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1AB" w:rsidRDefault="006E6D82">
      <w:pPr>
        <w:rPr>
          <w:noProof/>
        </w:rPr>
      </w:pPr>
      <w:r>
        <w:rPr>
          <w:noProof/>
        </w:rPr>
        <mc:AlternateContent>
          <mc:Choice Requires="wps">
            <w:drawing>
              <wp:anchor distT="0" distB="0" distL="114300" distR="114300" simplePos="0" relativeHeight="251743744" behindDoc="0" locked="0" layoutInCell="1" allowOverlap="1">
                <wp:simplePos x="0" y="0"/>
                <wp:positionH relativeFrom="column">
                  <wp:posOffset>4923790</wp:posOffset>
                </wp:positionH>
                <wp:positionV relativeFrom="paragraph">
                  <wp:posOffset>-246380</wp:posOffset>
                </wp:positionV>
                <wp:extent cx="1961515" cy="295275"/>
                <wp:effectExtent l="0" t="1270" r="1270" b="0"/>
                <wp:wrapNone/>
                <wp:docPr id="4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6A" w:rsidRDefault="00BE5A6A" w:rsidP="00BE5A6A">
                            <w:pPr>
                              <w:jc w:val="right"/>
                            </w:pPr>
                            <w:r>
                              <w:t>904-636-0903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387.7pt;margin-top:-19.4pt;width:154.45pt;height:2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SBtg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wkjQDnp0z0aDbuSIovncFmjodQp+dz14mhEM0GhHVve3svymkZCrhootu1ZKDg2jFSQY2pv+&#10;2dUJR1uQzfBRVhCI7ox0QGOtOls9qAcCdGjUw6k5NpnShkxmYRzGGJVgi5I4mscuBE2Pt3ulzXsm&#10;O2QXGVbQfIdO97fa2GxoenSxwYQseNs6AbTi2QE4TicQG65am83C9fMxCZL1Yr0gHolma48Eee5d&#10;FyvizYpwHufv8tUqD3/auCFJG15VTNgwR22F5M96d1D5pIqTurRseWXhbEpabTerVqE9BW0X7jsU&#10;5MzNf56GKwJweUEpjEhwEyVeMVvMPVKQ2EvmwcILwuQmmQUkIXnxnNItF+zfKaEhw9DIeBLTb7kF&#10;7nvNjaYdNzA9Wt5leHFyoqmV4FpUrrWG8nZan5XCpv9UCmj3sdFOsFajk1rNuBkBxap4I6sHkK6S&#10;oCzQJ4w8WDRS/cBogPGRYf19RxXDqP0gQP5JSIidN25D4nkEG3Vu2ZxbqCgBKsMGo2m5MtOM2vWK&#10;bxuIND04Ia/hydTcqfkpq8NDgxHhSB3GmZ1B53vn9TR0l78AAAD//wMAUEsDBBQABgAIAAAAIQA5&#10;R50D3gAAAAoBAAAPAAAAZHJzL2Rvd25yZXYueG1sTI/LTsMwEEX3SPyDNZXYtXZpStM0ToVAbEGU&#10;h8TOjadJRDyOYrcJf89kBcvRPbpzbr4fXSsu2IfGk4blQoFAKr1tqNLw/vY0T0GEaMia1hNq+MEA&#10;++L6KjeZ9QO94uUQK8ElFDKjoY6xy6QMZY3OhIXvkDg7+d6ZyGdfSdubgctdK2+VupPONMQfatPh&#10;Q43l9+HsNHw8n74+E/VSPbp1N/hRSXJbqfXNbLzfgYg4xj8YJn1Wh4Kdjv5MNohWw2azThjVMF+l&#10;vGEiVJqsQBynDGSRy/8Til8AAAD//wMAUEsBAi0AFAAGAAgAAAAhALaDOJL+AAAA4QEAABMAAAAA&#10;AAAAAAAAAAAAAAAAAFtDb250ZW50X1R5cGVzXS54bWxQSwECLQAUAAYACAAAACEAOP0h/9YAAACU&#10;AQAACwAAAAAAAAAAAAAAAAAvAQAAX3JlbHMvLnJlbHNQSwECLQAUAAYACAAAACEA1CMUgbYCAAC8&#10;BQAADgAAAAAAAAAAAAAAAAAuAgAAZHJzL2Uyb0RvYy54bWxQSwECLQAUAAYACAAAACEAOUedA94A&#10;AAAKAQAADwAAAAAAAAAAAAAAAAAQBQAAZHJzL2Rvd25yZXYueG1sUEsFBgAAAAAEAAQA8wAAABsG&#10;AAAAAA==&#10;" filled="f" stroked="f">
                <v:textbox>
                  <w:txbxContent>
                    <w:p w:rsidR="00BE5A6A" w:rsidRDefault="00BE5A6A" w:rsidP="00BE5A6A">
                      <w:pPr>
                        <w:jc w:val="right"/>
                      </w:pPr>
                      <w:r>
                        <w:t>904-636-0903</w:t>
                      </w:r>
                    </w:p>
                  </w:txbxContent>
                </v:textbox>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-20320</wp:posOffset>
                </wp:positionH>
                <wp:positionV relativeFrom="paragraph">
                  <wp:posOffset>-248920</wp:posOffset>
                </wp:positionV>
                <wp:extent cx="1961515" cy="295275"/>
                <wp:effectExtent l="0" t="0" r="1905" b="1270"/>
                <wp:wrapNone/>
                <wp:docPr id="4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410" w:rsidRDefault="00FA4410" w:rsidP="00BE5A6A">
                            <w:r>
                              <w:t>www.</w:t>
                            </w:r>
                            <w:r w:rsidR="009836BC">
                              <w:t>NEFPools.com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27" type="#_x0000_t202" style="position:absolute;margin-left:-1.6pt;margin-top:-19.6pt;width:154.45pt;height:2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ce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EjQHnp0z/YG3cg9iuLEFmgcdAZ+dwN4mj0YoNGOrB5uZfVNIyGXLRUbdq2UHFtGa0gwtDf9&#10;s6sTjrYg6/GjrCEQ3RrpgPaN6m31oB4I0KFRD6fm2GQqGzKdhXEYY1SBLUrjaB67EDQ73h6UNu+Z&#10;7JFd5FhB8x063d1qY7Oh2dHFBhOy5F3nBNCJZwfgOJ1AbLhqbTYL18/HNEhXySohHolmK48EReFd&#10;l0vizcpwHhfviuWyCH/auCHJWl7XTNgwR22F5M96d1D5pIqTurTseG3hbEpabdbLTqEdBW2X7jsU&#10;5MzNf56GKwJweUEpjEhwE6VeOUvmHilJ7KXzIPGCML1JZwFJSVE+p3TLBft3SmjMMTQynsT0W26B&#10;+15zo1nPDUyPjvc5Tk5ONLMSXInatdZQ3k3rs1LY9J9KAe0+NtoJ1mp0UqvZr/fucTg1WzGvZf0A&#10;ClYSBAYyhckHi1aqHxiNMEVyrL9vqWIYdR8EvII0JMSOHbch8TyCjTq3rM8tVFQAlWOD0bRcmmlU&#10;bQfFNy1Emt6dkNfwchruRP2U1eG9waRw3A5TzY6i873zepq9i18AAAD//wMAUEsDBBQABgAIAAAA&#10;IQDjQd/k3AAAAAgBAAAPAAAAZHJzL2Rvd25yZXYueG1sTI9NT8MwDIbvSPyHyEjctoSVMVaaTgjE&#10;FcT4kLh5jddWNE7VZGv593gnONmWH71+XGwm36kjDbENbOFqbkARV8G1XFt4f3ua3YKKCdlhF5gs&#10;/FCETXl+VmDuwsivdNymWkkIxxwtNCn1udaxashjnIeeWHb7MHhMMg61dgOOEu47vTDmRntsWS40&#10;2NNDQ9X39uAtfDzvvz6vzUv96Jf9GCaj2a+1tZcX0/0dqERT+oPhpC/qUIrTLhzYRdVZmGULIU91&#10;LY0AmVmuQO0srDLQZaH/P1D+AgAA//8DAFBLAQItABQABgAIAAAAIQC2gziS/gAAAOEBAAATAAAA&#10;AAAAAAAAAAAAAAAAAABbQ29udGVudF9UeXBlc10ueG1sUEsBAi0AFAAGAAgAAAAhADj9If/WAAAA&#10;lAEAAAsAAAAAAAAAAAAAAAAALwEAAF9yZWxzLy5yZWxzUEsBAi0AFAAGAAgAAAAhADYR5x65AgAA&#10;wwUAAA4AAAAAAAAAAAAAAAAALgIAAGRycy9lMm9Eb2MueG1sUEsBAi0AFAAGAAgAAAAhAONB3+Tc&#10;AAAACAEAAA8AAAAAAAAAAAAAAAAAEwUAAGRycy9kb3ducmV2LnhtbFBLBQYAAAAABAAEAPMAAAAc&#10;BgAAAAA=&#10;" filled="f" stroked="f">
                <v:textbox>
                  <w:txbxContent>
                    <w:p w:rsidR="00FA4410" w:rsidRDefault="00FA4410" w:rsidP="00BE5A6A">
                      <w:r>
                        <w:t>www.</w:t>
                      </w:r>
                      <w:r w:rsidR="009836BC">
                        <w:t>NEFPools.com</w:t>
                      </w:r>
                    </w:p>
                  </w:txbxContent>
                </v:textbox>
              </v:shap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165735</wp:posOffset>
                </wp:positionH>
                <wp:positionV relativeFrom="paragraph">
                  <wp:posOffset>49530</wp:posOffset>
                </wp:positionV>
                <wp:extent cx="647700" cy="758825"/>
                <wp:effectExtent l="3810" t="1905" r="0" b="1270"/>
                <wp:wrapNone/>
                <wp:docPr id="4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72" w:rsidRDefault="002E4872">
                            <w:r>
                              <w:object w:dxaOrig="4546" w:dyaOrig="6449">
                                <v:shape id="_x0000_i1025" type="#_x0000_t75" style="width:36.6pt;height:52.55pt" o:ole="">
                                  <v:imagedata r:id="rId8" o:title=""/>
                                </v:shape>
                                <o:OLEObject Type="Embed" ProgID="MSPhotoEd.3" ShapeID="_x0000_i1025" DrawAspect="Content" ObjectID="_1522145018"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028" type="#_x0000_t202" style="position:absolute;margin-left:13.05pt;margin-top:3.9pt;width:51pt;height:59.7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qRgwIAABYFAAAOAAAAZHJzL2Uyb0RvYy54bWysVNuO2yAQfa/Uf0C8Z32Rc7EVZ7WXuqq0&#10;vUi7/QACOEbFgICNva367zvgJE23rVRV9QMGZjicmTnD+nLsJdpz64RWNc4uUoy4opoJtavx54dm&#10;tsLIeaIYkVrxGj9xhy83r1+tB1PxXHdaMm4RgChXDabGnfemShJHO94Td6ENV2Bste2Jh6XdJcyS&#10;AdB7meRpukgGbZmxmnLnYPd2MuJNxG9bTv3HtnXcI1lj4ObjaOO4DWOyWZNqZ4npBD3QIP/AoidC&#10;waUnqFviCXq04heoXlCrnW79BdV9ottWUB5jgGiy9EU09x0xPMYCyXHmlCb3/2Dph/0niwSrcQHp&#10;UaSHGj3w0aNrPaJ8Pg8JGoyrwO/egKcfwQCFjsE6c6fpF4eUvumI2vEra/XQccKAYBZOJmdHJxwX&#10;QLbDe83gIvLodQQaW9uH7EE+EKADk6dTcQIZCpuLYrlMwULBtJyvVnnklpDqeNhY599y3aMwqbGF&#10;2kdwsr9zPpAh1dEl3OW0FKwRUsaF3W1vpEV7Ajpp4hf5v3CTKjgrHY5NiNMOcIQ7gi2wjXX/VmZ5&#10;kV7n5axZrJazoinms3KZrmZpVl6Xi7Qoi9vmeyCYFVUnGOPqTih+1GBW/F2ND90wqSeqEA01LueQ&#10;nRjXH4NM4/e7IHvhoSWl6Gu8OjmRKtT1jWIQNqk8EXKaJz/Tj1mGHBz/MStRBaHwkwT8uB2j4vKj&#10;uLaaPYEsrIayQYXhOYFJp+1XjAZozRoreDswku8UCKvMiiBVHxfFfJnDwp5btucWoigA1dhjNE1v&#10;/NT9j8aKXQf3HKV8BWJsRBRKUO3E6SBhaL4Y0eGhCN19vo5eP56zzTMAAAD//wMAUEsDBBQABgAI&#10;AAAAIQA95s3J3AAAAAgBAAAPAAAAZHJzL2Rvd25yZXYueG1sTI9RS8NAEITfBf/DsYJv9tIUkhpz&#10;KaIIilBo9Qdc7rZJMLcXc9cm/ns3T/q2wwyz35S72fXigmPoPClYrxIQSMbbjhoFnx8vd1sQIWqy&#10;uveECn4wwK66vip1Yf1EB7wcYyO4hEKhFbQxDoWUwbTodFj5AYm9kx+djizHRtpRT1zuepkmSSad&#10;7og/tHrApxbN1/HsFDx3Y/1t/OY1y9/vzf4QTtPbXip1ezM/PoCIOMe/MCz4jA4VM9X+TDaIXkGa&#10;rTmpIOcBi51uWdfLkW9AVqX8P6D6BQAA//8DAFBLAQItABQABgAIAAAAIQC2gziS/gAAAOEBAAAT&#10;AAAAAAAAAAAAAAAAAAAAAABbQ29udGVudF9UeXBlc10ueG1sUEsBAi0AFAAGAAgAAAAhADj9If/W&#10;AAAAlAEAAAsAAAAAAAAAAAAAAAAALwEAAF9yZWxzLy5yZWxzUEsBAi0AFAAGAAgAAAAhAJ17ipGD&#10;AgAAFgUAAA4AAAAAAAAAAAAAAAAALgIAAGRycy9lMm9Eb2MueG1sUEsBAi0AFAAGAAgAAAAhAD3m&#10;zcncAAAACAEAAA8AAAAAAAAAAAAAAAAA3QQAAGRycy9kb3ducmV2LnhtbFBLBQYAAAAABAAEAPMA&#10;AADmBQAAAAA=&#10;" stroked="f">
                <v:textbox style="mso-fit-shape-to-text:t">
                  <w:txbxContent>
                    <w:p w:rsidR="002E4872" w:rsidRDefault="002E4872">
                      <w:r>
                        <w:object w:dxaOrig="4546" w:dyaOrig="6449">
                          <v:shape id="_x0000_i1025" type="#_x0000_t75" style="width:36.6pt;height:52.55pt" o:ole="">
                            <v:imagedata r:id="rId10" o:title=""/>
                          </v:shape>
                          <o:OLEObject Type="Embed" ProgID="MSPhotoEd.3" ShapeID="_x0000_i1025" DrawAspect="Content" ObjectID="_1456211577" r:id="rId11"/>
                        </w:object>
                      </w:r>
                    </w:p>
                  </w:txbxContent>
                </v:textbox>
              </v:shape>
            </w:pict>
          </mc:Fallback>
        </mc:AlternateContent>
      </w:r>
      <w:r>
        <w:rPr>
          <w:noProof/>
        </w:rPr>
        <mc:AlternateContent>
          <mc:Choice Requires="wpg">
            <w:drawing>
              <wp:anchor distT="0" distB="0" distL="114300" distR="114300" simplePos="0" relativeHeight="251725312" behindDoc="0" locked="0" layoutInCell="1" allowOverlap="1">
                <wp:simplePos x="0" y="0"/>
                <wp:positionH relativeFrom="column">
                  <wp:posOffset>0</wp:posOffset>
                </wp:positionH>
                <wp:positionV relativeFrom="paragraph">
                  <wp:posOffset>-228600</wp:posOffset>
                </wp:positionV>
                <wp:extent cx="6885305" cy="1106170"/>
                <wp:effectExtent l="9525" t="9525" r="10795" b="17780"/>
                <wp:wrapNone/>
                <wp:docPr id="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36"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37" name="REC 2"/>
                        <wps:cNvSpPr>
                          <a:spLocks noChangeArrowheads="1"/>
                        </wps:cNvSpPr>
                        <wps:spPr bwMode="auto">
                          <a:xfrm>
                            <a:off x="662" y="1166"/>
                            <a:ext cx="10843" cy="356"/>
                          </a:xfrm>
                          <a:prstGeom prst="rect">
                            <a:avLst/>
                          </a:prstGeom>
                          <a:solidFill>
                            <a:schemeClr val="tx2">
                              <a:lumMod val="20000"/>
                              <a:lumOff val="80000"/>
                            </a:schemeClr>
                          </a:solidFill>
                          <a:ln w="0">
                            <a:solidFill>
                              <a:schemeClr val="tx2">
                                <a:lumMod val="100000"/>
                                <a:lumOff val="0"/>
                              </a:schemeClr>
                            </a:solidFill>
                            <a:miter lim="800000"/>
                            <a:headEnd/>
                            <a:tailEnd/>
                          </a:ln>
                        </wps:spPr>
                        <wps:bodyPr rot="0" vert="horz" wrap="square" lIns="91440" tIns="45720" rIns="91440" bIns="45720" anchor="t" anchorCtr="0" upright="1">
                          <a:noAutofit/>
                        </wps:bodyPr>
                      </wps:wsp>
                      <wps:wsp>
                        <wps:cNvPr id="38"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5A4" w:rsidRPr="002E4872" w:rsidRDefault="00AE35A4">
                              <w:pPr>
                                <w:spacing w:line="360" w:lineRule="auto"/>
                                <w:rPr>
                                  <w:b/>
                                  <w:sz w:val="12"/>
                                  <w:szCs w:val="12"/>
                                </w:rPr>
                              </w:pPr>
                            </w:p>
                          </w:txbxContent>
                        </wps:txbx>
                        <wps:bodyPr rot="0" vert="horz" wrap="square" lIns="0" tIns="0" rIns="0" bIns="0" anchor="t" anchorCtr="0" upright="1">
                          <a:noAutofit/>
                        </wps:bodyPr>
                      </wps:wsp>
                      <wps:wsp>
                        <wps:cNvPr id="39"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841AB" w:rsidRDefault="00880B14">
                              <w:pPr>
                                <w:pStyle w:val="Masthead"/>
                                <w:rPr>
                                  <w:rFonts w:ascii="Old English Text MT" w:hAnsi="Old English Text MT"/>
                                  <w:color w:val="auto"/>
                                </w:rPr>
                              </w:pPr>
                              <w:r w:rsidRPr="00AE35A4">
                                <w:rPr>
                                  <w:rFonts w:ascii="Old English Text MT" w:hAnsi="Old English Text MT"/>
                                  <w:color w:val="auto"/>
                                </w:rPr>
                                <w:t>Chlorine Times</w:t>
                              </w:r>
                            </w:p>
                            <w:p w:rsidR="00AE35A4" w:rsidRPr="00AE35A4" w:rsidRDefault="00AE35A4">
                              <w:pPr>
                                <w:pStyle w:val="Masthead"/>
                                <w:rPr>
                                  <w:rFonts w:ascii="Old English Text MT" w:hAnsi="Old English Text MT"/>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9" style="position:absolute;margin-left:0;margin-top:-18pt;width:542.15pt;height:87.1pt;z-index:251725312"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ImSQQAAPcQAAAOAAAAZHJzL2Uyb0RvYy54bWzsWNtu4zYQfS/QfyD07kjUXUKUReJLUCDt&#10;Lna3H0BL1AWVRJWUI6dF/71DUpIdJ0aT3W6AFusHgTcNZ87MnBn58t2+qdE95aJibWLgC8tAtE1Z&#10;VrVFYvz6ebMIDSR60makZi1NjAcqjHdXP/5wOXQxtVnJ6oxyBEJaEQ9dYpR938WmKdKSNkRcsI62&#10;sJkz3pAeprwwM04GkN7Upm1ZvjkwnnWcpVQIWF3pTeNKyc9zmvbv81zQHtWJAbr16snVcyuf5tUl&#10;iQtOurJKRzXIF2jRkKqFS2dRK9ITtOPVE1FNlXImWN5fpKwxWZ5XKVU2gDXYOrHmlrNdp2wp4qHo&#10;ZpgA2hOcvlhs+sv9B46qLDEcz0AtacBH6lpku7ZEZ+iKGA7d8u5T94FrE2F4x9LfBGybp/tyXujD&#10;aDv8zDIQSHY9U+jsc95IEWA32isnPMxOoPsepbDoh6HnWKBMCnsYWz4ORjelJfhSvuf7toHUru9r&#10;D6blenwdW6HrjC8H2gSTxPpipeyonLQMQk4cUBVfh+qnknRUOUtIwCZU/QnVjxCLpC1qijyNqzo2&#10;gSo0oqhlyxJO0WvO2VBSkoFWWJ4H3Y9ekBMB/vhHiAMLa6gc7GqoJpyxFQSwp1D2IrU5A0Xijov+&#10;lrIGyUFicFBeeZDc34leqnM4Ih0qWF1lm6qu1YQX22XN0T2BpNuon7Lg5FjdoiExbM+1LCX6vAwf&#10;fo7znIym6oE+6qpJjNCSP22jBG7dZqAniXtS1XoMOtftiKQET4fAlmUPACRnmhuAy2BQMv6HgQbg&#10;hcQQv+8Ipwaqf2rBGRF2XUkkauJ6gQ0TfryzPd4hbQqiEqM3kB4ue00+u45XRQk3YWV7y64hR/JK&#10;QSudq7UalYUofatwDeZwXS/RSABHcQcu/EaB+jSnD4E6Z7TjqXz/t+JUFhk6R2q/t5Uv6l0DtKWj&#10;F0rMFFOwLOlHBbWKtSkeJykqKR4FsY7w56J7ekeLe+5mLG8ew/n4arUEAKgKKZV/eu33pDjqIF5V&#10;Gc9wOPQwujJ+ljF5w/YokM4/YmTU72F5yuZvlSPYCUc2D/1TNo9CICJJ5pKRNEFP1faVXN4ySeSK&#10;OyVdknheGAmUxAADlAG5JwFRfc6fkRWtw3XoLlzbXy9ca7VaXG+W7sLf4MBbOavlcoX/kgmG3bis&#10;soy28pqp58Luy6rv2P3pbmnuuh5lnXhJ+TEfq6GSCGw5MQnbrnVjR4uNHwYLd+N6iyiwwoWFo5vI&#10;t9zIXW0em3RXtfTrTZJ1MfJsT9HRedsUQ0zOfnTslQwwe0Sqf4AC3D05WnUfh5rZ77d73TROefDK&#10;KjpX0Ll6wkBXThj856pm9IQgwgkYaAVlj/c2BOE6/kgQEJ1SA52gqq12J4KADnkKmu8Mcb5B/T8w&#10;xPnm+80YQoXhoaN9cZ/9ZgyhPgrh61rx3vhPgPx8P57D+Pj/iqu/AQAA//8DAFBLAwQUAAYACAAA&#10;ACEANg6pYN8AAAAJAQAADwAAAGRycy9kb3ducmV2LnhtbEyPQWvCQBCF74X+h2WE3nQT00qI2YhI&#10;25MUqoXS25gdk2B2NmTXJP77rqf29ob3ePO9fDOZVgzUu8aygngRgSAurW64UvB1fJunIJxH1tha&#10;JgU3crApHh9yzLQd+ZOGg69EKGGXoYLa+y6T0pU1GXQL2xEH72x7gz6cfSV1j2MoN61cRtFKGmw4&#10;fKixo11N5eVwNQreRxy3Sfw67C/n3e3n+PLxvY9JqafZtF2D8DT5vzDc8QM6FIHpZK+snWgVhCFe&#10;wTxZBXG3o/Q5AXEKKkmXIItc/l9Q/AIAAP//AwBQSwECLQAUAAYACAAAACEAtoM4kv4AAADhAQAA&#10;EwAAAAAAAAAAAAAAAAAAAAAAW0NvbnRlbnRfVHlwZXNdLnhtbFBLAQItABQABgAIAAAAIQA4/SH/&#10;1gAAAJQBAAALAAAAAAAAAAAAAAAAAC8BAABfcmVscy8ucmVsc1BLAQItABQABgAIAAAAIQBqKyIm&#10;SQQAAPcQAAAOAAAAAAAAAAAAAAAAAC4CAABkcnMvZTJvRG9jLnhtbFBLAQItABQABgAIAAAAIQA2&#10;Dqlg3wAAAAkBAAAPAAAAAAAAAAAAAAAAAKMGAABkcnMvZG93bnJldi54bWxQSwUGAAAAAAQABADz&#10;AAAArwcAAAAA&#10;">
                <v:rect id="Rectangle 5" o:spid="_x0000_s1030"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g3MEA&#10;AADbAAAADwAAAGRycy9kb3ducmV2LnhtbESPQWvCQBSE74X+h+UJvdWNKYimrmJTpF6r0vMj+5qk&#10;5r1Nd1eN/74rFDwOM/MNs1gN3Kkz+dA6MTAZZ6BIKmdbqQ0c9pvnGagQUSx2TsjAlQKslo8PCyys&#10;u8gnnXexVgkioUADTYx9oXWoGmIMY9eTJO/becaYpK+19XhJcO50nmVTzdhKWmiwp7Kh6rg7sYGy&#10;/eLfeczfB77+eO2F3z4cG/M0GtavoCIN8R7+b2+tgZcp3L6kH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34NzBAAAA2wAAAA8AAAAAAAAAAAAAAAAAmAIAAGRycy9kb3du&#10;cmV2LnhtbFBLBQYAAAAABAAEAPUAAACGAwAAAAA=&#10;" strokecolor="#663" strokeweight="2pt"/>
                <v:rect id="REC 2" o:spid="_x0000_s1031"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6LcYA&#10;AADbAAAADwAAAGRycy9kb3ducmV2LnhtbESPQUvDQBSE70L/w/IKXqTdVK2G2G0potBDD20seH1m&#10;n0ls9m2afabx37sFweMwM98wi9XgGtVTF2rPBmbTBBRx4W3NpYHD2+skBRUE2WLjmQz8UIDVcnS1&#10;wMz6M++pz6VUEcIhQwOVSJtpHYqKHIapb4mj9+k7hxJlV2rb4TnCXaNvk+RBO6w5LlTY0nNFxTH/&#10;dgbk436Xnr7m8tKnu827DtubIt8acz0e1k+ghAb5D/+1N9bA3SNcvs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6LcYAAADbAAAADwAAAAAAAAAAAAAAAACYAgAAZHJz&#10;L2Rvd25yZXYueG1sUEsFBgAAAAAEAAQA9QAAAIsDAAAAAA==&#10;" fillcolor="#c6d9f1 [671]" strokecolor="#1f497d [3215]" strokeweight="0"/>
                <v:shape id="Text Box 7" o:spid="_x0000_s1032"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E35A4" w:rsidRPr="002E4872" w:rsidRDefault="00AE35A4">
                        <w:pPr>
                          <w:spacing w:line="360" w:lineRule="auto"/>
                          <w:rPr>
                            <w:b/>
                            <w:sz w:val="12"/>
                            <w:szCs w:val="12"/>
                          </w:rPr>
                        </w:pPr>
                      </w:p>
                    </w:txbxContent>
                  </v:textbox>
                </v:shape>
                <v:shape id="Text Box 8" o:spid="_x0000_s1033"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aGMUA&#10;AADbAAAADwAAAGRycy9kb3ducmV2LnhtbESPT2sCMRTE74LfIbyCN82qIO7WKEUQRIX679Dj6+Z1&#10;dzV5WTdRt9++KRR6HGbmN8xs0VojHtT4yrGC4SABQZw7XXGh4Hxa9acgfEDWaByTgm/ysJh3OzPM&#10;tHvygR7HUIgIYZ+hgjKEOpPS5yVZ9ANXE0fvyzUWQ5RNIXWDzwi3Ro6SZCItVhwXSqxpWVJ+Pd6t&#10;gs/7++EDN9U23SzN/ja8mHxXG6V6L+3bK4hAbfgP/7XXWsE4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JoYxQAAANsAAAAPAAAAAAAAAAAAAAAAAJgCAABkcnMv&#10;ZG93bnJldi54bWxQSwUGAAAAAAQABAD1AAAAigMAAAAA&#10;" filled="f" stroked="f" strokecolor="white">
                  <v:textbox inset="0,0,0,0">
                    <w:txbxContent>
                      <w:p w:rsidR="00E841AB" w:rsidRDefault="00880B14">
                        <w:pPr>
                          <w:pStyle w:val="Masthead"/>
                          <w:rPr>
                            <w:rFonts w:ascii="Old English Text MT" w:hAnsi="Old English Text MT"/>
                            <w:color w:val="auto"/>
                          </w:rPr>
                        </w:pPr>
                        <w:r w:rsidRPr="00AE35A4">
                          <w:rPr>
                            <w:rFonts w:ascii="Old English Text MT" w:hAnsi="Old English Text MT"/>
                            <w:color w:val="auto"/>
                          </w:rPr>
                          <w:t>Chlorine Times</w:t>
                        </w:r>
                      </w:p>
                      <w:p w:rsidR="00AE35A4" w:rsidRPr="00AE35A4" w:rsidRDefault="00AE35A4">
                        <w:pPr>
                          <w:pStyle w:val="Masthead"/>
                          <w:rPr>
                            <w:rFonts w:ascii="Old English Text MT" w:hAnsi="Old English Text MT"/>
                            <w:color w:val="auto"/>
                          </w:rPr>
                        </w:pPr>
                      </w:p>
                    </w:txbxContent>
                  </v:textbox>
                </v:shape>
              </v:group>
            </w:pict>
          </mc:Fallback>
        </mc:AlternateContent>
      </w:r>
      <w:r w:rsidR="00AE35A4">
        <w:rPr>
          <w:noProof/>
        </w:rPr>
        <w:t>H</w:t>
      </w:r>
    </w:p>
    <w:p w:rsidR="00E841AB" w:rsidRDefault="006E6D82">
      <w:pPr>
        <w:rPr>
          <w:noProof/>
        </w:rPr>
      </w:pPr>
      <w:r>
        <w:rPr>
          <w:noProof/>
        </w:rPr>
        <mc:AlternateContent>
          <mc:Choice Requires="wps">
            <w:drawing>
              <wp:anchor distT="0" distB="0" distL="114300" distR="114300" simplePos="0" relativeHeight="251727360" behindDoc="0" locked="0" layoutInCell="1" allowOverlap="1">
                <wp:simplePos x="0" y="0"/>
                <wp:positionH relativeFrom="column">
                  <wp:posOffset>721360</wp:posOffset>
                </wp:positionH>
                <wp:positionV relativeFrom="paragraph">
                  <wp:posOffset>31115</wp:posOffset>
                </wp:positionV>
                <wp:extent cx="1139825" cy="601980"/>
                <wp:effectExtent l="0" t="0" r="0" b="1270"/>
                <wp:wrapNone/>
                <wp:docPr id="3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72" w:rsidRPr="002E4872" w:rsidRDefault="00DC6E68">
                            <w:pPr>
                              <w:rPr>
                                <w:b/>
                                <w:color w:val="1F497D" w:themeColor="text2"/>
                                <w:sz w:val="16"/>
                                <w:szCs w:val="16"/>
                              </w:rPr>
                            </w:pPr>
                            <w:r>
                              <w:rPr>
                                <w:b/>
                                <w:color w:val="1F497D" w:themeColor="text2"/>
                                <w:sz w:val="16"/>
                                <w:szCs w:val="16"/>
                              </w:rPr>
                              <w:t>North East Florida Pool Service</w:t>
                            </w:r>
                            <w:r w:rsidR="002E4872" w:rsidRPr="002E4872">
                              <w:rPr>
                                <w:b/>
                                <w:color w:val="1F497D" w:themeColor="text2"/>
                                <w:sz w:val="16"/>
                                <w:szCs w:val="16"/>
                              </w:rPr>
                              <w:t>.</w:t>
                            </w:r>
                          </w:p>
                          <w:p w:rsidR="002E4872" w:rsidRDefault="002E4872">
                            <w:pPr>
                              <w:rPr>
                                <w:sz w:val="16"/>
                                <w:szCs w:val="16"/>
                              </w:rPr>
                            </w:pPr>
                          </w:p>
                          <w:p w:rsidR="002E4872" w:rsidRPr="002E4872" w:rsidRDefault="009836BC">
                            <w:pPr>
                              <w:rPr>
                                <w:sz w:val="16"/>
                                <w:szCs w:val="16"/>
                              </w:rPr>
                            </w:pPr>
                            <w:r>
                              <w:rPr>
                                <w:sz w:val="16"/>
                                <w:szCs w:val="16"/>
                              </w:rPr>
                              <w:t>May</w:t>
                            </w:r>
                            <w:r w:rsidR="00446DBF">
                              <w:rPr>
                                <w:sz w:val="16"/>
                                <w:szCs w:val="16"/>
                              </w:rPr>
                              <w:t xml:space="preserve"> 201</w:t>
                            </w: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56.8pt;margin-top:2.45pt;width:89.75pt;height:47.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iJiAIAABk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b4s&#10;MFKkgx498sGjGz2gfDoPBeqNq8DvwYCnH8AAjY7JOnOv6SeHlL5tidrya2t133LCgGAWTiZnR0cc&#10;F0A2/VvNIBDZeR2BhsZ2oXpQDwTo0KinU3MCGRpCZpflIp9iRME2S7NyEbuXkOp42ljnX3PdobCo&#10;sYXmR3Syv3c+sCHV0SUEc1oKthZSxo3dbm6lRXsCQlnHJybwzE2q4Kx0ODYijn+AJMQItkA3Nv5r&#10;meVFepOXk/VsMZ8U62I6KefpYgLUb8pZWpTF3fpbIJgVVSsY4+peKH4UYVb8XZMP4zDKJ8oQ9TUu&#10;p1CpmNcfk0zj87skO+FhJqXoarw4OZEqNPaVYpA2qTwRclwnP9OPVYYaHL+xKlEGofOjBvywGaLk&#10;pkd1bTR7Al1YDW2D5sN9AotW2y8Y9TCbNXafd8RyjOQbBdoqs6IIwxw3xXSew8aeWzbnFqIoQNXY&#10;YzQub/14AeyMFdsWIo1qVvoa9NiIKJUg3JHVQcUwfzGnw10RBvx8H71+3Gir7wAAAP//AwBQSwME&#10;FAAGAAgAAAAhABt1jFfdAAAACAEAAA8AAABkcnMvZG93bnJldi54bWxMj0FPg0AUhO8m/ofNM/Fi&#10;7EJbQShLoyaaXlv7Ax7sK5Cyu4TdFvrvfZ70OJnJzDfFdja9uNLoO2cVxIsIBNna6c42Co7fn8+v&#10;IHxAq7F3lhTcyMO2vL8rMNdusnu6HkIjuMT6HBW0IQy5lL5uyaBfuIEseyc3Ggwsx0bqEScuN71c&#10;RlEiDXaWF1oc6KOl+ny4GAWn3fT0kk3VVzim+3Xyjl1auZtSjw/z2wZEoDn8heEXn9GhZKbKXaz2&#10;omcdrxKOKlhnINhfZqsYRKUgy1KQZSH/Hyh/AAAA//8DAFBLAQItABQABgAIAAAAIQC2gziS/gAA&#10;AOEBAAATAAAAAAAAAAAAAAAAAAAAAABbQ29udGVudF9UeXBlc10ueG1sUEsBAi0AFAAGAAgAAAAh&#10;ADj9If/WAAAAlAEAAAsAAAAAAAAAAAAAAAAALwEAAF9yZWxzLy5yZWxzUEsBAi0AFAAGAAgAAAAh&#10;ADPxGImIAgAAGQUAAA4AAAAAAAAAAAAAAAAALgIAAGRycy9lMm9Eb2MueG1sUEsBAi0AFAAGAAgA&#10;AAAhABt1jFfdAAAACAEAAA8AAAAAAAAAAAAAAAAA4gQAAGRycy9kb3ducmV2LnhtbFBLBQYAAAAA&#10;BAAEAPMAAADsBQAAAAA=&#10;" stroked="f">
                <v:textbox>
                  <w:txbxContent>
                    <w:p w:rsidR="002E4872" w:rsidRPr="002E4872" w:rsidRDefault="00DC6E68">
                      <w:pPr>
                        <w:rPr>
                          <w:b/>
                          <w:color w:val="1F497D" w:themeColor="text2"/>
                          <w:sz w:val="16"/>
                          <w:szCs w:val="16"/>
                        </w:rPr>
                      </w:pPr>
                      <w:r>
                        <w:rPr>
                          <w:b/>
                          <w:color w:val="1F497D" w:themeColor="text2"/>
                          <w:sz w:val="16"/>
                          <w:szCs w:val="16"/>
                        </w:rPr>
                        <w:t>North East Florida Pool Service</w:t>
                      </w:r>
                      <w:r w:rsidR="002E4872" w:rsidRPr="002E4872">
                        <w:rPr>
                          <w:b/>
                          <w:color w:val="1F497D" w:themeColor="text2"/>
                          <w:sz w:val="16"/>
                          <w:szCs w:val="16"/>
                        </w:rPr>
                        <w:t>.</w:t>
                      </w:r>
                    </w:p>
                    <w:p w:rsidR="002E4872" w:rsidRDefault="002E4872">
                      <w:pPr>
                        <w:rPr>
                          <w:sz w:val="16"/>
                          <w:szCs w:val="16"/>
                        </w:rPr>
                      </w:pPr>
                    </w:p>
                    <w:p w:rsidR="002E4872" w:rsidRPr="002E4872" w:rsidRDefault="009836BC">
                      <w:pPr>
                        <w:rPr>
                          <w:sz w:val="16"/>
                          <w:szCs w:val="16"/>
                        </w:rPr>
                      </w:pPr>
                      <w:r>
                        <w:rPr>
                          <w:sz w:val="16"/>
                          <w:szCs w:val="16"/>
                        </w:rPr>
                        <w:t>May</w:t>
                      </w:r>
                      <w:r w:rsidR="00446DBF">
                        <w:rPr>
                          <w:sz w:val="16"/>
                          <w:szCs w:val="16"/>
                        </w:rPr>
                        <w:t xml:space="preserve"> 201</w:t>
                      </w:r>
                      <w:r>
                        <w:rPr>
                          <w:sz w:val="16"/>
                          <w:szCs w:val="16"/>
                        </w:rPr>
                        <w:t>6</w:t>
                      </w:r>
                    </w:p>
                  </w:txbxContent>
                </v:textbox>
              </v:shape>
            </w:pict>
          </mc:Fallback>
        </mc:AlternateContent>
      </w:r>
    </w:p>
    <w:p w:rsidR="00E841AB" w:rsidRDefault="00212B84">
      <w:pPr>
        <w:rPr>
          <w:noProof/>
        </w:rPr>
      </w:pPr>
      <w:r>
        <w:rPr>
          <w:noProof/>
        </w:rPr>
        <w:drawing>
          <wp:anchor distT="0" distB="0" distL="114300" distR="114300" simplePos="0" relativeHeight="251729408" behindDoc="0" locked="0" layoutInCell="1" allowOverlap="1">
            <wp:simplePos x="0" y="0"/>
            <wp:positionH relativeFrom="column">
              <wp:posOffset>6229985</wp:posOffset>
            </wp:positionH>
            <wp:positionV relativeFrom="paragraph">
              <wp:posOffset>6985</wp:posOffset>
            </wp:positionV>
            <wp:extent cx="666750" cy="650240"/>
            <wp:effectExtent l="19050" t="0" r="0" b="0"/>
            <wp:wrapNone/>
            <wp:docPr id="5" name="Picture 1" descr="C:\Documents and Settings\user\Local Settings\Temporary Internet Files\Content.IE5\D8IV0ULB\MCj041078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D8IV0ULB\MCj04107810000[1].wmf"/>
                    <pic:cNvPicPr>
                      <a:picLocks noChangeAspect="1" noChangeArrowheads="1"/>
                    </pic:cNvPicPr>
                  </pic:nvPicPr>
                  <pic:blipFill>
                    <a:blip r:embed="rId12" cstate="print"/>
                    <a:stretch>
                      <a:fillRect/>
                    </a:stretch>
                  </pic:blipFill>
                  <pic:spPr bwMode="auto">
                    <a:xfrm>
                      <a:off x="0" y="0"/>
                      <a:ext cx="666750" cy="650240"/>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9836BC">
      <w:pPr>
        <w:rPr>
          <w:noProof/>
        </w:rPr>
      </w:pPr>
      <w:r>
        <w:rPr>
          <w:noProof/>
        </w:rPr>
        <mc:AlternateContent>
          <mc:Choice Requires="wps">
            <w:drawing>
              <wp:anchor distT="0" distB="0" distL="114300" distR="114300" simplePos="0" relativeHeight="251615744" behindDoc="0" locked="0" layoutInCell="0" allowOverlap="1" wp14:anchorId="53FD27B9" wp14:editId="31E9B79A">
                <wp:simplePos x="0" y="0"/>
                <wp:positionH relativeFrom="page">
                  <wp:posOffset>733425</wp:posOffset>
                </wp:positionH>
                <wp:positionV relativeFrom="page">
                  <wp:posOffset>2171699</wp:posOffset>
                </wp:positionV>
                <wp:extent cx="1257300" cy="4905375"/>
                <wp:effectExtent l="0" t="0" r="0" b="952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407" w:rsidRDefault="00880B14" w:rsidP="00D84407">
                            <w:pPr>
                              <w:pStyle w:val="BodyText"/>
                              <w:rPr>
                                <w:b/>
                                <w:i/>
                              </w:rPr>
                            </w:pPr>
                            <w:r w:rsidRPr="00365BEC">
                              <w:rPr>
                                <w:b/>
                                <w:i/>
                              </w:rPr>
                              <w:t>In this issue</w:t>
                            </w:r>
                            <w:r w:rsidR="00E841AB" w:rsidRPr="00365BEC">
                              <w:rPr>
                                <w:b/>
                                <w:i/>
                              </w:rPr>
                              <w:t>:</w:t>
                            </w:r>
                          </w:p>
                          <w:p w:rsidR="00765960" w:rsidRDefault="00765960" w:rsidP="00D84407">
                            <w:pPr>
                              <w:pStyle w:val="BodyText"/>
                              <w:rPr>
                                <w:b/>
                                <w:i/>
                              </w:rPr>
                            </w:pPr>
                          </w:p>
                          <w:p w:rsidR="00D84407" w:rsidRDefault="009836BC" w:rsidP="00D84407">
                            <w:pPr>
                              <w:pStyle w:val="BodyText"/>
                              <w:rPr>
                                <w:b/>
                                <w:i/>
                              </w:rPr>
                            </w:pPr>
                            <w:r>
                              <w:rPr>
                                <w:b/>
                                <w:i/>
                              </w:rPr>
                              <w:t>Leak Detection</w:t>
                            </w:r>
                          </w:p>
                          <w:p w:rsidR="00D84407" w:rsidRDefault="00D84407" w:rsidP="00D84407">
                            <w:pPr>
                              <w:pStyle w:val="BodyText"/>
                              <w:rPr>
                                <w:b/>
                                <w:i/>
                              </w:rPr>
                            </w:pPr>
                          </w:p>
                          <w:p w:rsidR="00D84407" w:rsidRDefault="009836BC" w:rsidP="00D84407">
                            <w:pPr>
                              <w:pStyle w:val="BodyText"/>
                              <w:rPr>
                                <w:b/>
                                <w:i/>
                              </w:rPr>
                            </w:pPr>
                            <w:r>
                              <w:rPr>
                                <w:b/>
                                <w:i/>
                              </w:rPr>
                              <w:t>Price Change</w:t>
                            </w:r>
                          </w:p>
                          <w:p w:rsidR="004343D3" w:rsidRDefault="004343D3" w:rsidP="00D84407">
                            <w:pPr>
                              <w:pStyle w:val="BodyText"/>
                              <w:rPr>
                                <w:b/>
                                <w:i/>
                              </w:rPr>
                            </w:pPr>
                          </w:p>
                          <w:p w:rsidR="00C36C06" w:rsidRDefault="001F019F" w:rsidP="00D84407">
                            <w:pPr>
                              <w:pStyle w:val="BodyText"/>
                              <w:rPr>
                                <w:b/>
                                <w:i/>
                              </w:rPr>
                            </w:pPr>
                            <w:r>
                              <w:rPr>
                                <w:b/>
                                <w:i/>
                              </w:rPr>
                              <w:t>Repair Services</w:t>
                            </w:r>
                          </w:p>
                          <w:p w:rsidR="001F019F" w:rsidRDefault="001F019F" w:rsidP="00D84407">
                            <w:pPr>
                              <w:pStyle w:val="BodyText"/>
                              <w:rPr>
                                <w:b/>
                                <w:i/>
                              </w:rPr>
                            </w:pPr>
                          </w:p>
                          <w:p w:rsidR="001F019F" w:rsidRDefault="009836BC" w:rsidP="00D84407">
                            <w:pPr>
                              <w:pStyle w:val="BodyText"/>
                              <w:rPr>
                                <w:b/>
                                <w:i/>
                              </w:rPr>
                            </w:pPr>
                            <w:r>
                              <w:rPr>
                                <w:b/>
                                <w:i/>
                              </w:rPr>
                              <w:t>Stain Treatment</w:t>
                            </w:r>
                          </w:p>
                          <w:p w:rsidR="009836BC" w:rsidRDefault="009836BC" w:rsidP="00D84407">
                            <w:pPr>
                              <w:pStyle w:val="BodyText"/>
                              <w:rPr>
                                <w:b/>
                                <w:i/>
                              </w:rPr>
                            </w:pPr>
                          </w:p>
                          <w:p w:rsidR="009836BC" w:rsidRDefault="009836BC" w:rsidP="00D84407">
                            <w:pPr>
                              <w:pStyle w:val="BodyText"/>
                              <w:rPr>
                                <w:b/>
                                <w:i/>
                              </w:rPr>
                            </w:pPr>
                            <w:r>
                              <w:rPr>
                                <w:b/>
                                <w:i/>
                              </w:rPr>
                              <w:t>Cleaning Equipment</w:t>
                            </w:r>
                          </w:p>
                          <w:p w:rsidR="00D84407" w:rsidRDefault="00D84407" w:rsidP="00D84407">
                            <w:pPr>
                              <w:pStyle w:val="BodyText"/>
                              <w:rPr>
                                <w:b/>
                                <w:i/>
                              </w:rPr>
                            </w:pPr>
                          </w:p>
                          <w:p w:rsidR="00D84407" w:rsidRDefault="00D84407" w:rsidP="00D84407">
                            <w:pPr>
                              <w:pStyle w:val="BodyText"/>
                              <w:rPr>
                                <w:b/>
                                <w:i/>
                              </w:rPr>
                            </w:pPr>
                          </w:p>
                          <w:p w:rsidR="00D84407" w:rsidRDefault="00D84407" w:rsidP="00D84407">
                            <w:pPr>
                              <w:pStyle w:val="BodyText"/>
                              <w:rPr>
                                <w:b/>
                                <w:i/>
                              </w:rPr>
                            </w:pPr>
                          </w:p>
                          <w:p w:rsidR="00304B82" w:rsidRPr="00304B82" w:rsidRDefault="00304B82" w:rsidP="00D84407">
                            <w:pPr>
                              <w:pStyle w:val="BodyText"/>
                              <w:rPr>
                                <w:b/>
                                <w:i/>
                                <w:sz w:val="22"/>
                                <w:szCs w:val="22"/>
                              </w:rPr>
                            </w:pPr>
                            <w:r w:rsidRPr="00304B82">
                              <w:rPr>
                                <w:b/>
                                <w:i/>
                                <w:sz w:val="22"/>
                                <w:szCs w:val="22"/>
                              </w:rPr>
                              <w:t>Reminder: Please make sure that al</w:t>
                            </w:r>
                            <w:r w:rsidR="00F212A2">
                              <w:rPr>
                                <w:b/>
                                <w:i/>
                                <w:sz w:val="22"/>
                                <w:szCs w:val="22"/>
                              </w:rPr>
                              <w:t>l pets are contained while our S</w:t>
                            </w:r>
                            <w:r w:rsidRPr="00304B82">
                              <w:rPr>
                                <w:b/>
                                <w:i/>
                                <w:sz w:val="22"/>
                                <w:szCs w:val="22"/>
                              </w:rPr>
                              <w:t xml:space="preserve">ervice </w:t>
                            </w:r>
                            <w:r w:rsidR="00F212A2">
                              <w:rPr>
                                <w:b/>
                                <w:i/>
                                <w:sz w:val="22"/>
                                <w:szCs w:val="22"/>
                              </w:rPr>
                              <w:t>Technician is in your yard</w:t>
                            </w:r>
                            <w:r w:rsidRPr="00304B82">
                              <w:rPr>
                                <w:b/>
                                <w: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D27B9" id="Text Box 9" o:spid="_x0000_s1035" type="#_x0000_t202" style="position:absolute;margin-left:57.75pt;margin-top:171pt;width:99pt;height:386.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Zo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4ktz9DrFLweevAzeziGNjuqur+X5VeNhFw2VGzYrVJyaBitIL3Q3vTP&#10;ro442oKshw+ygjB0a6QD2teqs7WDaiBAhzY9nVpjUyltyCieTQIwlWAjSRBPZr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fubUxtdKvmtaye&#10;QMJKgsBAjDD4YNFI9R2jAYZIhvW3LVUMo/a9gGeQhITYqeM2JJ5FsFHnlvW5hYoSoDJsMBqXSzNO&#10;qm2v+KaBSOPDE/IWnk7Nnaifszo8OBgUjtthqNlJdL53Xs+jd/ELAAD//wMAUEsDBBQABgAIAAAA&#10;IQAaPI8t3gAAAAwBAAAPAAAAZHJzL2Rvd25yZXYueG1sTI/BTsMwEETvSPyDtZW4UTtNUkGIUyEQ&#10;VxClIHFz420SNV5HsduEv2d7guPsjGbflJvZ9eKMY+g8aUiWCgRS7W1HjYbdx8vtHYgQDVnTe0IN&#10;PxhgU11flaawfqJ3PG9jI7iEQmE0tDEOhZShbtGZsPQDEnsHPzoTWY6NtKOZuNz1cqXUWjrTEX9o&#10;zYBPLdbH7clp+Hw9fH9l6q15dvkw+VlJcvdS65vF/PgAIuIc/8JwwWd0qJhp709kg+hZJ3nOUQ1p&#10;tuJRnEiTlC/7i5VkOciqlP9HVL8AAAD//wMAUEsBAi0AFAAGAAgAAAAhALaDOJL+AAAA4QEAABMA&#10;AAAAAAAAAAAAAAAAAAAAAFtDb250ZW50X1R5cGVzXS54bWxQSwECLQAUAAYACAAAACEAOP0h/9YA&#10;AACUAQAACwAAAAAAAAAAAAAAAAAvAQAAX3JlbHMvLnJlbHNQSwECLQAUAAYACAAAACEAD9KGaLkC&#10;AADCBQAADgAAAAAAAAAAAAAAAAAuAgAAZHJzL2Uyb0RvYy54bWxQSwECLQAUAAYACAAAACEAGjyP&#10;Ld4AAAAMAQAADwAAAAAAAAAAAAAAAAATBQAAZHJzL2Rvd25yZXYueG1sUEsFBgAAAAAEAAQA8wAA&#10;AB4GAAAAAA==&#10;" o:allowincell="f" filled="f" stroked="f">
                <v:textbox>
                  <w:txbxContent>
                    <w:p w:rsidR="00D84407" w:rsidRDefault="00880B14" w:rsidP="00D84407">
                      <w:pPr>
                        <w:pStyle w:val="BodyText"/>
                        <w:rPr>
                          <w:b/>
                          <w:i/>
                        </w:rPr>
                      </w:pPr>
                      <w:r w:rsidRPr="00365BEC">
                        <w:rPr>
                          <w:b/>
                          <w:i/>
                        </w:rPr>
                        <w:t>In this issue</w:t>
                      </w:r>
                      <w:r w:rsidR="00E841AB" w:rsidRPr="00365BEC">
                        <w:rPr>
                          <w:b/>
                          <w:i/>
                        </w:rPr>
                        <w:t>:</w:t>
                      </w:r>
                    </w:p>
                    <w:p w:rsidR="00765960" w:rsidRDefault="00765960" w:rsidP="00D84407">
                      <w:pPr>
                        <w:pStyle w:val="BodyText"/>
                        <w:rPr>
                          <w:b/>
                          <w:i/>
                        </w:rPr>
                      </w:pPr>
                    </w:p>
                    <w:p w:rsidR="00D84407" w:rsidRDefault="009836BC" w:rsidP="00D84407">
                      <w:pPr>
                        <w:pStyle w:val="BodyText"/>
                        <w:rPr>
                          <w:b/>
                          <w:i/>
                        </w:rPr>
                      </w:pPr>
                      <w:r>
                        <w:rPr>
                          <w:b/>
                          <w:i/>
                        </w:rPr>
                        <w:t>Leak Detection</w:t>
                      </w:r>
                    </w:p>
                    <w:p w:rsidR="00D84407" w:rsidRDefault="00D84407" w:rsidP="00D84407">
                      <w:pPr>
                        <w:pStyle w:val="BodyText"/>
                        <w:rPr>
                          <w:b/>
                          <w:i/>
                        </w:rPr>
                      </w:pPr>
                    </w:p>
                    <w:p w:rsidR="00D84407" w:rsidRDefault="009836BC" w:rsidP="00D84407">
                      <w:pPr>
                        <w:pStyle w:val="BodyText"/>
                        <w:rPr>
                          <w:b/>
                          <w:i/>
                        </w:rPr>
                      </w:pPr>
                      <w:r>
                        <w:rPr>
                          <w:b/>
                          <w:i/>
                        </w:rPr>
                        <w:t>Price Change</w:t>
                      </w:r>
                    </w:p>
                    <w:p w:rsidR="004343D3" w:rsidRDefault="004343D3" w:rsidP="00D84407">
                      <w:pPr>
                        <w:pStyle w:val="BodyText"/>
                        <w:rPr>
                          <w:b/>
                          <w:i/>
                        </w:rPr>
                      </w:pPr>
                    </w:p>
                    <w:p w:rsidR="00C36C06" w:rsidRDefault="001F019F" w:rsidP="00D84407">
                      <w:pPr>
                        <w:pStyle w:val="BodyText"/>
                        <w:rPr>
                          <w:b/>
                          <w:i/>
                        </w:rPr>
                      </w:pPr>
                      <w:r>
                        <w:rPr>
                          <w:b/>
                          <w:i/>
                        </w:rPr>
                        <w:t>Repair Services</w:t>
                      </w:r>
                    </w:p>
                    <w:p w:rsidR="001F019F" w:rsidRDefault="001F019F" w:rsidP="00D84407">
                      <w:pPr>
                        <w:pStyle w:val="BodyText"/>
                        <w:rPr>
                          <w:b/>
                          <w:i/>
                        </w:rPr>
                      </w:pPr>
                    </w:p>
                    <w:p w:rsidR="001F019F" w:rsidRDefault="009836BC" w:rsidP="00D84407">
                      <w:pPr>
                        <w:pStyle w:val="BodyText"/>
                        <w:rPr>
                          <w:b/>
                          <w:i/>
                        </w:rPr>
                      </w:pPr>
                      <w:r>
                        <w:rPr>
                          <w:b/>
                          <w:i/>
                        </w:rPr>
                        <w:t>Stain Treatment</w:t>
                      </w:r>
                    </w:p>
                    <w:p w:rsidR="009836BC" w:rsidRDefault="009836BC" w:rsidP="00D84407">
                      <w:pPr>
                        <w:pStyle w:val="BodyText"/>
                        <w:rPr>
                          <w:b/>
                          <w:i/>
                        </w:rPr>
                      </w:pPr>
                    </w:p>
                    <w:p w:rsidR="009836BC" w:rsidRDefault="009836BC" w:rsidP="00D84407">
                      <w:pPr>
                        <w:pStyle w:val="BodyText"/>
                        <w:rPr>
                          <w:b/>
                          <w:i/>
                        </w:rPr>
                      </w:pPr>
                      <w:r>
                        <w:rPr>
                          <w:b/>
                          <w:i/>
                        </w:rPr>
                        <w:t>Cleaning Equipment</w:t>
                      </w:r>
                    </w:p>
                    <w:p w:rsidR="00D84407" w:rsidRDefault="00D84407" w:rsidP="00D84407">
                      <w:pPr>
                        <w:pStyle w:val="BodyText"/>
                        <w:rPr>
                          <w:b/>
                          <w:i/>
                        </w:rPr>
                      </w:pPr>
                    </w:p>
                    <w:p w:rsidR="00D84407" w:rsidRDefault="00D84407" w:rsidP="00D84407">
                      <w:pPr>
                        <w:pStyle w:val="BodyText"/>
                        <w:rPr>
                          <w:b/>
                          <w:i/>
                        </w:rPr>
                      </w:pPr>
                    </w:p>
                    <w:p w:rsidR="00D84407" w:rsidRDefault="00D84407" w:rsidP="00D84407">
                      <w:pPr>
                        <w:pStyle w:val="BodyText"/>
                        <w:rPr>
                          <w:b/>
                          <w:i/>
                        </w:rPr>
                      </w:pPr>
                    </w:p>
                    <w:p w:rsidR="00304B82" w:rsidRPr="00304B82" w:rsidRDefault="00304B82" w:rsidP="00D84407">
                      <w:pPr>
                        <w:pStyle w:val="BodyText"/>
                        <w:rPr>
                          <w:b/>
                          <w:i/>
                          <w:sz w:val="22"/>
                          <w:szCs w:val="22"/>
                        </w:rPr>
                      </w:pPr>
                      <w:r w:rsidRPr="00304B82">
                        <w:rPr>
                          <w:b/>
                          <w:i/>
                          <w:sz w:val="22"/>
                          <w:szCs w:val="22"/>
                        </w:rPr>
                        <w:t>Reminder: Please make sure that al</w:t>
                      </w:r>
                      <w:r w:rsidR="00F212A2">
                        <w:rPr>
                          <w:b/>
                          <w:i/>
                          <w:sz w:val="22"/>
                          <w:szCs w:val="22"/>
                        </w:rPr>
                        <w:t>l pets are contained while our S</w:t>
                      </w:r>
                      <w:r w:rsidRPr="00304B82">
                        <w:rPr>
                          <w:b/>
                          <w:i/>
                          <w:sz w:val="22"/>
                          <w:szCs w:val="22"/>
                        </w:rPr>
                        <w:t xml:space="preserve">ervice </w:t>
                      </w:r>
                      <w:r w:rsidR="00F212A2">
                        <w:rPr>
                          <w:b/>
                          <w:i/>
                          <w:sz w:val="22"/>
                          <w:szCs w:val="22"/>
                        </w:rPr>
                        <w:t>Technician is in your yard</w:t>
                      </w:r>
                      <w:r w:rsidRPr="00304B82">
                        <w:rPr>
                          <w:b/>
                          <w:i/>
                          <w:sz w:val="22"/>
                          <w:szCs w:val="22"/>
                        </w:rPr>
                        <w:t>.</w:t>
                      </w:r>
                    </w:p>
                  </w:txbxContent>
                </v:textbox>
                <w10:wrap anchorx="page" anchory="page"/>
              </v:shape>
            </w:pict>
          </mc:Fallback>
        </mc:AlternateContent>
      </w:r>
      <w:r w:rsidR="00446DBF">
        <w:rPr>
          <w:noProof/>
        </w:rPr>
        <mc:AlternateContent>
          <mc:Choice Requires="wps">
            <w:drawing>
              <wp:anchor distT="0" distB="0" distL="114300" distR="114300" simplePos="0" relativeHeight="251745792" behindDoc="0" locked="0" layoutInCell="1" allowOverlap="1" wp14:anchorId="17E93652" wp14:editId="68D5B0EB">
                <wp:simplePos x="0" y="0"/>
                <wp:positionH relativeFrom="column">
                  <wp:posOffset>1657350</wp:posOffset>
                </wp:positionH>
                <wp:positionV relativeFrom="paragraph">
                  <wp:posOffset>161925</wp:posOffset>
                </wp:positionV>
                <wp:extent cx="5162550" cy="8029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162550" cy="802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2F03" w:rsidRPr="000B65CE" w:rsidRDefault="00202F03" w:rsidP="000B65CE">
                            <w:pPr>
                              <w:pBdr>
                                <w:top w:val="single" w:sz="4" w:space="1" w:color="auto"/>
                                <w:left w:val="single" w:sz="4" w:space="4" w:color="auto"/>
                                <w:bottom w:val="single" w:sz="4" w:space="1" w:color="auto"/>
                                <w:right w:val="single" w:sz="4" w:space="4" w:color="auto"/>
                              </w:pBdr>
                              <w:shd w:val="clear" w:color="auto" w:fill="8DB3E2"/>
                              <w:jc w:val="center"/>
                              <w:rPr>
                                <w:b/>
                                <w:sz w:val="32"/>
                                <w:szCs w:val="32"/>
                              </w:rPr>
                            </w:pPr>
                            <w:r w:rsidRPr="000B65CE">
                              <w:rPr>
                                <w:b/>
                                <w:sz w:val="32"/>
                                <w:szCs w:val="32"/>
                              </w:rPr>
                              <w:t>Refer a Friend - Earn a Free Month of Similar Service</w:t>
                            </w:r>
                          </w:p>
                          <w:p w:rsidR="000B65CE" w:rsidRDefault="00202F03" w:rsidP="00202F03">
                            <w:pPr>
                              <w:jc w:val="both"/>
                            </w:pPr>
                            <w:r>
                              <w:tab/>
                            </w:r>
                          </w:p>
                          <w:p w:rsidR="00202F03" w:rsidRPr="000B65CE" w:rsidRDefault="00202F03" w:rsidP="000B65CE">
                            <w:pPr>
                              <w:ind w:firstLine="720"/>
                              <w:jc w:val="both"/>
                              <w:rPr>
                                <w:sz w:val="28"/>
                                <w:szCs w:val="28"/>
                              </w:rPr>
                            </w:pPr>
                            <w:r w:rsidRPr="000B65CE">
                              <w:rPr>
                                <w:sz w:val="28"/>
                                <w:szCs w:val="28"/>
                              </w:rPr>
                              <w:t xml:space="preserve">Referring a friend, neighbor or family member that signs up for one of our pool plans, earns you one month of “Thank You” service.  There is no limit to the number of customers you can refer.  Enroll twelve new customers and get a year of free service!  </w:t>
                            </w:r>
                          </w:p>
                          <w:p w:rsidR="00446DBF" w:rsidRPr="002C0847" w:rsidRDefault="00446DBF" w:rsidP="00446DBF">
                            <w:pPr>
                              <w:jc w:val="both"/>
                              <w:rPr>
                                <w:u w:val="single"/>
                              </w:rPr>
                            </w:pPr>
                          </w:p>
                          <w:p w:rsidR="000B65CE" w:rsidRDefault="00446DBF"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rsidRPr="002C0847">
                              <w:tab/>
                            </w:r>
                          </w:p>
                          <w:p w:rsidR="000B65CE" w:rsidRDefault="000B65C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p>
                          <w:p w:rsidR="000B65CE" w:rsidRDefault="000B65C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p>
                          <w:p w:rsidR="00446DBF" w:rsidRPr="000B65CE" w:rsidRDefault="00202F03" w:rsidP="000B65CE">
                            <w:pPr>
                              <w:pBdr>
                                <w:top w:val="thickThinSmallGap" w:sz="12" w:space="1" w:color="auto"/>
                                <w:left w:val="thickThinSmallGap" w:sz="12" w:space="4" w:color="auto"/>
                                <w:bottom w:val="thinThickSmallGap" w:sz="12" w:space="1" w:color="auto"/>
                                <w:right w:val="thinThickSmallGap" w:sz="12" w:space="4" w:color="auto"/>
                              </w:pBdr>
                              <w:ind w:firstLine="720"/>
                              <w:jc w:val="center"/>
                              <w:rPr>
                                <w:b/>
                                <w:sz w:val="28"/>
                                <w:szCs w:val="28"/>
                                <w:u w:val="single"/>
                              </w:rPr>
                            </w:pPr>
                            <w:r w:rsidRPr="000B65CE">
                              <w:rPr>
                                <w:b/>
                                <w:sz w:val="28"/>
                                <w:szCs w:val="28"/>
                                <w:u w:val="single"/>
                              </w:rPr>
                              <w:t xml:space="preserve">Leak Detection New Service </w:t>
                            </w:r>
                            <w:r w:rsidR="00F021AE" w:rsidRPr="000B65CE">
                              <w:rPr>
                                <w:b/>
                                <w:sz w:val="28"/>
                                <w:szCs w:val="28"/>
                                <w:u w:val="single"/>
                              </w:rPr>
                              <w:t>Announcement</w:t>
                            </w:r>
                          </w:p>
                          <w:p w:rsidR="000B65CE" w:rsidRPr="00F021AE" w:rsidRDefault="000B65CE" w:rsidP="000B65CE">
                            <w:pPr>
                              <w:pBdr>
                                <w:top w:val="thickThinSmallGap" w:sz="12" w:space="1" w:color="auto"/>
                                <w:left w:val="thickThinSmallGap" w:sz="12" w:space="4" w:color="auto"/>
                                <w:bottom w:val="thinThickSmallGap" w:sz="12" w:space="1" w:color="auto"/>
                                <w:right w:val="thinThickSmallGap" w:sz="12" w:space="4" w:color="auto"/>
                              </w:pBdr>
                              <w:ind w:firstLine="720"/>
                              <w:jc w:val="center"/>
                              <w:rPr>
                                <w:b/>
                                <w:u w:val="single"/>
                              </w:rPr>
                            </w:pPr>
                          </w:p>
                          <w:p w:rsidR="00202F03" w:rsidRDefault="00202F03"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t>Effective June 1, 2016, NEFPS will begin offering leak detection services using our own em</w:t>
                            </w:r>
                            <w:r w:rsidR="00560741">
                              <w:t>ployees. No more waiting for sub</w:t>
                            </w:r>
                            <w:r>
                              <w:t>-contractors to fit you on their busy schedule. According to our industry experts, approximately one in every ten pools have one or more leaks.</w:t>
                            </w:r>
                          </w:p>
                          <w:p w:rsidR="00202F03" w:rsidRPr="002C0847" w:rsidRDefault="00F021A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t>Curbing water loss is not only environmentally smart, but for pool water supplied from municipalities, it will save money. Well water often contains an abundance of minerals resulting in stain problems. Minimizing the amount of well water added reduces the risk of unsightly stains appearing in a pool. Lastly, effective water management practices minimizes the am</w:t>
                            </w:r>
                            <w:r w:rsidR="00560741">
                              <w:t>ount of expensive conditioner</w:t>
                            </w:r>
                            <w:r>
                              <w:t xml:space="preserve"> required to protect chlorine levels.</w:t>
                            </w:r>
                          </w:p>
                          <w:p w:rsidR="00446DBF" w:rsidRPr="002C0847" w:rsidRDefault="00446DBF" w:rsidP="00446DBF">
                            <w:pPr>
                              <w:jc w:val="both"/>
                              <w:rPr>
                                <w:u w:val="single"/>
                              </w:rPr>
                            </w:pPr>
                          </w:p>
                          <w:p w:rsidR="00446DBF" w:rsidRPr="000B65CE" w:rsidRDefault="00F021AE" w:rsidP="00F021AE">
                            <w:pPr>
                              <w:jc w:val="center"/>
                              <w:rPr>
                                <w:b/>
                                <w:sz w:val="28"/>
                                <w:szCs w:val="28"/>
                                <w:u w:val="single"/>
                              </w:rPr>
                            </w:pPr>
                            <w:r w:rsidRPr="000B65CE">
                              <w:rPr>
                                <w:b/>
                                <w:sz w:val="28"/>
                                <w:szCs w:val="28"/>
                                <w:u w:val="single"/>
                              </w:rPr>
                              <w:t>Service Price Change</w:t>
                            </w:r>
                          </w:p>
                          <w:p w:rsidR="000B65CE" w:rsidRPr="002C0847" w:rsidRDefault="000B65CE" w:rsidP="00F021AE">
                            <w:pPr>
                              <w:jc w:val="center"/>
                              <w:rPr>
                                <w:b/>
                                <w:u w:val="single"/>
                              </w:rPr>
                            </w:pPr>
                          </w:p>
                          <w:p w:rsidR="00446DBF" w:rsidRDefault="00F021AE" w:rsidP="000B65CE">
                            <w:pPr>
                              <w:ind w:firstLine="720"/>
                            </w:pPr>
                            <w:r>
                              <w:t xml:space="preserve">We are pleased to report that it has been four and eight years since we have had a general price increase in our Chemical Only and Full Service plans respectively. The last general price increase </w:t>
                            </w:r>
                            <w:r w:rsidR="005F4B0A">
                              <w:t xml:space="preserve">for our Chemical </w:t>
                            </w:r>
                            <w:proofErr w:type="gramStart"/>
                            <w:r w:rsidR="005F4B0A">
                              <w:t>Only</w:t>
                            </w:r>
                            <w:proofErr w:type="gramEnd"/>
                            <w:r w:rsidR="005F4B0A">
                              <w:t xml:space="preserve"> </w:t>
                            </w:r>
                            <w:r w:rsidR="000C5C0E">
                              <w:t xml:space="preserve">plan occurred in 2012. The last general price increase for our Full Service (chemicals and cleaning) occurred in 2008. Unfortunately all good things must come to an end. Our vendor, suppliers and payroll cost have made it necessary to change our prices. We are proud of our price increase history, we always try to pass as much value on to all of our customers as possible. Should you have any questions, please call our office at 904-636-0903.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93652" id="Text Box 1" o:spid="_x0000_s1036" type="#_x0000_t202" style="position:absolute;margin-left:130.5pt;margin-top:12.75pt;width:406.5pt;height:632.2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qYlQIAALoFAAAOAAAAZHJzL2Uyb0RvYy54bWysVE1v2zAMvQ/YfxB0X51kTT+COkXWosOA&#10;oi2WDj0rstQYlURNUmJnv36k7KTpx6XDLrYkPj6RTyTPzltr2FqFWIMr+fBgwJlyEqraPZb81/3V&#10;lxPOYhKuEgacKvlGRX4+/fzprPETNYIlmEoFhiQuThpf8mVKflIUUS6VFfEAvHJo1BCsSLgNj0UV&#10;RIPs1hSjweCoaCBUPoBUMeLpZWfk08yvtZLpVuuoEjMlx9hS/ob8XdC3mJ6JyWMQflnLPgzxD1FY&#10;UTu8dEd1KZJgq1C/obK1DBBBpwMJtgCta6lyDpjNcPAqm/lSeJVzQXGi38kU/x+tvFnfBVZX+Hac&#10;OWHxie5Vm9g3aNmQ1Gl8nCBo7hGWWjwmZH8e8ZCSbnWw9Md0GNpR581OWyKTeDgeHo3GYzRJtJ0M&#10;Rqfj4zHxFM/uPsT0XYFltCh5wMfLmor1dUwddAuh2yKYurqqjckbKhh1YQJbC3xqk3KQSP4CZRxr&#10;Sn70FeN4w0DUO/+FEfKpD2+PAfmMI0+VS6sPiyTqpMirtDGKMMb9VBqlzYq8E6OQUrldnBlNKI0Z&#10;fcSxxz9H9RHnLg/0yDeDSztnWzsInUovpa2ettLqDo9vuJc3LVO7aHNNHW8rZQHVBgsoQNeA0cur&#10;GvW+FjHdiYAdh4WBUyTd4kcbwEeCfsXZEsKf984Jj42AVs4a7OCSx98rERRn5ofDFjkdHh5Sy+fN&#10;4fh4hJuwb1nsW9zKXgBWDrYBRpeXhE9mu9QB7AMOmxndiibhJN5d8rRdXqRuruCwkmo2yyBsci/S&#10;tZt7SdSkMtXZffsggu/rPGGL3MC218XkVbl3WPJ0MFsl0HXuBdK5U7XXHwdE7qZ+mNEE2t9n1PPI&#10;nf4FAAD//wMAUEsDBBQABgAIAAAAIQDD1ULp3gAAAAwBAAAPAAAAZHJzL2Rvd25yZXYueG1sTI/B&#10;TsMwEETvSPyDtUjcqN2IljSNUwEqXDi1IM5u7NpW43UUu2n4e7YnuM3ujmbf1JspdGw0Q/IRJcxn&#10;ApjBNmqPVsLX59tDCSxlhVp1EY2EH5Ng09ze1KrS8YI7M+6zZRSCqVISXM59xXlqnQkqzWJvkG7H&#10;OASVaRws14O6UHjoeCHEkgflkT441ZtXZ9rT/hwkbF/syralGty21N6P0/fxw75LeX83Pa+BZTPl&#10;PzNc8QkdGmI6xDPqxDoJxXJOXTKJxQLY1SCeHmlzIFWshADe1Px/ieYXAAD//wMAUEsBAi0AFAAG&#10;AAgAAAAhALaDOJL+AAAA4QEAABMAAAAAAAAAAAAAAAAAAAAAAFtDb250ZW50X1R5cGVzXS54bWxQ&#10;SwECLQAUAAYACAAAACEAOP0h/9YAAACUAQAACwAAAAAAAAAAAAAAAAAvAQAAX3JlbHMvLnJlbHNQ&#10;SwECLQAUAAYACAAAACEA95YKmJUCAAC6BQAADgAAAAAAAAAAAAAAAAAuAgAAZHJzL2Uyb0RvYy54&#10;bWxQSwECLQAUAAYACAAAACEAw9VC6d4AAAAMAQAADwAAAAAAAAAAAAAAAADvBAAAZHJzL2Rvd25y&#10;ZXYueG1sUEsFBgAAAAAEAAQA8wAAAPoFAAAAAA==&#10;" fillcolor="white [3201]" strokeweight=".5pt">
                <v:textbox>
                  <w:txbxContent>
                    <w:p w:rsidR="00202F03" w:rsidRPr="000B65CE" w:rsidRDefault="00202F03" w:rsidP="000B65CE">
                      <w:pPr>
                        <w:pBdr>
                          <w:top w:val="single" w:sz="4" w:space="1" w:color="auto"/>
                          <w:left w:val="single" w:sz="4" w:space="4" w:color="auto"/>
                          <w:bottom w:val="single" w:sz="4" w:space="1" w:color="auto"/>
                          <w:right w:val="single" w:sz="4" w:space="4" w:color="auto"/>
                        </w:pBdr>
                        <w:shd w:val="clear" w:color="auto" w:fill="8DB3E2"/>
                        <w:jc w:val="center"/>
                        <w:rPr>
                          <w:b/>
                          <w:sz w:val="32"/>
                          <w:szCs w:val="32"/>
                        </w:rPr>
                      </w:pPr>
                      <w:r w:rsidRPr="000B65CE">
                        <w:rPr>
                          <w:b/>
                          <w:sz w:val="32"/>
                          <w:szCs w:val="32"/>
                        </w:rPr>
                        <w:t>Refer a Friend - Earn a Free Month of Similar Service</w:t>
                      </w:r>
                    </w:p>
                    <w:p w:rsidR="000B65CE" w:rsidRDefault="00202F03" w:rsidP="00202F03">
                      <w:pPr>
                        <w:jc w:val="both"/>
                      </w:pPr>
                      <w:r>
                        <w:tab/>
                      </w:r>
                    </w:p>
                    <w:p w:rsidR="00202F03" w:rsidRPr="000B65CE" w:rsidRDefault="00202F03" w:rsidP="000B65CE">
                      <w:pPr>
                        <w:ind w:firstLine="720"/>
                        <w:jc w:val="both"/>
                        <w:rPr>
                          <w:sz w:val="28"/>
                          <w:szCs w:val="28"/>
                        </w:rPr>
                      </w:pPr>
                      <w:r w:rsidRPr="000B65CE">
                        <w:rPr>
                          <w:sz w:val="28"/>
                          <w:szCs w:val="28"/>
                        </w:rPr>
                        <w:t xml:space="preserve">Referring a friend, neighbor or family member that signs up for one of our pool plans, earns you one month of “Thank You” service.  There is no limit to the number of customers you can refer.  Enroll twelve new customers and get a year of free service!  </w:t>
                      </w:r>
                    </w:p>
                    <w:p w:rsidR="00446DBF" w:rsidRPr="002C0847" w:rsidRDefault="00446DBF" w:rsidP="00446DBF">
                      <w:pPr>
                        <w:jc w:val="both"/>
                        <w:rPr>
                          <w:u w:val="single"/>
                        </w:rPr>
                      </w:pPr>
                    </w:p>
                    <w:p w:rsidR="000B65CE" w:rsidRDefault="00446DBF"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rsidRPr="002C0847">
                        <w:tab/>
                      </w:r>
                    </w:p>
                    <w:p w:rsidR="000B65CE" w:rsidRDefault="000B65C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p>
                    <w:p w:rsidR="000B65CE" w:rsidRDefault="000B65C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p>
                    <w:p w:rsidR="00446DBF" w:rsidRPr="000B65CE" w:rsidRDefault="00202F03" w:rsidP="000B65CE">
                      <w:pPr>
                        <w:pBdr>
                          <w:top w:val="thickThinSmallGap" w:sz="12" w:space="1" w:color="auto"/>
                          <w:left w:val="thickThinSmallGap" w:sz="12" w:space="4" w:color="auto"/>
                          <w:bottom w:val="thinThickSmallGap" w:sz="12" w:space="1" w:color="auto"/>
                          <w:right w:val="thinThickSmallGap" w:sz="12" w:space="4" w:color="auto"/>
                        </w:pBdr>
                        <w:ind w:firstLine="720"/>
                        <w:jc w:val="center"/>
                        <w:rPr>
                          <w:b/>
                          <w:sz w:val="28"/>
                          <w:szCs w:val="28"/>
                          <w:u w:val="single"/>
                        </w:rPr>
                      </w:pPr>
                      <w:r w:rsidRPr="000B65CE">
                        <w:rPr>
                          <w:b/>
                          <w:sz w:val="28"/>
                          <w:szCs w:val="28"/>
                          <w:u w:val="single"/>
                        </w:rPr>
                        <w:t xml:space="preserve">Leak Detection New Service </w:t>
                      </w:r>
                      <w:r w:rsidR="00F021AE" w:rsidRPr="000B65CE">
                        <w:rPr>
                          <w:b/>
                          <w:sz w:val="28"/>
                          <w:szCs w:val="28"/>
                          <w:u w:val="single"/>
                        </w:rPr>
                        <w:t>Announcement</w:t>
                      </w:r>
                    </w:p>
                    <w:p w:rsidR="000B65CE" w:rsidRPr="00F021AE" w:rsidRDefault="000B65CE" w:rsidP="000B65CE">
                      <w:pPr>
                        <w:pBdr>
                          <w:top w:val="thickThinSmallGap" w:sz="12" w:space="1" w:color="auto"/>
                          <w:left w:val="thickThinSmallGap" w:sz="12" w:space="4" w:color="auto"/>
                          <w:bottom w:val="thinThickSmallGap" w:sz="12" w:space="1" w:color="auto"/>
                          <w:right w:val="thinThickSmallGap" w:sz="12" w:space="4" w:color="auto"/>
                        </w:pBdr>
                        <w:ind w:firstLine="720"/>
                        <w:jc w:val="center"/>
                        <w:rPr>
                          <w:b/>
                          <w:u w:val="single"/>
                        </w:rPr>
                      </w:pPr>
                    </w:p>
                    <w:p w:rsidR="00202F03" w:rsidRDefault="00202F03"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t>Effective June 1, 2016, NEFPS will begin offering leak detection services using our own em</w:t>
                      </w:r>
                      <w:r w:rsidR="00560741">
                        <w:t>ployees. No more waiting for sub</w:t>
                      </w:r>
                      <w:r>
                        <w:t>-contractors to fit you on their busy schedule. According to our industry experts, approximately one in every ten pools have one or more leaks.</w:t>
                      </w:r>
                    </w:p>
                    <w:p w:rsidR="00202F03" w:rsidRPr="002C0847" w:rsidRDefault="00F021AE" w:rsidP="00202F03">
                      <w:pPr>
                        <w:pBdr>
                          <w:top w:val="thickThinSmallGap" w:sz="12" w:space="1" w:color="auto"/>
                          <w:left w:val="thickThinSmallGap" w:sz="12" w:space="4" w:color="auto"/>
                          <w:bottom w:val="thinThickSmallGap" w:sz="12" w:space="1" w:color="auto"/>
                          <w:right w:val="thinThickSmallGap" w:sz="12" w:space="4" w:color="auto"/>
                        </w:pBdr>
                        <w:ind w:firstLine="720"/>
                        <w:jc w:val="both"/>
                      </w:pPr>
                      <w:r>
                        <w:t>Curbing water loss is not only environmentally smart, but for pool water supplied from municipalities, it will save money. Well water often contains an abundance of minerals resulting in stain problems. Minimizing the amount of well water added reduces the risk of unsightly stains appearing in a pool. Lastly, effective water management practices minimizes the am</w:t>
                      </w:r>
                      <w:r w:rsidR="00560741">
                        <w:t>ount of expensive conditioner</w:t>
                      </w:r>
                      <w:r>
                        <w:t xml:space="preserve"> required to protect chlorine levels.</w:t>
                      </w:r>
                    </w:p>
                    <w:p w:rsidR="00446DBF" w:rsidRPr="002C0847" w:rsidRDefault="00446DBF" w:rsidP="00446DBF">
                      <w:pPr>
                        <w:jc w:val="both"/>
                        <w:rPr>
                          <w:u w:val="single"/>
                        </w:rPr>
                      </w:pPr>
                    </w:p>
                    <w:p w:rsidR="00446DBF" w:rsidRPr="000B65CE" w:rsidRDefault="00F021AE" w:rsidP="00F021AE">
                      <w:pPr>
                        <w:jc w:val="center"/>
                        <w:rPr>
                          <w:b/>
                          <w:sz w:val="28"/>
                          <w:szCs w:val="28"/>
                          <w:u w:val="single"/>
                        </w:rPr>
                      </w:pPr>
                      <w:r w:rsidRPr="000B65CE">
                        <w:rPr>
                          <w:b/>
                          <w:sz w:val="28"/>
                          <w:szCs w:val="28"/>
                          <w:u w:val="single"/>
                        </w:rPr>
                        <w:t>Service Price Change</w:t>
                      </w:r>
                    </w:p>
                    <w:p w:rsidR="000B65CE" w:rsidRPr="002C0847" w:rsidRDefault="000B65CE" w:rsidP="00F021AE">
                      <w:pPr>
                        <w:jc w:val="center"/>
                        <w:rPr>
                          <w:b/>
                          <w:u w:val="single"/>
                        </w:rPr>
                      </w:pPr>
                    </w:p>
                    <w:p w:rsidR="00446DBF" w:rsidRDefault="00F021AE" w:rsidP="000B65CE">
                      <w:pPr>
                        <w:ind w:firstLine="720"/>
                      </w:pPr>
                      <w:r>
                        <w:t xml:space="preserve">We are pleased to report that it has been four and eight years since we have had a general price increase in our Chemical Only and Full Service plans respectively. The last general price increase </w:t>
                      </w:r>
                      <w:r w:rsidR="005F4B0A">
                        <w:t xml:space="preserve">for our Chemical </w:t>
                      </w:r>
                      <w:proofErr w:type="gramStart"/>
                      <w:r w:rsidR="005F4B0A">
                        <w:t>Only</w:t>
                      </w:r>
                      <w:proofErr w:type="gramEnd"/>
                      <w:r w:rsidR="005F4B0A">
                        <w:t xml:space="preserve"> </w:t>
                      </w:r>
                      <w:r w:rsidR="000C5C0E">
                        <w:t xml:space="preserve">plan occurred in 2012. The last general price increase for our Full Service (chemicals and cleaning) occurred in 2008. Unfortunately all good things must come to an end. Our vendor, suppliers and payroll cost have made it necessary to change our prices. We are proud of our price increase history, we always try to pass as much value on to all of our customers as possible. Should you have any questions, please call our office at 904-636-0903. </w:t>
                      </w:r>
                    </w:p>
                  </w:txbxContent>
                </v:textbox>
              </v:shape>
            </w:pict>
          </mc:Fallback>
        </mc:AlternateContent>
      </w:r>
      <w:r w:rsidR="00F212A2">
        <w:rPr>
          <w:noProof/>
        </w:rPr>
        <mc:AlternateContent>
          <mc:Choice Requires="wps">
            <w:drawing>
              <wp:anchor distT="0" distB="0" distL="114300" distR="114300" simplePos="0" relativeHeight="251732480" behindDoc="0" locked="0" layoutInCell="0" allowOverlap="1" wp14:anchorId="68F10BFF" wp14:editId="026633AC">
                <wp:simplePos x="0" y="0"/>
                <wp:positionH relativeFrom="page">
                  <wp:posOffset>622935</wp:posOffset>
                </wp:positionH>
                <wp:positionV relativeFrom="page">
                  <wp:posOffset>7162165</wp:posOffset>
                </wp:positionV>
                <wp:extent cx="1591945" cy="372110"/>
                <wp:effectExtent l="3810" t="0" r="4445" b="0"/>
                <wp:wrapNone/>
                <wp:docPr id="3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0BFF" id="Text Box 263" o:spid="_x0000_s1037" type="#_x0000_t202" style="position:absolute;margin-left:49.05pt;margin-top:563.95pt;width:125.35pt;height:29.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HYvQIAAMEFAAAOAAAAZHJzL2Uyb0RvYy54bWysVMlu2zAQvRfoPxC8K1osLxIiB4llFQXS&#10;BUj6AbRIWUQkUiFpy2nQf++Qsuwsl6KtDsSIHL55M/M4l1eHtkF7pjSXIsPhRYARE6WkXGwz/OO+&#10;8BYYaUMEJY0ULMNPTOOr5ccPl32XskjWsqFMIQAROu27DNfGdKnv67JmLdEXsmMCDiupWmLgV219&#10;qkgP6G3jR0Ew83upaKdkybSG3Xw4xEuHX1WsNN+qSjODmgwDN+NW5daNXf3lJUm3inQ1L480yF+w&#10;aAkXEPQElRND0E7xd1AtL5XUsjIXpWx9WVW8ZC4HyCYM3mRzV5OOuVygOLo7lUn/P9jy6/67Qpxm&#10;eBJiJEgLPbpnB4Nu5AFFs4ktUN/pFPzuOvA0BziARrtkdXcryweNhFzVRGzZtVKyrxmhQDC0N/0X&#10;VwccbUE2/RdJIRDZGemADpVqbfWgHgjQoVFPp+ZYMqUNOU3CJJ5iVMLZZB6FoeueT9Lxdqe0+cRk&#10;i6yRYQXNd+hkf6uNZUPS0cUGE7LgTeME0IhXG+A47EBsuGrPLAvXz+ckSNaL9SL24mi29uIgz73r&#10;YhV7syKcT/NJvlrl4S8bN4zTmlPKhA0zaiuM/6x3R5UPqjipS8uGUwtnKWm13awahfYEtF24z9Uc&#10;Ts5u/msargiQy5uUwigObqLEK2aLuRcX8dRL5sHCC8LkJpkFcRLnxeuUbrlg/54S6jOcTKPpIKYz&#10;6Te5Be57nxtJW25gejS8zfDi5ERSK8G1oK61hvBmsF+UwtI/lwLaPTbaCdZqdFBrw8UDo/eHzcE9&#10;ETvL2ONR21baG0mfQM9KgtxAtDAHwail+olRDzMlw/pxRxTDqPks4E3YATQaajQ2o0FECVczbDAa&#10;zJUZBtWuU3xbA/Lw6oS8hndTcSfpM4vja4M54TI7zjQ7iF7+O6/z5F3+BgAA//8DAFBLAwQUAAYA&#10;CAAAACEAvBd0beAAAAAMAQAADwAAAGRycy9kb3ducmV2LnhtbEyPPU/DMBCGdyT+g3WV2KiTAiFJ&#10;41QVggkJNQ0DoxO7idX4HGK3Df+e6wTjvffo/Sg2sx3YWU/eOBQQLyNgGlunDHYCPuu3+xSYDxKV&#10;HBxqAT/aw6a8vSlkrtwFK33eh46RCfpcCuhDGHPOfdtrK/3SjRrpd3CTlYHOqeNqkhcytwNfRVHC&#10;rTRICb0c9Uuv2+P+ZAVsv7B6Nd8fza46VKauswjfk6MQd4t5uwYW9Bz+YLjWp+pQUqfGnVB5NgjI&#10;0phI0uPVcwaMiIfHlMY0VylNnoCXBf8/ovwFAAD//wMAUEsBAi0AFAAGAAgAAAAhALaDOJL+AAAA&#10;4QEAABMAAAAAAAAAAAAAAAAAAAAAAFtDb250ZW50X1R5cGVzXS54bWxQSwECLQAUAAYACAAAACEA&#10;OP0h/9YAAACUAQAACwAAAAAAAAAAAAAAAAAvAQAAX3JlbHMvLnJlbHNQSwECLQAUAAYACAAAACEA&#10;TRHx2L0CAADBBQAADgAAAAAAAAAAAAAAAAAuAgAAZHJzL2Uyb0RvYy54bWxQSwECLQAUAAYACAAA&#10;ACEAvBd0beAAAAAMAQAADwAAAAAAAAAAAAAAAAAXBQAAZHJzL2Rvd25yZXYueG1sUEsFBgAAAAAE&#10;AAQA8wAAACQGAAAAAA==&#10;" o:allowincell="f" filled="f" stroked="f">
                <v:textbox style="mso-next-textbox:#Text Box 264" inset="0,0,0,0">
                  <w:txbxContent/>
                </v:textbox>
                <w10:wrap anchorx="page" anchory="page"/>
              </v:shape>
            </w:pict>
          </mc:Fallback>
        </mc:AlternateContent>
      </w:r>
      <w:r w:rsidR="001F019F">
        <w:rPr>
          <w:noProof/>
        </w:rPr>
        <w:drawing>
          <wp:anchor distT="0" distB="0" distL="114300" distR="114300" simplePos="0" relativeHeight="251658752" behindDoc="0" locked="0" layoutInCell="1" allowOverlap="1" wp14:anchorId="15758593" wp14:editId="58922594">
            <wp:simplePos x="0" y="0"/>
            <wp:positionH relativeFrom="column">
              <wp:posOffset>635000</wp:posOffset>
            </wp:positionH>
            <wp:positionV relativeFrom="paragraph">
              <wp:posOffset>6075045</wp:posOffset>
            </wp:positionV>
            <wp:extent cx="516890" cy="501015"/>
            <wp:effectExtent l="19050" t="0" r="0" b="0"/>
            <wp:wrapNone/>
            <wp:docPr id="7" name="Picture 2" descr="C:\Documents and Settings\user\Local Settings\Temporary Internet Files\Content.IE5\D8IV0ULB\MPj043306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IE5\D8IV0ULB\MPj04330680000[1].jpg"/>
                    <pic:cNvPicPr>
                      <a:picLocks noChangeAspect="1" noChangeArrowheads="1"/>
                    </pic:cNvPicPr>
                  </pic:nvPicPr>
                  <pic:blipFill>
                    <a:blip r:embed="rId13" cstate="print"/>
                    <a:stretch>
                      <a:fillRect/>
                    </a:stretch>
                  </pic:blipFill>
                  <pic:spPr bwMode="auto">
                    <a:xfrm>
                      <a:off x="0" y="0"/>
                      <a:ext cx="516890" cy="501015"/>
                    </a:xfrm>
                    <a:prstGeom prst="rect">
                      <a:avLst/>
                    </a:prstGeom>
                    <a:noFill/>
                    <a:ln w="9525">
                      <a:noFill/>
                      <a:miter lim="800000"/>
                      <a:headEnd/>
                      <a:tailEnd/>
                    </a:ln>
                  </pic:spPr>
                </pic:pic>
              </a:graphicData>
            </a:graphic>
          </wp:anchor>
        </w:drawing>
      </w:r>
      <w:r w:rsidR="006E6D82">
        <w:rPr>
          <w:noProof/>
        </w:rPr>
        <mc:AlternateContent>
          <mc:Choice Requires="wps">
            <w:drawing>
              <wp:anchor distT="0" distB="0" distL="114300" distR="114300" simplePos="0" relativeHeight="251620864" behindDoc="0" locked="0" layoutInCell="0" allowOverlap="1">
                <wp:simplePos x="0" y="0"/>
                <wp:positionH relativeFrom="page">
                  <wp:posOffset>2108835</wp:posOffset>
                </wp:positionH>
                <wp:positionV relativeFrom="page">
                  <wp:posOffset>1920240</wp:posOffset>
                </wp:positionV>
                <wp:extent cx="5135245" cy="254000"/>
                <wp:effectExtent l="3810" t="0" r="4445"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C83752" w:rsidRDefault="00E841AB">
                            <w:pPr>
                              <w:pStyle w:val="Heading2"/>
                              <w:rPr>
                                <w:color w:val="auto"/>
                                <w:sz w:val="30"/>
                                <w:szCs w:val="30"/>
                              </w:rPr>
                            </w:pP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66.05pt;margin-top:151.2pt;width:404.35pt;height:20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pxugIAALcFAAAOAAAAZHJzL2Uyb0RvYy54bWysVNtunDAQfa/Uf7D8TrgENoDCRsmyVJXS&#10;i5T0A7xgFqtgU9u7kFb9947Nspf0pWrLAxrb4/GZOWfm9m7sWrSnUjHBM+xfeRhRXoqK8W2GvzwX&#10;ToyR0oRXpBWcZviFKny3fPvmduhTGohGtBWVCIJwlQ59hhut+9R1VdnQjqgr0VMOh7WQHdGwlFu3&#10;kmSA6F3rBp63cAchq16KkioFu/l0iJc2fl3TUn+qa0U1ajMM2LT9S/vfmL+7vCXpVpK+YeUBBvkL&#10;FB1hHB49hsqJJmgn2W+hOlZKoUStr0rRuaKuWUltDpCN773K5qkhPbW5QHFUfyyT+n9hy4/7zxKx&#10;KsPXUB5OOuDomY4aPYgR+aGpz9CrFNyeenDUI+wDzzZX1T+K8qtCXKwawrf0XkoxNJRUgM83N92z&#10;q1McZYJshg+ignfITgsbaKxlZ4oH5UAQHYC8HLkxWErYjPzrKAgjjEo4C6LQ8yx5Lknn271U+h0V&#10;HTJGhiVwb6OT/aPSBg1JZxfzGBcFa1vLf8svNsBx2oG34ao5MygsnT8SL1nH6zh0wmCxdkIvz537&#10;YhU6i8K/ifLrfLXK/Z/mXT9MG1ZVlJtnZmn54Z9RdxD5JIqjuJRoWWXCGUhKbjerVqI9AWkX9rM1&#10;h5OTm3sJwxYBcnmVkh+E3kOQOMUivnHCIoyc5MaLHc9PHpKFFyZhXlym9Mg4/feU0JDhJAqiSUwn&#10;0K9yA6ZPZJ/lRtKOaRgeLesyHB+dSGokuOaVpVYT1k72WSkM/FMpgO6ZaCtYo9FJrXrcjLY3krkP&#10;NqJ6AQVLAQIDmcLgA6MR8jtGAwyRDKtvOyIpRu17brogDuLYjB27AkPOxmY2CC/hfoY1RpO50tN4&#10;2vWSbRsIPzUbF/fQLjWzSjZ9NUE5NBlMB5vQYZKZ8XO+tl6nebv8BQAA//8DAFBLAwQUAAYACAAA&#10;ACEA2Q7lk+AAAAAMAQAADwAAAGRycy9kb3ducmV2LnhtbEyPQUvDQBCF74L/YRnBi9jdpEEkZlNE&#10;KPUgiK3gdZpds8HsbMxum9Rf7/Skt5k3jzffq1az78XRjrELpCFbKBCWmmA6ajW879a39yBiQjLY&#10;B7IaTjbCqr68qLA0YaI3e9ymVnAIxRI1uJSGUsrYOOsxLsJgiW+fYfSYeB1baUacONz3MlfqTnrs&#10;iD84HOyTs83X9uA1vHY/002x2akYv3F4fllvPk6OtL6+mh8fQCQ7pz8znPEZHWpm2ocDmSh6Dctl&#10;nrGVB5UXIM6OrFDcZs9SwZKsK/m/RP0LAAD//wMAUEsBAi0AFAAGAAgAAAAhALaDOJL+AAAA4QEA&#10;ABMAAAAAAAAAAAAAAAAAAAAAAFtDb250ZW50X1R5cGVzXS54bWxQSwECLQAUAAYACAAAACEAOP0h&#10;/9YAAACUAQAACwAAAAAAAAAAAAAAAAAvAQAAX3JlbHMvLnJlbHNQSwECLQAUAAYACAAAACEAFWnq&#10;cboCAAC3BQAADgAAAAAAAAAAAAAAAAAuAgAAZHJzL2Uyb0RvYy54bWxQSwECLQAUAAYACAAAACEA&#10;2Q7lk+AAAAAMAQAADwAAAAAAAAAAAAAAAAAUBQAAZHJzL2Rvd25yZXYueG1sUEsFBgAAAAAEAAQA&#10;8wAAACEGAAAAAA==&#10;" o:allowincell="f" filled="f" stroked="f">
                <v:textbox inset="14.4pt,0,0,0">
                  <w:txbxContent>
                    <w:p w:rsidR="00E841AB" w:rsidRPr="00C83752" w:rsidRDefault="00E841AB">
                      <w:pPr>
                        <w:pStyle w:val="Heading2"/>
                        <w:rPr>
                          <w:color w:val="auto"/>
                          <w:sz w:val="30"/>
                          <w:szCs w:val="30"/>
                        </w:rPr>
                      </w:pPr>
                    </w:p>
                  </w:txbxContent>
                </v:textbox>
                <w10:wrap anchorx="page" anchory="page"/>
              </v:shape>
            </w:pict>
          </mc:Fallback>
        </mc:AlternateContent>
      </w:r>
      <w:r w:rsidR="006E6D82">
        <w:rPr>
          <w:noProof/>
        </w:rPr>
        <mc:AlternateContent>
          <mc:Choice Requires="wps">
            <w:drawing>
              <wp:anchor distT="0" distB="0" distL="114300" distR="114300" simplePos="0" relativeHeight="251731456" behindDoc="0" locked="0" layoutInCell="0" allowOverlap="1">
                <wp:simplePos x="0" y="0"/>
                <wp:positionH relativeFrom="page">
                  <wp:posOffset>1597660</wp:posOffset>
                </wp:positionH>
                <wp:positionV relativeFrom="page">
                  <wp:posOffset>6828790</wp:posOffset>
                </wp:positionV>
                <wp:extent cx="292735" cy="228600"/>
                <wp:effectExtent l="0" t="0" r="0" b="635"/>
                <wp:wrapNone/>
                <wp:docPr id="2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9D145E" w:rsidRPr="007C633E" w:rsidRDefault="009D145E" w:rsidP="00322952">
                            <w:pPr>
                              <w:rPr>
                                <w:rFonts w:asciiTheme="minorHAnsi" w:hAnsiTheme="minorHAnsi"/>
                                <w:sz w:val="22"/>
                              </w:rPr>
                            </w:pPr>
                            <w:r w:rsidRPr="007C633E">
                              <w:rPr>
                                <w:rFonts w:asciiTheme="minorHAnsi" w:hAnsiTheme="minorHAnsi"/>
                                <w:sz w:val="22"/>
                              </w:rPr>
                              <w:t xml:space="preserve">  </w:t>
                            </w:r>
                          </w:p>
                          <w:p w:rsidR="006D13C2" w:rsidRPr="007C633E" w:rsidRDefault="006D13C2" w:rsidP="009D145E">
                            <w:pPr>
                              <w:rPr>
                                <w:rFonts w:asciiTheme="minorHAnsi" w:hAnsiTheme="minorHAnsi"/>
                                <w:sz w:val="2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9" type="#_x0000_t202" style="position:absolute;margin-left:125.8pt;margin-top:537.7pt;width:23.05pt;height:18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Jg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IRJx306IGOGt2KEQVRYAo09CoFu/seLPUICmi0TVb1d6L8rhAX64bwHb2RUgwNJRUE6JuX7rOn&#10;E44yINvhk6jAEdlrYYHGWnamelAPBOjQqMdTc0wwJVwGSbC8XGBUgioI4sizzXNJOj/updIfqOiQ&#10;ETIsofcWnBzulDbBkHQ2Mb64KFjb2v63/MUFGE434BqeGp0JwrbzKfGSTbyJQycMoo0Tennu3BTr&#10;0IkKf7nIL/P1Ovd/Gb9+mDasqig3bmZq+eGfte5I8okUJ3Ip0bLKwJmQlNxt161EBwLULuxnSw6a&#10;s5n7MgxbBMjlVUp+EHq3QeIUUbx0wiJcOMnSix3PT26TyAuTMC9epnTHOP33lNCQ4WQRLCYunYN+&#10;lZtnv7e5kbRjGpZHy7oMxycjkhoGbnhlW6sJayf5WSlM+OdSQLvnRlu+GopOZNXjdrSzEc9jsBXV&#10;IxBYCiAYsBQWHwiNkD8xGmCJZFj92BNJMWo/chgCs3FmQc7CdhYIL+FphjVGk7jW02ba95LtGkCe&#10;xoyLGxiUmlkSm4maojiOFywGm8txiZnN8/zfWp1X7eo3AAAA//8DAFBLAwQUAAYACAAAACEAf3jR&#10;HuEAAAANAQAADwAAAGRycy9kb3ducmV2LnhtbEyPwU7DMBBE70j8g7VI3KjdqE1oiFNVCE5IiDQc&#10;ODqxm1iN1yF22/D3LKeyt90Zzb4ptrMb2NlMwXqUsFwIYAZbry12Ej7r14dHYCEq1GrwaCT8mADb&#10;8vamULn2F6zMeR87RiEYciWhj3HMOQ9tb5wKCz8aJO3gJ6cirVPH9aQuFO4GngiRcqcs0odejea5&#10;N+1xf3ISdl9Yvdjv9+ajOlS2rjcC39KjlPd38+4JWDRzvJrhD5/QoSSmxp9QBzZISNbLlKwkiGy9&#10;AkaWZJNlwBo60ayAlwX/36L8BQAA//8DAFBLAQItABQABgAIAAAAIQC2gziS/gAAAOEBAAATAAAA&#10;AAAAAAAAAAAAAAAAAABbQ29udGVudF9UeXBlc10ueG1sUEsBAi0AFAAGAAgAAAAhADj9If/WAAAA&#10;lAEAAAsAAAAAAAAAAAAAAAAALwEAAF9yZWxzLy5yZWxzUEsBAi0AFAAGAAgAAAAhADc8kmC0AgAA&#10;sgUAAA4AAAAAAAAAAAAAAAAALgIAAGRycy9lMm9Eb2MueG1sUEsBAi0AFAAGAAgAAAAhAH940R7h&#10;AAAADQEAAA8AAAAAAAAAAAAAAAAADgUAAGRycy9kb3ducmV2LnhtbFBLBQYAAAAABAAEAPMAAAAc&#10;BgAAAAA=&#10;" o:allowincell="f" filled="f" stroked="f">
                <v:textbox style="mso-next-textbox:#Text Box 263" inset="0,0,0,0">
                  <w:txbxContent>
                    <w:p w:rsidR="009D145E" w:rsidRPr="007C633E" w:rsidRDefault="009D145E" w:rsidP="00322952">
                      <w:pPr>
                        <w:rPr>
                          <w:rFonts w:asciiTheme="minorHAnsi" w:hAnsiTheme="minorHAnsi"/>
                          <w:sz w:val="22"/>
                        </w:rPr>
                      </w:pPr>
                      <w:r w:rsidRPr="007C633E">
                        <w:rPr>
                          <w:rFonts w:asciiTheme="minorHAnsi" w:hAnsiTheme="minorHAnsi"/>
                          <w:sz w:val="22"/>
                        </w:rPr>
                        <w:t xml:space="preserve">  </w:t>
                      </w:r>
                    </w:p>
                    <w:p w:rsidR="006D13C2" w:rsidRPr="007C633E" w:rsidRDefault="006D13C2" w:rsidP="009D145E">
                      <w:pPr>
                        <w:rPr>
                          <w:rFonts w:asciiTheme="minorHAnsi" w:hAnsiTheme="minorHAnsi"/>
                          <w:sz w:val="22"/>
                          <w:szCs w:val="24"/>
                        </w:rPr>
                      </w:pPr>
                    </w:p>
                  </w:txbxContent>
                </v:textbox>
                <w10:wrap anchorx="page" anchory="page"/>
              </v:shape>
            </w:pict>
          </mc:Fallback>
        </mc:AlternateContent>
      </w:r>
      <w:r w:rsidR="006E6D82">
        <w:rPr>
          <w:noProof/>
        </w:rPr>
        <mc:AlternateContent>
          <mc:Choice Requires="wps">
            <w:drawing>
              <wp:anchor distT="0" distB="0" distL="114300" distR="114300" simplePos="0" relativeHeight="251733504" behindDoc="0" locked="0" layoutInCell="0" allowOverlap="1">
                <wp:simplePos x="0" y="0"/>
                <wp:positionH relativeFrom="page">
                  <wp:posOffset>5781040</wp:posOffset>
                </wp:positionH>
                <wp:positionV relativeFrom="page">
                  <wp:posOffset>6828790</wp:posOffset>
                </wp:positionV>
                <wp:extent cx="1540510" cy="2891790"/>
                <wp:effectExtent l="0" t="0" r="3175" b="4445"/>
                <wp:wrapNone/>
                <wp:docPr id="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8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0" type="#_x0000_t202" style="position:absolute;margin-left:455.2pt;margin-top:537.7pt;width:121.3pt;height:227.7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11vgIAAMIFAAAOAAAAZHJzL2Uyb0RvYy54bWysVNuOmzAQfa/Uf7D8znIpIYCWrHZDqCpt&#10;L9JuP8ABE6wFm7WdwLbqv3dsQrKXl6otD9bgGZ+5nZnLq7Fr0YFKxQTPsH/hYUR5KSrGdxn+fl84&#10;MUZKE16RVnCa4Seq8NXq/bvLoU9pIBrRVlQiAOEqHfoMN1r3qeuqsqEdUReipxyUtZAd0fArd24l&#10;yQDoXesGnhe5g5BVL0VJlYLbfFLilcWva1rqr3WtqEZthiE2bU9pz6053dUlSXeS9A0rj2GQv4ii&#10;I4yD0xNUTjRBe8neQHWslEKJWl+UonNFXbOS2hwgG997lc1dQ3pqc4HiqP5UJvX/YMsvh28SsSrD&#10;AXSKkw56dE9HjW7EiIIoNAUaepWC3V0PlnoEBTTaJqv6W1E+KMTFuiF8R6+lFENDSQUB+ual++zp&#10;hKMMyHb4LCpwRPZaWKCxlp2pHtQDATo06unUHBNMaVwuQm/hg6oEXRAn/jKx7XNJOj/vpdIfqeiQ&#10;ETIsofsWnhxulTbhkHQ2Md64KFjbWga0/MUFGE434ByeGp0Jwzb0Z+Ilm3gTh04YRBsn9PLcuS7W&#10;oRMV/nKRf8jX69z/Zfz6YdqwqqLcuJnJ5Yd/1rwjzSdanOilRMsqA2dCUnK3XbcSHQiQu7CfLTpo&#10;zmbuyzBsESCXVyn5QejdBIlTRPHSCYtw4SRLL3Y8P7lJIi9Mwrx4mdIt4/TfU0JDhpNFsJjYdA76&#10;VW6e/d7mRtKOaVgfLesyHJ+MSGo4uOGVba0mrJ3kZ6Uw4Z9LAe2eG20Za0g60bVl/IFW9+N2tDMS&#10;wTKjj0C/eSy2onoCQksBdANqwiIEoRHyB0YDLJUMq8c9kRSj9hOHoTAbaBbkLGxngfASnmZYYzSJ&#10;az1tqn0v2a4B5GnsuLiGwamZpbSZsCmK47jBorCZHZea2UTP/63VefWufgMAAP//AwBQSwMEFAAG&#10;AAgAAAAhANU06KzgAAAADgEAAA8AAABkcnMvZG93bnJldi54bWxMj8FOwzAQRO9I/IO1SNyoHaCl&#10;DXGqCsEJCTUNB45OvE2ixusQu234e7YnuM1qRrNvsvXkenHCMXSeNCQzBQKp9rajRsNn+Xa3BBGi&#10;IWt6T6jhBwOs8+urzKTWn6nA0y42gksopEZDG+OQShnqFp0JMz8gsbf3ozORz7GRdjRnLne9vFdq&#10;IZ3piD+0ZsCXFuvD7ug0bL6oeO2+P6ptsS+6slwpel8ctL69mTbPICJO8S8MF3xGh5yZKn8kG0Sv&#10;YZWoR46yoZ7mrC6RZP7A+ypWLJYg80z+n5H/AgAA//8DAFBLAQItABQABgAIAAAAIQC2gziS/gAA&#10;AOEBAAATAAAAAAAAAAAAAAAAAAAAAABbQ29udGVudF9UeXBlc10ueG1sUEsBAi0AFAAGAAgAAAAh&#10;ADj9If/WAAAAlAEAAAsAAAAAAAAAAAAAAAAALwEAAF9yZWxzLy5yZWxzUEsBAi0AFAAGAAgAAAAh&#10;AA20bXW+AgAAwgUAAA4AAAAAAAAAAAAAAAAALgIAAGRycy9lMm9Eb2MueG1sUEsBAi0AFAAGAAgA&#10;AAAhANU06KzgAAAADgEAAA8AAAAAAAAAAAAAAAAAGAUAAGRycy9kb3ducmV2LnhtbFBLBQYAAAAA&#10;BAAEAPMAAAAlBgAAAAA=&#10;" o:allowincell="f" filled="f" stroked="f">
                <v:textbox inset="0,0,0,0">
                  <w:txbxContent/>
                </v:textbox>
                <w10:wrap anchorx="page" anchory="page"/>
              </v:shape>
            </w:pict>
          </mc:Fallback>
        </mc:AlternateContent>
      </w:r>
      <w:r w:rsidR="006E6D82">
        <w:rPr>
          <w:noProof/>
        </w:rPr>
        <mc:AlternateContent>
          <mc:Choice Requires="wps">
            <w:drawing>
              <wp:anchor distT="0" distB="0" distL="114300" distR="114300" simplePos="0" relativeHeight="251613696" behindDoc="1" locked="0" layoutInCell="0" allowOverlap="1">
                <wp:simplePos x="0" y="0"/>
                <wp:positionH relativeFrom="page">
                  <wp:posOffset>622935</wp:posOffset>
                </wp:positionH>
                <wp:positionV relativeFrom="page">
                  <wp:posOffset>447040</wp:posOffset>
                </wp:positionV>
                <wp:extent cx="1485900" cy="9156700"/>
                <wp:effectExtent l="3810" t="8890" r="5715" b="6985"/>
                <wp:wrapNone/>
                <wp:docPr id="27"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blipFill dpi="0" rotWithShape="1">
                          <a:blip r:embed="rId14">
                            <a:alphaModFix amt="30000"/>
                          </a:blip>
                          <a:srcRect/>
                          <a:stretch>
                            <a:fillRect/>
                          </a:stretch>
                        </a:blip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3E94"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UUP3oAgAAywUAAA4AAABkcnMvZTJvRG9jLnhtbKxUbW/bIBD+Pmn/&#10;AfE9tZ05L7bqVG2zVJXatVo37TMBHKNhYEDitNP++w7sZO06adI0f8AcHPfy3HN3erZvJdpx64RW&#10;Fc5OUoy4opoJtanw50+r0Rwj54liRGrFK/zIHT5bvH1z2pmSj3WjJeMWgRHlys5UuPHelEniaMNb&#10;4k604Qoua21b4kG0m4RZ0oH1VibjNJ0mnbbMWE25c3C67C/xItqva079XV077pGsMMTm42rjug5r&#10;sjgl5cYS0wg6hEH+IYqWCAVOj6aWxBO0teKVqVZQq52u/QnVbaLrWlAec4BssvS3bB4aYnjMBcBx&#10;5giT+39m6YfdvUWCVXg8w0iRFmq0vLtFGUaMOwpIXVnOVRDERiELgBK1kTwA1xlXwvsHc29D6s7c&#10;aPrVIaUvG9Dh59bqruGEQbhZ0E9ePAiCg6do3d1qBm7J1uuI4b62bTAI6KB9LNXjsVR87xGFwyyf&#10;T4oUKkrhrsgm0xkIwQcpD8+Ndf6K6xaFTYVD6NE82d0436seVIK3tRRmJaREzEDZwLLV/ovwTSxC&#10;yOCgNJQBoPk7WfsCLzXdtlz5nrGWS+KhXVwjjAM3JW/XHApgr1nvhEjTEMBkJfaItBD6uxS+IbsQ&#10;ZkTb0o+QEeQByHvLPW3CtoYMhnOA4ngB+0N+QUuqsCod8u2R6E8AXcAm3AWcI3+/F9k4Ty/GxWg1&#10;nc9G+SqfjIpZOh+lWXFRTNO8yJerHwGcLC8bwRhXN0LxQy9l+SuY/tgCQ1f3XRC7CXWhCiEWp6UA&#10;MKSMgt2sL6VFOxI6On4DMi/UWuFhrkjRVnh+VCJloON7xSJqngjZ75OXsUcWAQCHf4Qkkjfwtef9&#10;WrNH4C5wJHIFJiBsGm2fMOpgmlTYfdsSyzGS1wr4X2R5HsZPFPLJbBz49fxm/fyGKAqmKuwx6reX&#10;HiR4sjVWbBrw1BNF6XPomVpENod+6qMaOg0mRsxgmG5hJD2Xo9avGbz4C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2DusTeAAAACgEAAA8AAABkcnMvZG93bnJldi54bWxMj01PhDAQ&#10;hu8m/odmTLy55cuVRcrGmMjVWDfGY6EVUDoltOyiv97xtB5n3ifvPFPuVzuyo5n94FBAvImAGWyd&#10;HrATcHh9usmB+aBQq9GhEfBtPOyry4tSFdqd8MUcZegYlaAvlIA+hKng3Le9scpv3GSQsg83WxVo&#10;nDuuZ3WicjvyJIq23KoB6UKvJvPYm/ZLLlbADz7L9HPJtrU8vMmmXm3+vquFuL5aH+6BBbOGMwx/&#10;+qQOFTk1bkHt2Shgl8dECriLMmCUp2lCi4bA2zjJgFcl//9C9QsAAP//AwBQSwMECgAAAAAAAAAh&#10;ALbVEavlYQEA5WEBABUAAABkcnMvbWVkaWEvaW1hZ2UxLmpwZWf/2P/gABBKRklGAAEBAQBIAEgA&#10;AP/bAEMAAgEBAQEBAgEBAQICAgICBAMCAgICBQQEAwQGBQYGBgUGBgYHCQgGBwkHBgYICwgJCgoK&#10;CgoGCAsMCwoMCQoKCv/bAEMBAgICAgICBQMDBQoHBgcKCgoKCgoKCgoKCgoKCgoKCgoKCgoKCgoK&#10;CgoKCgoKCgoKCgoKCgoKCgoKCgoKCgoKCv/AABEIAV4A6QMBEQACEQEDEQH/xAAcAAACAwEBAQEA&#10;AAAAAAAAAAAGBwQFCAMCAQD/xABWEAABAwMDAgQDBAQHCg0DBAMBAgMEBQYRBxIhADEIE0FRFCJh&#10;FTJxgRYjQpEJF1JiodHwJDNWcpKUscHT4RglQ1NUVVdYgpOVltJZg9Qmc3Txl6PV/8QAHAEAAgMB&#10;AQEBAAAAAAAAAAAABAUCAwYBBwAI/8QAUREAAgECBAMFBQUFBQUHAgQHAQIRAwQAEiExBUFREyJh&#10;cYEGMpGh8BRCscHRFSNSYuFygpKi8QckM1PSFkNUVWOTsiXTg6PC4hcmNGRzlLP/2gAMAwEAAhED&#10;EQA/AMuJm3BdVIg23cgkvUuDIfVCh/FSvh4br2wvKAThLalbGyrnJ2pz26/eiJSoszgCWiTAkxoJ&#10;MzoNBr1jnj8VG0rU2zUzqRzy7CTAmdNTyG5xTLoGmTT2VfbClqB8tKZxjI25/lPxyOf5xHfueu58&#10;x1SPU/kTi8jiKLJykeUn5EfLF9TrB0euB77KotXqtKnPYEJNzTm3oUhZAw38XBbIbUTnBW0AOAop&#10;wT1WtSqF7yCOqySPNWIPqCfLFFerdU2zaZecDX4Odfjhm0vR/TGzrES29pamkagRkLfcqVy3a1Kt&#10;9ylkLC5qTEQXXMJyjJKkdwkqX+rAAu7urXJR6fYAe9TSo1XNPukNKifPMegGuAalSpWZQ1RmVjGU&#10;KoM9BJHPcfPbF1bfhx0euKy3b6lzqXdMKluh2dcloxJdvU/ySk+Y0mpSZO9aEqWlKlvRmzkbG1qO&#10;UmluK3IrhUUy2wqZSwMSCadMSBoTC1D1YARjr161s/ZSUGmjxUJMxAUrEmZC6k4L9M6PR9S61cNW&#10;Yrmm9vybmpjcGTcUq3pVU+0UtrRgMNzC8Zks7QVSFtNpOMlZJAK6+r3FtQSii1HUPmIU06QUkH3m&#10;EZU1ICrmMkmBvig1bemitXqMOzmAcxYg7gIomBpozLpoBrgGtewNT5dSq9F0Irwp7FIdVT7rlUqn&#10;op01yO2rzHH5AmpitpSjy8lCFoQCEJIUTuLm77ChbU24ksoxkTDDMNAFK5mYnN3CA5Op0iMd7dO3&#10;lx+8IlVLGBM8hmAk6NmOmwgThq6geJjxR6P31TNTrbueyZNFqEeNHoap1EqVIdr0RMcIEl4YbjSm&#10;yrIUMlG8qQ0pSE7+s9R4Pw6ur2NYFWUtImm/ZHNIUEntEPMSQfvOAxjHyUbKtbZstQMZJIjKxkhg&#10;AJWBGVoBERE6xW3r4yNfp9Feok9uLFbqfmw61CYtpqnOeQtsJV8PIb8x4sELUA2lJO1IKXVbuCKf&#10;s1wqm61NXZQCpZiwJBJBMkAtp7xaJ5aaxXs3c5myqY2MjyjSPLz0wC0+xKfb0WoLsZti5Ap8NN1K&#10;yaaWZcyJu+ZMlM2WtyOBsQoIdabV6pKsdOnrXDUe1L5CADlbXK8aRCgPGsFWYGORMCK1betcJQZc&#10;oJ3doUaxMqpAnrqBOsDHenaT2LRqDWU3poDelTk1UhdMrdvx/sujMpYWouvrkvSNj5CspJU22UkH&#10;uVY6j9ovXq02SvSge8Ggucw93KozA841mIA0nHKlx2mlNgCswGObw0AU6RtBggz4YLrI1FuWz7oo&#10;llaQ3nOiRCjzqnRrpqhk05biUpC0PRJ6T5mAR+u8tCEbwEO5weg7jh9percNVAWoAMtSmoWoBPIi&#10;GE6aFiWAPcjHwrPaUVuLhGyAwF1idgdJXeTAHiSORBq5cKa5S2KtaEayapdVCBeTM05oFtUyAhal&#10;ghDxkvKmyCgD5TH2pWSobuNxEs0urYxUq1glTukVHr1DpzhYRJ+9mYRpodsdoizuqeVysAT3jkY+&#10;AAUZ4/mExtI1wtbpvXVqr3J+lPjOv24HEPtg0SnQVqLrQUFAOjzAppttAIVtZcKycgZPILs7KwtJ&#10;HDaayB3toJke8ffJOo1IAEEiMX1qqdj/ALrvpBYGB5AR81g9cGdzVKsx7agUbw/23bFbuBcRqpxK&#10;3NmIcep8TBRKR5kZCTHLv6tTikvpCSpSFlYOOqqtCq16rXFRkpqSpESrmO7oSQSmoUwJAzKFwFb1&#10;bWuKnb1DkJ1UAggjaSTqpkkqVJ2EiJxew/EDrHpnbcPw10TSmtzyJ6mKYh1DtyikMPFtbkZicl1h&#10;RaUpCXENKBLa0JUFlO5BDPC7R7puIioqbM8fuwzCdXptmhtSrFSAwJ0mDgir2PEKSio6sq5guoUg&#10;MsFRH3TAYjkwzCGklN29p5ZMvVyTbNOsO541GlVLyxDrDMmExTieFujay661yCQlKzyQDkDHT+pf&#10;3H2U1iyFok5YM89BIX4+mPqtOqlNSx7wAE6EkDrBg+euDq46fa9v6iwdK7xjx3VuRUvWpQJ0GrvO&#10;zWFDKX3wktqkt5S4kIKk/dOCgZT0up3NWtbtWoRoTmI7IBCNwJkA7HVT6nEDbv2YqkMBpJ5H4ba4&#10;s7ro+pVwXcxQ6TptQKcuJSFSmqo1aLMOLGabCiGyhmPIXhZAQEOFS8qJK0jkSotbUrcTcO8tGrEn&#10;XmO8g05wAOUE4HT7Ois7CAOUzPx01jywDUW/rkpsyt1q5PD9cNftqbS3GahWqFEpa6tEWkIU4VwY&#10;DnwzkQOJSUGQgOo+VQeykDqdVqqVKYp1gGDe6xcKQZAioy5gxU6rJU7ZYM4ZPYWNwuSnWRX05kjb&#10;xgzvqvd/DHadUdGP0Mbj0OotyZ1alNNraFUiTptDS0tCit2GxLddSoEncVNlJTnyskZJCvflwHWF&#10;SSYBGaQYAYoF8spJOmaMBtZ1KRFVtAZCyDB2nUgTPpB9cMCh6o1fRW/4tcfsemyl1ClNfCU+fR00&#10;n7RaGD8YxMjKOGzsJzvGSoJdQcKAU1balxC1mjVIykjNnDgT91kYb6xqsj7p2xXlYkpUAImSADod&#10;gNIPpquF/JqFx66+JiLPtlulP3dedwt/o/8Abl1oRGZluqKmozjKERnGNvCdqkFGSlOVbsk9qlrw&#10;jghNZslGmhzEI5YAaEzLg9ZDExry0LoWde+rdlTWSzRHdEljp3mOWJMScsa7aYLoF+eLvw7WtX7D&#10;1B8MMGfsmOw6rV6AGY0uKPNIcbcX86VbyBtW5haR2PPVZ4bw3iy07m3vFy6MFZjDaaECF2nUAwZ1&#10;0GK7nhotbxRWz0nIYDMCQeRiNDG23WDiHR/GXZ9kU6REOiCXK4G/IEh67mJTlNZUACCmCkIjr+U/&#10;rFuBzBwkDv0PV4Pc3FwGFcFQZyhDDMOZNT3h0ABWdzih+GP2eUNoRvDLPgJ1HQwBPXlihvnUXXLx&#10;J2QuybO8P0B+mQZAkUqvs04rckJCxvCXpq0qLeScqytRIxwCej6VtQtLlq9euxzCGGggxoIQZfQR&#10;64+Sla8PAZquXqCfgeZJ0GkeuFnp3ojJk3Qutah6X3ZJgyJohvsUWHvYkuHagsMeUPndyRlCV5zg&#10;fLnoi7rIbfLSqIWGoDHXmdZ2EDQkeOsYdHiFSigWnE9Zj1MeJGNCWBoZ4JNHbIYGqF5TYN0t1EoW&#10;7TGK6p2iSgrclkyIZWx8SgeXuYLjjrKtwChnhBcXvH725IsLRno5ZmaGVx0ioVYgmYqBQrDpgSnc&#10;Va9uz3FamGJAhgxyiD3+7Hd8CvnOD1mj+EuxLqm3tcHiRhVuc8618SVX5Wk1WM0oBK0op85lt917&#10;ylBKEh4vDJOTz0qo3PFLuklCja1KZgwppU4LDYdpTd1ADe93MumLLmg1FQe1p1hIkqtRdOZGZUnq&#10;Dmg+Bg48foX/AAZH/d38QH/oNW/23Xe29vP47f8AxJ+mDe2t/D5//cxju/KRfcVa3a3Qq/RFvOFx&#10;jz23ZLKGVDKU+ajCsAg/eR8275uRzu6CWzQFCtG8Rv5Hr4HTxwup1agJ/eZvlt9aR6YoYora47LN&#10;u1pqpTFN7nttR/WNryf1aWFFK9w+X5sEH0z0Qy2wBDLlXxH57R88TFa4VszFgD8/M64c+glK0umR&#10;3JNXvCpyr6S+18DbNXUilhz5fnDZeSpt9RUNoSVJCkkknnHSe9F0KihaYWlvnEuBvuBECPA4rrX1&#10;8lIhTIMzt6axp8JG2DSpfxe0K16nQ1Ih6d1Oh1Lzp0KiRaXEqkFS1fOWw240gK3EKLKkjcE/TkR6&#10;dSnXpsrm4WoIBIqR4GSpLLyLI2k88Ctf3d2w7WnsJkkENHIyCwMCAesDTcCtiXPL8m8a1T37auyh&#10;zGX0OVr4IR01F8Y8ky6bUgiA8nccqWyUuM5Kkq5wq+5trljQaoXp1NNAYI65XQGpBHJ1KsYBE6gh&#10;2tacIsqeh3AgmQwMhhsI135GMRKna1n6b0KiXfStNNK5lyVqe4/UIVw2u7KbpMdtLamdsCM88gfE&#10;BZcHmgr2IylKQoKMq11WuHaga1ZFURmXLmZjuA5RYKcwp3IBOkYttBXuazasQBpFQqOmpJBI8hE6&#10;YkX7dWo9y16jt2pqG3S4TMFbMaUu2xHgQ5BKnHFxmXHWkleCkB0t7yoAAISkHqqjStMj56TSdZnv&#10;EbAZgJUfyg7aliTGI0LS3pDNWZZB2DCTGve3mTyOnUa4W1c8L90XnV5VTvTWpNUlBku1iuVSm1Kq&#10;SIrCOFOuBkyF7RnI5Hftx0wo31lZ2/Z29AKCe6q9moY+ElZPPDL7e9SqCZyjxAjzgCNdJ164ap0E&#10;8OWud5UyBp3qNOcpUWhRINNZNClmQZbTYSYrTDwQoN7EFxClArUdwKe3QicSurG1ZrhRnLaiQog6&#10;ZixlZkgEbAnQ8sIXqX1uz51OpZie6dJJJOUnYb8o1OKnXqF4f6TorBsai6A6kogQ1SDF1AZvGnTI&#10;1Ul4WmO7KSwlSGC0StKY42FKHFnClnf1Oxfi37QqNdPR1yjs+zdXpbBsrMZctEl2Uw0BQF0xer1H&#10;qrWtXQSe8rSSQdRAyDLOnNpHPXGfLPqV46e1uLVbYv2pszWjvhNxC+pRKjzhPIVnJB+U55yD06e0&#10;pVAWI5anQR64aVKgukydkPPQa+HT442Vo7bFG8ZmjMOm3tULnrdTteKXr7tY22zHcfp7DmGZEFSk&#10;BBUku7VuJIkJSraUOpCcZC8vBwG7ZKJpKa7HsnZp/eMCWR4MjNAKkg0wRMoZwsrWN7SuPtgD5KcB&#10;mzEhQYUEgEyoHvLlBGrLOpw0dJz4efCPUKhbFEvS2FacVZ8oVcDlKYqNctCtutNLZbklAS75CkNu&#10;FLgAC0hQOFAoObuKvFuO00rPQqJeJvSLMlOrTWQxWQVLAttJjQjQyLa1B7mi1OqYpVAO/AYgyxWC&#10;GkAkDvD3kOoJUrhW6tVSjaneLK86DK1gqNcfk2+9Ot9UaQrFQeRDDyWEPAIZVHSAsoTtUHQ3t+Uq&#10;J60dnTFn7MUAKDqCwDEgAAFoBKe9mY907FCZ1AAwpF1eW/Z3FSnSQKy5pJYBSYJBOsgkFiYAGKuD&#10;pfp9Ls63V07wzzptUuBa2NhqLNYE9bRLT1UTGpzZW2yhQWhbTSFNqyUKKyjAZG6uaVxV/wB4C0qJ&#10;1BUrlkSKbvUJOcgg5iykbws4lW4mz1v31Rc7DQ5gI1lSqwoMwcskkwSCd8XNe0Y8McexXb/l2nBh&#10;UOqUuRGjyaRWHE0h+Q0g+VGkny0ufFs7g4htxDTq1IKUuKBUnoWnf8cr33YOwZ5UyUmoFbQsoDZG&#10;pt7sgkKDJXQHFgubmlRIpF5lswJB2GYL31zISRqZZSOQnQRveXZujl3WnpJTdLm2a5b9Ibkyrq1E&#10;m1epBYkIK2URINNShURsJVvSpYdUd6e23Kj7IXnEmuLinchKOYhUo06eaVMOXqViQSYggFQIPkJV&#10;/sycOD1LdnqMO8M6oCCQVIzZdlj7xnfSYwy67409TNUbLi2jqk60w0/Iegxbg09uWoUypSUJCUqQ&#10;5T3YcktsqO0JVsbzgpGPmHQFH2Y4Xwu6Z7KqKsqHK1aIdVkmCKtN1XPvILHrB0OAnrPUZc9vUBWJ&#10;JywJGgzdoA2UDUKsCd9RiPU9I6ZV7flU5Gk90yHW3PtxMd+tUukz5ziWg1vyahGeW2kBRSBEC9y3&#10;CE/MccpcTu7eoKzMgXRJiq6LBJG1uwDHZpqnQD1LopaOhy1EETuQSZjQA7gcoBI56Yq9PaZp9Xbx&#10;Rc9SsWgWLW3gwxvdv+NFAipWVOR/Jh0yQ+UK27iVqS6CTtcKSUG6vxG9tKLhKxraEkCjUckx3Se0&#10;ekmnLLI6idcUVqFG7pC1qlxTkQxkAEwC2hJMg66ZeYwTat+Lm6PETrI+LA0M0PutdKzJfqVajzJr&#10;0Ztta3XS1LqSIQaSlJ+RvgglWwq3ADP8L9mV4ZwoVLi5r0QQB7iIJ90StN6sknc6iILRBOD76pTq&#10;XTs1RhmLEAOVUzrADAkxGk6k9ThHXFf9m33qPdF9UW0qlFpcGkhlq7YW2NRo0U7j8I9Glq/WHzF/&#10;I2lXmEHguBPWntqFWzs6dGpUzEkGHANQmdGVl321OWB/LOLWpk2a5AuZmPcWZEjeQNJAPOD0w3KX&#10;4dKu61aCqNZ1AuioyKhEkvy6npq9WoSUuuIWj4aox470Zxt1sb1uSUl1vsMYBUkrcctqPbEl1hWg&#10;rVCSYI7yFlqIQ8ABBB1aY2jbrXViyVSoMhgACygTsrSH0OgMSYEHF5VrEkaqeJWTMunxG6fvzUsS&#10;Y9ItK9bslsVxpDhwll2M4wlgJSjcUpIUdoQnA79ctLgcB4HQppbVgF771adFTSLD3mSqHLwzc5Ei&#10;TrrgZ6Fze2L3DsoZiF5wAvugSpyn+URBmNIGGp4hfA74TLNs1iHqleCNOKktJVTGaPRHq4UABJSX&#10;WozK0LWcKG5SkAhWRtwMI+De1ntTxOuzWVL7WgPeYslAnfZqjSB5AwevNtU4RYWbFby5Wg6iQstV&#10;JBEgfu5XyJYE84xmrUnTCtUvS2VIl2jqLdFIeRGYtm5LeuuNS4dMKcreiyoc4NKWooVu2pZ2IUfl&#10;cWCT1rKVy7cU7FUpKwzM6nvkzor03RmHvaS0MwGqrpgG1fhuR6n2gZtAshpJnWRkJPdj3XgGJJ2x&#10;X2FcbenmiFUetnxRUel3BOjGLItSrTpaZjUQrC1NwpMPzm2nXSnDqkhvKDjvuPV9xZPfcVRKtkzU&#10;/e7QBWQtsBUVirsANV97Xlisdj2bVxUhgYACtMHmCRlgcwxB6Ti8u/xL1u+dJaBFt+gWHpXTmW10&#10;qiXFbUhqoRPiWmvnivOLbMqlOKStKi4hB3btylEErStoWL23EKqXdWtcEwzJqndmAcohKoERlzjL&#10;AyofdJT2NuQlakBMAMWnNm1hokxmgwYgmQGEHFlb9x0GjUtqtaM6/fYl9SoCY9ZqlbiNyJ1SCUM7&#10;UNVfzHUhIKFgbXEIUhLQ4O4dSWmKzGnxC2zUSZGQwgOslqcKxnTdSwJOYTrgGpUKA5XbSYHhO2g0&#10;I0nUgwcpG2J/8f8A44P+2+q/+qwv9v139j+yv/h0+B/6cDduP+YficZe8Nsnw61ViRckaXUoKaWy&#10;la4FxVGoVJsP7idvmRCrY2oYH61tCBk7j2BcV6Nf7PkRJJ+8gX4kEg6eDE9MaTidXii3EVSsaR3V&#10;UEdNVgnofzxdVunU65q4aPWbls5dGpsGS4GvjWEyVLVhRQ448f1raFZKEpVlCRjjkdFC5NGn+7LB&#10;3YTox8DlAGhI3BABPxwpVbhaRdUOeIH8Om0xqCeuvLDV0O0t8LVu09N2XvqdT4LMOmeUhD16fFpf&#10;WVcztkcFMRLaslsKQFLUAEk4O5PfcQvUuGW0BfOdIoFCoA9wnMe0LcyIyjU8o7Wq3l1bLSegA06w&#10;4IOp5MuYHYRmIPTBN4i5ej8i+aRSdDS3rHQmbbgU6gvS65UJr0Ke68h94of83zpzmVqbQwFtpb3B&#10;KRlPQHs0eL1reo90otXzuSCqU1KqCBIYMEBjMXaSYkkgzi3iFK2p3a0aLalae2ssVlhlhACCcsAG&#10;SJ545eNyZeqNR2Z98aLUSh0RxlKLNE+tOUWazCZ4R5zjkhEpEgjHmIUhCsgD5hhRn7N/YXs3VLov&#10;UPvwRUGZoJyhUZMszBGYROu4AjC5pXAHZhSsiMk6zENzJWPvHxjETTmpWhShKbLdgi3rmnwXbrDF&#10;x1B6rSGGSFCOJTLri0pCxvwCAVcq3YHRNaii1BUz1DUpqy0zlphQW5hWyjXQHnG2BrmpeXFIUWYI&#10;oJaMpgmIBbRpgTlBMAk6YnxvDL4ZLdr06q2vNflonyC9Dm1dbExMJBO4JaEoFwoSOOfnPOT0La3n&#10;F6mWpdOXyiCgVhPi2SQT5aYhe3NatRFCk6Uo3KsBmjqTlifTFNfOg1+WxXJq9LqZpZXoahxcFJua&#10;DTam/HWAVERlrjrK8EpLYcXuxj16uo8So1aQZkqUTrCPTqsARtLZSADvMCME0LSnWp9nXrloie8p&#10;HXuksZ16A/LEJvTaiXrVHJFi2zqBb1SGUvmRRpE2lvPfylGMta2Qog5GxzBP3iOmScQNuqfanpOD&#10;BI7SmhjnGZpPgcw8sL6VKqyHtwGg8pnfQHugHTc6eWLDUvRWLoZeSIVN+NDdatSnVN1uBXnHil15&#10;BLrclJSgEodQopLbWUghK0A5PSvh/tEvGluRTy5qNd6YJUqpUBSpUy5MhoJLFWIJBAgYa3HC6tpa&#10;2dWsQyVqZcFSrEQ7IAI933dUchxpqZwU3Z41dRtDYlEpmk+qlHqEH4ACnxqrab096jvkguMeaFMv&#10;todUvO3Y6pJ3FCgNqehG9l7PiT1K13SZCTLBHUKw/iggqYiJlZ0zLMnFNrWNyopkMWQFAc2UwZ2A&#10;+OuqnUHnhfX54stdtILjevvUbSSDOm3MhcuJIe1ErrrMNHnKS6lUORIK2lFSeA4kKCB8mQQenttw&#10;ujf2yUrauFppof3FJSYAgyEAIAMykgmZJIIxYadlc1HAY5jvoCTII96SSd5zGZMmJGDnW6nWLQqF&#10;b+rlg6HUutt6iUxinVyo1arSGUNSihDqmEtOt+TEQfk8pxW5a0JCg4lQXkXh1Xi9e9q2dW4CmiS6&#10;woMpsGLBszk65lEAN3SpGXC6nUofZA6llVN9iQwmfQchr+WIFpameB6rW4xYV/8AhxqVFqMRpxMa&#10;u08KdkwV5Uoqiyg+PNCeVYVHGDkhXY9Qq1fa62uWube4VqZiUIGUiNc6FJSTpPaNOkgczl+ym1CV&#10;u8zHcEzvAmGymeYK9dYOAy4K94VLEp67/wBOvFnf8+ryG1Qk/o7TZVMlOMABGx6Q44ygnAAUEeZu&#10;7985Ly8Q4kRbXfDUyCGHaMjjNO6gKzHnBMdJxbTo1KBOQgEzMAbGDrOwP5dMHmk3hzrUu1o143PS&#10;XbboCXzUGlXrXHKgy+8Uj+6pcSOW20ApCcqlOKJwBtUCMjX/ABxKF12NMZqoBWKagMo3hWaRI/kX&#10;Q6yDgE9lUztn0OpOmvgDM6zyGxxU1m5/B1O1BrtX1VvDVTVR6p1JVQrtUplvxW6ZWpyWimOPKLyZ&#10;Mtho4Q1HBaYSkfdAA6GoWvHks6NGxt6NutMEKHZiyBiC7QEKdo4ks7B21IGpMualwX7z1WDtlWe7&#10;oo5KWPdXadmOVeQAwzdCtWqeLb+2KPbGo6VRp7SmrOo1BptPrlTjoSlRdgwwr4TyI6gEqIQ45won&#10;HJAHGqVe6rG1L0lYICalRndEzEgB30cM4BMSqju6aiQbKys04ilW7csjsy/u+i6kFyGhjIgEayd4&#10;MT788X9It/VmnV6l0SPTKXIhNuVer6jUVuZIb3KBDL0KOlpLiyncQ80ogZBUoJJ6otfZ64SyqULm&#10;qGIMIKLFJGsxUdjlG2jLG8AnFaNRV+1oKULM0qQr6awSCoLZoExBIOkQMZW8RXicn6u3tUq8FaUt&#10;UlFXV9kQUUpv4gsIStLSHFtFSnEgZUAkABR4Iz1rODcOuOH2yd+qahTUySBqCdCPjJ5HTBa2NtTT&#10;IlJhz00Go1gaBR1BnlvgRq0zxB6pWe/BtHQoTbcbTlVMsqiVFqC2EqSVO5eQ4gEqCSpZXnJ5IHHR&#10;1YUaFRGu7iXkQahUHmABGXkSAAI8zgqjStFuzVpkoxBmYbcAHQGdh00G2DPROLfVn6HzKDaFCdZm&#10;3XOeRctDkoRW/s2HEQkszBAjtDY4tTr6fMeUNqWhgkL6Fvja3twi3RlaUZIBBLPIKiozAAQoJAmS&#10;eq4Cugwug4JOXUEEoDG8k7heQg6zI1wc1rxlav6v2BB0Y8H/AIS73TUKfb0eC/c9DqkguONNpSyp&#10;15qOtzymVFGQ0XkqSUjctQG05r9h/Yrj7TxK7p5S5IVghiTtqFBeD70MInKoJDA+34fw1Sc7Aggk&#10;gF5J96BOmVSSYymesTiPY9j/AMIhdel8i3qZUdT6lbDiPhrlpDdsxGoLK8AqCn3StZUoq3ZKmxkj&#10;nBB6Ou7n2RoX6tWZEudch7SWIGkhBGnIgA6aRilbYiyqXFCgoo0yC9QyFWdgxlUXpJHlrgDrHgt8&#10;TxKHZWjV1SYySVpej0VqpqLQBBBbZlrIGSk5SMjGMc9HLxzgweDXp5vHuHf+ZeYnFtGpR7Fmo5Sv&#10;8lRSoJA5jSY8dfTATUdHNVdHIj1y3rYrkSLIaWxFqdYtuq0BbL55QUSEsJbBGCNpUsYOdpPPTJL3&#10;h93UFKhUBYa5QadSRzlZzeRWDO+CD/vFLOFYKCJIhwOoiTqd+XphuWtcMKyNCGNbbK8QNwy6lLqC&#10;aSmgXnLkON/Epwp1UOXFWqLI/Vq3lmSEKSkDuVAFTXotcX5s61uqrlLAoRJHLMpyusnQMuYT0gnC&#10;7KlQMHWGWNklTPiw0IjUEAfwziouNjWjXBlT9/8Aicq0SoeY+/Gsyh2XTWypttHJApykNB5fCUpU&#10;nkZKlpA5nQSxsmhKTZYAztVdtSdu/Jgb/IAzoXUuLcQooIWmJAIEddOXlpgYm6b6/USnNrm6Vu0+&#10;nvtBTFRvd5alvN5OFhuHHbBweMlavbd0ctxQdj2dWY0hTMHeO8SPkPLEGfhkguTm6KAB8WM/LHjy&#10;br/6Zp//AOk1H/8AI672T9W/yfpirt7D+B/iP0w0BdujemzMq01UeqUSwKjSy59g2veLNSjPFOdj&#10;cp6DODTgJypaVH5ef1fHSlqN7cRUQhq6EAsUykTuyipTzDTQaa/xYFqLd16pZ9TOkg7bxBn47jTA&#10;obX0e1UpEu1PDPok2quttlX6SC+okHy2Fkb0uU9iRICxt3J3FbXfcoK7dWveXFvdrWu7pKdMbqQz&#10;sxAOquUp5ZPPvdBEzg5FuEpt9pzPm90BDoRsCdc0chvOpOJehWg0KwXKhcLt2UJp+mUCS3Hdo7FR&#10;qYp7r2BvmJjMlt+KpG9Ba83O5SV7FhBSZ8Q4pbXKLb0gzlyDqEWQN8hdhD+OXaRIJkfVftzHtHVl&#10;EgEmFk8hqJB9PDY4rKLpBqjp28jWKlSLhm0uPM2VGsWjU1ia2tsB1YbUENPNKWhLhQVgkJ3b84KT&#10;cLywv6RtXAzFfdcQCDoNCWBWYBAO+g5YoqOKbBCABy6f6jnoPDDCp3g8h+OO+anWfCtJtGi1Kn0Z&#10;hyo25c90OSKq7HUSpEvamK2HWgktJU+2XNpUMqxnCWp7Qt7LWFMcXzOrTlanTCoI/wC7PfbvbwGy&#10;k7ACAMH2VldcQar9mU5UJYgtJjmwkAlV3cKO6DnIy64qbq8GcjRKofo/enh7um5qkUqZcqAbYhU9&#10;5WRzGUELU6AM4X5gP80ermx4xS4jT7Whc0lUxpOZhM6MCRlPUZY6E8s9c39zSYIVK9JnX1WQfKf0&#10;xW2B4RnrjqSVq09bo6npIaZROvZiH5JUDgl99SUJI7YTuWSQAkkjq294rw+0pFnrgwNYUt/lUMT5&#10;kADckCSJ0a/FLiqKVNAdJ17oga7kx5dTsJwbX5ZNs+EyoQ5N71+5axIqFLQ7Qot23xU6ZFhSmVhu&#10;Ql+IhLS5baXUqS24HNi0FKi2ocdJUS49oUb7LkVFY5mpolTOjLKQ4J7NiCCw1IOk9L1uBmhUBkSf&#10;3YLA6g7hhEjmFbyxx/SC5dZrOn3vI0T0rrTVMDb0OQxS2XR5rryW0h55UlkoZJykbiCVYATyej+x&#10;r8NuVpG4rJ2kgAmJgT3VKPLRqYG2s4AyUc2UO0oNRJUx4xHx16bY4Uir1SZqNU6Dffhuo9ly6ZAV&#10;JrSqRVV0VqE0loKLy0SmZKSlSVIKUsk79ydu7PXWrVRw9ai3PboSFUspZiSYCg02Ukzp3lAB1bKM&#10;RNpQplVpswLbSQ885zaaQCdSYA0wPUu8rht2/wCDe+kMSqy36XUBIiTarQ3pnkuIOdrioiVJUk89&#10;0oJSrsD1fd2KcTtTRuQArLEKQPVc8HQidjr1wTbVBbg7EtuCYkERt4g6ifyx2o/g7uTW56sV5OhF&#10;7UCT+snmsxIsuXRkk5JQ61MQh/CioBJQ44sZ+4sdp3XH6VmyLXuKTzpBISofEAMU8xlUfzDbErVK&#10;9C3LU6ZKIBrlGgBjcADpvv564KdIHXPCzo7c1J13uOGxTLxjNQIVApsIz10qSw+lfx0xle1MZQA2&#10;IQslTiVkjCUkEDiKfte9ovaUnY0iWLmVBUrGRG1zAkySvdUgA6nSzPnbMigMwg7dZBAHPcSYOp8Z&#10;FNS9Mp9o2JTLyZv5D0OqVSZHNKgW7IZUwGktje/IJcSEub9gT+qJCVYQUnd0VZX7cRuKlJaJGQIQ&#10;zMpBDAnuopzErAJLSJI1kEYkUAoIabAuScyiZGVo6AGdYyliIk5dM19pn4f9W6xbNP1p0yqVBvea&#10;3DLZpdIqcSXVqRHQDndAkJ8uKjIO1SG5Cz947MgECvxXhNG4qWV1mo6jvOrKjt/K4PeInXMyjoDE&#10;iy4o1WphkIPMqDqoIBBYe8QRrIECCCZGC6VStKapJhVXxLeLmXc8pMZTr9BaM/y6O/sUUNoYVHKX&#10;nE4TkAQ8HIyMBRCpVuJdk37O4f2MHSQhLid2fOAoOu3a9ROoxRcjsa3ZUocc3BOWOZUQWOnJiviM&#10;TqRBq1T0beo1ekWhplp9XUpNTvK6rejt1OsMAhQZp8LmQpCtoI2OLUsAlUheS0I39W1p8UWoBUr3&#10;FIytGm7FQ3Wq57kg/wASqiyP3X38GWVS6Sk9IkBamjMVWQp2y93uyBqy94x7wBAOdr81/r1+VN/R&#10;PwtacSYYr0gMOxaY0ZdfrrSQlDaJ8pgA+XhCSIMcNxGuy/M2560NtwyoFF1xSqGKDNvFGmSSSVDH&#10;vNqQa1Qlj90ARFqrRp0Qi6JtJGp8gdRI6d5tDEiSW6feCTTahU24az4g9TUzr1oENt6ZRm5YmRaT&#10;IUtASxKSwsurUlClLwlTYHlEJCxz1BfaUUbikvC6eZWJGbLE91j3Sy5AZEd4Me8NFYgYAa+r3ABC&#10;FKJMA6AtsDBP3dRLCQNSWgGAnWTxCXnW7w+B0tta17Yj0qkmkJnUKKzLkz2cYW6462FtArOeGx8o&#10;wCtRBUTeG8Ep0LZ2u7tqzVmFRs5aAZlQKcDIE0gHvE6t0E7ahYm3prTpFUViyrr3SdyWYl3J11LZ&#10;f4UURgRsil3redeixLlvO8VQQpKSKRSTLUhRI+Vppx9hoEnHcgZ556OrJYW9ElYLDYe6PVocj0Wc&#10;TuHamhenSST/ABNGnXZiY3jTxIw97ArdJs27KZCt7Vm/G5MtaPsqVVmKY3MW3zt8pHlSMDOcFLhT&#10;zkE9+s3dWD3NI1rm3QhSQcr1SoYHUEzTBg6EFd5BGBq9zQFvVo04H8XdGhGupBLL10IJESOWDbVq&#10;4NNrlhUOm6Raxw263RwVT5tyQFpXJklaluecEw1FxW47Uq3BO1JBTyeqrFeLB6hrU4psdAp2Gwjv&#10;iOp0JnY6YADUXH77UxrH5abeJ9cXDN5+K2uViTcdU1FoUiQqmIalyLIuRdDEhhoDy/OEFSi6G0BS&#10;QlTSUjJ+uVdThXB7alBosQGJHaU1qQW0OVmhgSdfeJO04MTitKo3dqEZoBWSuYTqCkKpnnoddTOG&#10;5Mt6gQdK4l91u46pSa9HmR5lIXqPS6fXgh1IViKpTLbMhPxG5O0JUV/IhWxv5h0ntUu6vEWt6Shl&#10;dWRuxd6TAbllzl0OQAzmhYJEsQDg2lxQpSd1YoFbMsZMlTKRBcAKQOhAMmREEEKLXbx13FqdL+31&#10;aaVTTyJKUwJsqjXIwy0ZSBtK0Mnzmy2cElBQpSSn5VjkFzwD2IPBZZq32oAFQKneETMyFU5+WYMF&#10;I3Xnj7i/Ff2tdNWAWm7tnIQMACFAypLZlQnv5JPf1GkDAFrDqY09QafS7eu29a/Q26i958ulvRkq&#10;qUp0oG9EEzFvFtKUAIUWUZKlq2jftDuwsyWqVXpU0aNFYmVUT97swsydQHJAAGsTgOgadQCmlWTz&#10;kMJPXoR1bQE+OGDaegECH4eHNVl6sVOmMy5LSZtuXklFvSmylS0iOuVJUpktHJcG1ILuxACQUHpN&#10;V9oEPGfsT22onK6saqNoDKqihyfukahO8CYImVWgjrC1QXiSqqxIEkTM5RB3kgyQQDvhfxtNrWod&#10;rTb609/TC5qtUls02DVKepysUmml10AsqnvPRWJLzvKEsobcUjG7J/ZePxC5eqKFZUppBYgkU3aN&#10;ZWmQzqogFm0HKAN6TZLUpM7nRWAMJAmNiwGhg+7zGuB3z76/7brb/wA/on/5fQ+XhH8B+NT/AKcE&#10;/Yq//JP+DBJrh4YI1oafIkTLMsdulXKw+W5NIuaQ086obEpWqSZiWVJTuADam1bwrkkYIC4Zx0XN&#10;colRyKcAgoADI00K5zB1kMQpHniw3i0Kikg591MM8DWdAGgkcjtodDGExbVYqPhcoFZtWgXLZkmn&#10;1tQD7MaosSKjHUlWQtx2MdpVjKNrhWgAkpQk/MHdalQ4zd0mqUnbsgYzJ+7JbpOsiJBWCPvMRpg2&#10;lfXl5aM6O6EkD76EgToqn7p3aQCdNcUk/WOr12lJcrtJYqiEr3MyZV11HYg7irAbYebSTn2Hft0b&#10;9kWnUkHJ4ZF//Vm+eIrTSj3VEk76fqMMDwl6j6XzNZ6BSb10tokhpyrxnIUKg2/UJU1b4WFFbT71&#10;SHlOJAKwpwLRlPzDAx0o49R9oKdg9SyqaBWLs5pIqqBuQKJkHYwVYcjOCaVvwerQqPXLq4gKqic2&#10;YxvmEMCRAysG2wST7Ju7Si952qGgVTerFqor71PZclOohB0Lw8/BdLzjS4xCVFC1NYSRzuKVYMad&#10;W043w77LXOSqVDaSxGsK4WGWprqsgk8xOoTBhaXAF0gJE+90AiRHeUweoIOgnWSXVZqt2VYrkrxC&#10;wZ1kW7WZrUVql2TV3axJceW0p0M+RKLSG8ITuUpTuwEAt4yE9LqFLhtS8pmgi3FdQxBZRTEKQC2Z&#10;QdJMABSx2YGCRfaXlyXe1tqxyZVLggbNoOupHSDzECJWFB1kTbdOqsO1aHclYpC3URnJt2u09TaN&#10;6SEJU1hW9ZwcAOkHHY9aFqNZwpJFNlGaEapoOZklVC/3P0wNW4fQrVgoyyxhdNSR5c8WlUud/Tph&#10;qkRbznxan8QlMmzozkqD5QUjcXBlLkdITwCkAK5GBgdcp0adzSFxkEMJDkKQ2ukspDajXWR1M4ER&#10;BXY6ZlBIzSNxodDrvp6TzxKXfumtzssm8KrfypzDQQzHiXIzNbbODwkOMANp5PA7ZPv0KPtlByaV&#10;KkQd27yk+oJJxYbchCUeOgK6fIj/AEx+se19OL4vVltjUG4aNUVSPOj1W7XBJiIdAwkvvNLQ42MH&#10;G8FQSP2cDqV9fvY2bMaPdggike/B96FYQxI5GCTz1x1ba7q0iSqsojNPdETpG+3IAanG1NGNKdUN&#10;JtNIz+pFx2DVIypjUO17fcvUF6U3tdcS9AmIUw4ELdWlvy3CsDJXhXyjrzfifF+B8Uu+zt3rrUZW&#10;ZqhpFCJyrlq0iHhlUTmAB0AkanDajw25t7CveVhSqDtFQU2IzCe87L2dSTLLqxYAzBU74y3rz4fv&#10;BtatPcl+K7xUX49f/wARlVo2BeX6XuQTnlt9+Uy2228CduwugpwPvZz1p+GcV4tcVQvArFaluB/x&#10;atMUAx5FYLMykayFM9F2w7pUaFqxF86gnZUVSRto0MFHo7HTXbCstzUu8tMLmg2jpNc93xTOO1EO&#10;6dSVNrbYLpCVTI4X8NDy2QS2sO992QCANP8AYra5lrqjSlYJ7NTlBAk5XkO5B6AQe7qRhHV7K5Bd&#10;CMoJg5ACdBtpJEyM06+QktKtTtTrsabuW0Lhdp019lTc+HaNCS9T2W0pwlK5EemREBRORt3O9xhR&#10;Cs9K1FlTqZKgLCZBdzmknkHqOYjwXxGBjTIeCQ5GkgZZMazBMnxEzqZwP23aOt14Ik3RVKBNUimo&#10;HxbzmnC3HE7iEpSVeWsJJGDuJScEY78GVbm1t4orU1bYdqBMSeon4YhlkEjSPGd/wOIN03nTLLqh&#10;plYo9myKxHeARb1fp9Tp8laQkK+cRZLZSCcg4SVZ5/C6lTe4XMlRwv8AEAjL6ZlInpyxFUqqQXQw&#10;DrsR5EafiPDrg+1UqNP1krT9xakaaWtSa/GocKnUq0J7DtwpfhupCmlQ5VMWt1lCUqSSqYyCkuYU&#10;pRzhVY9pwumKVKuzoXYs4yoJU94OtQKOv/DJBiVEQcWVbcm5ZaDRHeGWRE+6IJIaBtDGNiZ0xJ0y&#10;8rTTVaiWpp74dLgte0ZtDcTfFciSpr4caeQUmUyqnsRXYnl4UlKnJKRtWpRSCMqG4vWuLywZ3r0q&#10;tTN+6SAZykSrLULo5Om1M6wJg6RRuHU6gqXdQhxvnKgE8oDFSQZ92GmIJO2AC8G/CjML2htF1Erq&#10;LViVhyQ0i36U3BanryoJecbfLi3uMHc6tbh5UVKyMaBDxi2X7RUtgKhABDMTl5lVKhVAnQhVCyI0&#10;xQrVql326vM6AsIMGIJWTlPKAe6NOuJ8jQDRhCE0KReVwUNlaELp9TqQaFOebV7SIsd5pogZz5xR&#10;j164nFL2pSW4o0BVBnMtMM9RSOTU2ZHPhkV5xQnELhqjoYzq2UqcqMT1XtHVWEayH1HwxMj6b6LW&#10;VPi2rTPFK4mpr8qRSn6PSVVprzFOEFAlQFJUhSVgKKCnOCCAfQKlfcR4i1QLwyrkEh+0U0ZAWZCV&#10;1BII0zAxOk4Y3NpxK2tvtl2qUgASA1RAxUGJIRqijqJMxrEY4VzSbXq5LycoVk1W2dU5TQ852Lbk&#10;2UzNaQDglbQKFtFJ4VnlJPPJ6vtOI8IFoKrlqCnT96Fynwzag+EHXkTgJRTZsrU2VjroA0wN9piN&#10;Rpt4YJrW8NrFcRUbZ1jsiuW1dnwJdoNAl3NTkv1V3cApvzHEpUAEZX+sSSdoSlRUeqLjj9GgqVLZ&#10;qVSlMMw7UhRzOmYbwIDEDcgAYra1IfIuYMdu7udI7pgzE7aE8tcedA7y8OPhZvlrUzUTR+5p1Vpw&#10;U7Q2vKdlNtOkFO55LqIzJIydqkuOY5+Qkgivja8b41YtaWlVFV9HK6ErMwrS5IPPuqT/ABYsskyX&#10;AesQ+X7jKImOYmRB135QQRiFder+mHiUvd3VnXjxfUukTKc4Rb9vV+mKhxobZJWQwzCckBsDJytx&#10;RdWe/HVFNaXsrYija2NRg/vMgNRiYA70qpM7QogDBLU7/iZKnUjnBAMkkgSABrrsAZ5mcS6Xfug1&#10;LqTNa058YekL1WaRiLJqduSpHw5OcgefDW2RycKUO5yMHqu4uENuz3lhcdnEkAQSNOSOHnwAnkZx&#10;0WXE7UqVJVp21+ZZY/H9JsC4K1Xqz5NzeJ0VijNhsVF/SCNBjpSpz5UtqBVFcaUpWEbygoBUMFai&#10;EmCXvDFtjWtrYhhJArh9AupJEVCQo1IBmN8okiiva16lQU6ryCPu97yEEKJncHl1xa+JbUi+fGLb&#10;tPuvUO87Jtaw7ScfYag0mBNn1OCGEpQlUx18JU84fN8psJUola1DaMlXQ/AOFcN9mbms1DtatxVh&#10;iTkRGzb9moJAGgLmAMoXWBGHPEON3PEKVvQZUUUxkUAnRRBEsZJWSSoLaGYA0wqLM8RmjNpyrcsX&#10;TzRe8K1EoN0orVKnVm849NefqeWwHChDDyIzag2gFCVZIHzKPPT+64fxS7L3FSpTRjTNOMjOFQzM&#10;95S7SxIJ7o+6owqrW69hVFapOcDMQIiNssmAQPvHU+QAxqr9AZn/ANLLTf8A/wAmQf8A8LryP7Mn&#10;/nR/9m4/+5jRft6r/wAyr/hpYy1pLeWj2lFuPy27vt27Ksu3J8C3GKRpjUpc2nVB1aPKlyRLU2yT&#10;gLCSlJLaSNu4jr1XiRvOIsKaipSGZS7dpTpgoCSVVkLNG2YSJ1EgYW0LWtTuC6KGJnRocbQIWFgx&#10;rJLCdcsgACln2pXlVFi9ndcLTsvy1l1qsSLUlnY7ySDhpxHmeu0knnpnXrWqoaXZ1Ko2gONvMspj&#10;4YoZWjKyabRpB+C/PlgyR4LtNtWEVO/6r49LOuGcwtT9YmGG/GXGTkAuuBaEBKNygAraBnHPSyt7&#10;U3VsUpfYagWAFlkIHQCGOuO0aVC2VKdJgk6BYqEkDpIOb44MoPgmqmmun0/W7wv3ZaV9TYNMkMuV&#10;Gt11DCCFILbq4CooDCXUJUeHngvkbeTjpXce0yi5Sz4nTNshIOozHeVD5hmhiNCikTuY1xK3o21+&#10;+QVCWkd1c0zBbmdAAJIaJGykDAP4edSfD5qXbiNFNZ2qRpvdUtpbVC1ZnW+3WPhH3XErcbKHloTH&#10;Ktu3c4FpIVgKbISSy4zV49w8fa+Hh7hB71FX7PWMocEKWbQz3SIiSGExbZ2FkK1QV3inoSMpYlVD&#10;GNHEkToAC0EgRzItdfDToFaMFMvxLeLiq3/ceXPhLhbuNc1iQ0SNuFsMPqjkp/5F1SCFpP3gQQr9&#10;neLcVvFZbezFCnPuogJWP4jUyDcmSsgjWQZGB76tWt78pY00amVQ5pEMSDmgBp0gHvgMoOVlBAmm&#10;szQOfdpageHPRKsSIEhsqYdu7UWCy9MbaSfPWY7KTsbJ5SHgDgcbjnox72pbsX4leojAkKEpOSJP&#10;dBYT3o3ymDiy7qUKiA0k0Cy/3gNh97Llg84O8SBOG7Y2u/8AB36L0KXYl4aNM155ynNN3PQqlRlz&#10;SK02shXw8nzxDbjNkqAUhJdXnkjG3pbecK9vbm57S3vMgBJR1IXNTI0DjJ2hZujQqwdyZxywu+FW&#10;1mjNSarUbcvIynXVFFSVUeTF+eUYDLQpWnGterYg6MaU2DcLrjTkqLZtKt+FSlym0JK1Njz3EOLK&#10;QCTscB+UkA9aA1Lnh/CxU4jd1KcRmdw1SCTAkqpUToASsbThQPtvELgqFhiTAzSNAToNBqB7pMnY&#10;YsKHovSZV00PXy8vCHQrXsOmSBJl29T6FV6s5WwnJ8tDUhwMhRI4OQ3nkpUAcxuOMNbWVewoXpq3&#10;TghXzUKTUydjnABAG/uluhB1x9UNW9roxptTAyk5QyAgGTMs7EEaEBl0MCMLE2jq9rn4jX/Ehdem&#10;E+Y3HuRmqqo7zTMt5uI2+gMU1mMVI8/a0lCA2ny0DaVEgZ6ItnsOC8HTh9O4UPlZcwYLmcqZqF5O&#10;TXXM0kfdk6YOuqorM6UlIU6AQYA16KPKANu7pgNbbgaF3W7Ub603ep08VRyTT41xImU12MPMKxxH&#10;wkrwrleBkgkY6ZP9pvrcdhUzKVCk0wtRSNt+nhO2+KlP2juLrG/Ux4HURGg5aDDM058RukM+TUIV&#10;Wsn7GemMOfB1e2LlS61HfUMBxUZRaW6CCoK3ncQT82ellaz4hRNMqabqp1VqeVmHTMZCkbiARpEY&#10;Gr2VZgS1VySZ723iDHyg6HqNMElE1cntWUqwrsuuj3TSETXZdKnvNVilzact0JDnlOx1BKUqSnap&#10;J3cFQCk7jkR7FKV6bu3LU2YBXUilURgJiQxmRO4I1gkHTEg69gtJ0UsNm1zDWT4GdAZEgaAjExjx&#10;pViwKa1Ylsa2otuMYCYLEGjJYbdU2N+xr4l2S4+4o71YcUC4CrIOcED1PZ+y4hVNWvbmqZzSZIkx&#10;JyquUDQSoMemLaNO7ouatBmXTXLIGWSddgQJ3IwEI1a1S1VmVSybQ09u245dTcKps65IjzzcFaSQ&#10;pbKn2wGDkkqLaEqP8pR6Z1uH0LOkHrlKKJ/MEzA7TqJG0CYHIDE6VFVqqueWIEAd8wIJJUSWOmog&#10;k6jmcagt/wAPWnnhEtWiRtONW7epl8zIYROvJ603pNTAd5CYCZy0tNISVObnFFxxRVyBwkYUcXvv&#10;amvV7a2Z7UTlQOoQkaE1GogsSRGVJUCNzqcM2FKxyVKdYs+YGAjhtRrC1AoWD94AnmAIxFvnTvUx&#10;F7RKrPpd46qBcVtxuv3RqrAplLWP/wCOw22taUqJGO2c49zfYVOCLZmk1xTtCCZRKFR6g8yzMJI+&#10;W56KripcXdZqzUs0/ePe0mO6dIHQSCI1AwYXDbNkVlmBbtxxLMWhLZTUKbU7jojNPQlW3ehAz57q&#10;uAA6slXHGOl1LiNe3Z6lKs4H3SqVi56FhqgH8o7p5zjlKyurqhlqKqMZ++gAGsHWCWEydd9JIxnW&#10;4dBKvoVeE68NHdeaaik02QG1zoyErZjKeSpXlOuuqDBbCMgun5SB78dbWjV4f7TUVp3NqyuQGCnf&#10;uEQyxLzMELEjrGFl1cmnbtY3I7VagKMBqHBHeESIB8CNdjpj9B8KdXqa5FTrFX0LkiTBRUfjZc9t&#10;1a23EBSAhLDinXHV5yAGgn5s9uera/tXc0qmXtLuUOSAiyCD/NTACjrm66Tpg+jwwPSXJVFNAs/8&#10;cgEAxGVSTOnu7xBJ3x88V9R1LvSw4WjenemdjRaZEpceTW7gse2azJqCkNI2KMuXHY/UoKsoKXlK&#10;WrakBKUjlNwhbOlxJ727uaxYsYWqaa0yW1GVS0Npr3NiSWJOgb2lNVsBSpU0ZaYygiCw7xJZsxLE&#10;s33mAULASBjLFL8N7Ko650WqNxYTz4jvSpun9bcjBw4IT5zkM4UfZPJ9j1tm4rTz5IJIE6NTBjbb&#10;tBp56YJmuaa1GcTsO9r5QsjQYs6fozqRaxcrditz6/TqfIT9oKsWoPtv+UDhwiMsJfaKcEEuxwBk&#10;KAUkhXUGu7G5GQlUcjQVABr0mYPXusZHOQRgRqhNTLVAg7EjTw1Ij8OhgxhsQNRqPDotMqWjes1J&#10;mz4uVyKDqvX1QqpTZRXylpmpqEF1BAB3NrKieChIx0oNBO1ene0KlMH71MFqbKIjv0u+DuCrAdQT&#10;JxSbe9FHtJEA/cjQRqToY9CfHAlqkNf9Uqi3W9WrYFcDRUWHlPxywkkBJKFQf1eMJAGDjAGB04sG&#10;4fb0OytakLpoCTtMe9LTqd9dcAK4SoWB7x0JO/XZuhwT+Hm5tL7f+0I14yKZTqw6h2LRo9Mw44GX&#10;Y7rb7Ezn5GfM8rYSCoK5UQkAhD7QWt3UuLZrdTlzk1GeQAoXulSRqxJMidVmJbTBlF5WsXzHuLlP&#10;LOKimR4dnmBkRnyZfvHDBgWpbeoNojQK/qxLoMmReLsibNYcZDrKnn1KjS1MvqSJUVSZCS4EqQtB&#10;SlaSQCOhKNy9Cgt/QyseyUKDJVgqwyArOVwVOUwVYH1wEa4t68lSyjpMjxGhHmCPUYzveVuUO0rn&#10;qtjtxpkidSao/CVMXGEdDymXVILiUK+ZKVFO4BQyAoZ609lXvbm0p16qqmdQ2UGYzCYJ5kc40wyv&#10;MiV2Wg2dQdCQNfQTjt9ta1f4WVb/ANXf/wDl1d9ntP4V+AwLFn/Avy/TGkNSG/GB4eNQaNqNb1Lt&#10;7TZFRCS4NIZ8Rx6a2lKFTHVRZDaWpKFLQVZW3+rKwkqI74C0o8F43bXFrWapcwSf34MJJikpqIcw&#10;gHKDJLRIGmG1O7XhD0qtGpFQDJmBcFt5ME9NcoOUkEaScJHUTxL6tahXFVaN4gdX7sqTq6il6iUC&#10;ss0+NTwg79y3WormUrwGwEsBCT8+SOAdNY8H4fZUUbh1AB4hiM7kbQAYGbcyW5RA1wO4SvLiMpky&#10;pIiYmAdFBjbXYDYYZelmvN0aeQBOpelNsuJehmOtECxhBbkMqPzNurksyPiEKxk5Izjv0t4hwyte&#10;yla4cCZgvqDyK5XTKR5aYDWtRosGpJLDmcrD1Ug/I4Gru0U098SqXahEvui6X1uSHnm7Sfuj4mmv&#10;KSlWxSIpeW7EU4vKQhKVBIG7YlOOraN3ecFYE0muSIGcUwrwTqC4GV4GpMgnUHXBlKsg0JVaZnmS&#10;ZGoB0BjfeeWvRH27RrOAlRrwo9xUSsMjZHap7G0yiQEKQkPtbmlDGcbsckp5POnuxeBVe3hlJ7wY&#10;HQamcwOw2iJ2xVTrBKgD6rE7wQfSZnrG+40w0vDTcf8ABu27UXqRM1S1v0zerMIwK5U6XWISoMtt&#10;QIUh9SI6lhon0LSgCrJ7bhj+N0v9oJpL2dC3uMrBh7wZSNnVGMFl3gPJ1jeMOqeS5rO9V+4FOVSG&#10;ztP3MykCCOZGse6MWOr1A0uqgoOkmi+nUiGw4hbRfqVdWv8ASUrWny5DoiMoiyTsCQC2jCcZGCVE&#10;t+GHitoj1Lyt2jTOYUwuTQyqgsXVRr7xJM67YztzXoVb169MBE7oVQzNETLFqgzBix70QIA3gYtI&#10;ukvh2suhyrDrltXQ1clJ8+PU689AlIpMCcMhuGhpUlLsrPJShlBdVg/JtO5M6l3xSowr0zTNIwQB&#10;BdlO7DQhSOrHINywOhpSo9ZQ2skmJgEmNJMQBOpnXQwCdMFkfWjXnTrSivW7Yentu6G2oxT4zKa/&#10;WaC3T7kr6lKCFrZTIcCsq5WoqWhDbZAC1K7p6vDrDiN5Subiq92+ckU0YPRpiJBYg5YXQaAl2+7G&#10;GFOslsTaBlzkEE5e9pyDBS0mSAJ2BJI5oe5LJqGvtcVWL41Mve+6k4kJjvF1c8KUTgIb+VxG3kAB&#10;shI/Dnp/brbcLp5aNBKQ57L8dj8cd+1PRAVdI6zPz1PqTgho3gSqtBEev1bw76hKhuNl2Op1a6ep&#10;7b94pJidgBk/T8c9UVPaKzqZqdO4o5l31zZZ2kLUHjvGLXr1kpq9wCFYwCQQCdoBYQTyjHur1zV2&#10;10GHpHqDc0WkLQndSLjuuBPbLnO4FOW8oxgYWgk5OerUs7CsA1xRUPrqiuumkQdSDuT3onbC9qtF&#10;6hJKkA6TqRHWQRv0jTlj3dGldWvWkRb6u2zbSo82S6WVmyZnnx31hCVBJbYLjDLpSVEtbkbSM4AP&#10;FttdGhFtndwokdoAGjaZMMwmBmgz44pJpUixpPK+J0BOsa6jw12xcaDaZ12PWalQXdHaXLix6O++&#10;xJr6HUeWRhWVBp1IdWU7glr5cnncMZ6E4pcq/ZKKzqXcKcg+HfKkoAYloJO0a4Fv3o0rY3NSuFKF&#10;TAKtmE5cvZt7wMyYjKATrsWNbOpdxeHKpRqja1pWNaEiqRgqDX7poCEy3WzgF5huRUXFNkH7oCDu&#10;I4z26Eu+HW3FVe3r3T1Ap7yU3ZxO4VilISOoLCB03wbaX7ZRXtKYaRAYADqCQWleZ7y9ARsME+lt&#10;h6ZUqk1S+fEV4q6dTV1WLLbiW6uK0/cE5CirY84zLddLBWRk+a0UkLHzjuM/xW4u6VWnS4Tw81Ki&#10;ZSHJK00boGGUMADHdYHQwCYBY0LW0uKJHELns6TESpGZiRDCQgzaHYn3uh1wuod/QLDp0VUKrWRV&#10;X8BDFAjJqcePGwnG9xiFIEdSlE7slasq52gdPbm2a7umlXIOpqHszOswpqJmAG2gmN2OFNo2kM5E&#10;bFiSWkkiSpG0wdFEaAHfH1HijshchuHqR4NNObgSyMASX3mvXkqS62tavQ43dcbgty4JoX9WnPSI&#10;+CnL8sWUK9S1LFVDEmTmUnbxkEDyIOKCdrLpbWKu6bq8Dej86ngYYYtmHMob7SM5GJEZ9SlH6qTn&#10;pjSs76jRilfXAPPtOzrD/DUpx8CBg2txGrWaaiKQRsAQB5AMD6Etgi8GNxwU3xPsSu1WrUVVed8i&#10;wkTZ7kihRphWpaIU1QxJLTqQloLQtWSo72nM46W+1iXH2KncWSpmpnNVBB7R6cQTR1FNKinvd5SI&#10;EKVMR3hr8MPapfTlZQAy6KtQkQ7gAsUHRSGnmdceteaXr7RYY1W1nn6O2nUqnVHIdKq1O08JedEd&#10;RZc8tUeItbW1TYQFPlKsABPv1XwOrbXVJ6HDWr1kpgF5rA5c2sat3pmWCAjri7iVDLxZrS+plKkA&#10;imVyaEjKcvdAkQROomSBix0Z8M+tV36dyk1iw6JWrcriC87UbNo1PpdVkLSk+WftIz0ONpSsJ3NO&#10;sOJKd3yZIIWXPtzwu24hltrtlemcrI4qMkHRv3bJTGYrOWorqQYMlRGI8XsKPD1FveKUqDvKGOZQ&#10;SDBGWnVVh3tQrTuJU64GI3hDbptJiUyratx7evY1BSGaLFflSnHF4G0tykMYUDz8u0hOPvkdaGhx&#10;y7urmoy2LNa5ZFUtS2371PPKmOYJzfwg4Q8TvLKypirSftQAc6hCpXXSNYcxrAytuADitvqyNWLX&#10;jJp+sustrTVRgExomodCC3GsHHExnY+x9DuSOc9XW9zwi7Oa2psOc0/jqp0Pjpptg2l2q91KbLOm&#10;jD8GzA/H1x8pUO42Kgi6k0elVWREZcbbctW+JVaguIKdqm3IEsSAAUqwFIwUk5789Rc2L02SnVZS&#10;eRQUmJ8HXIQfPQ7Yma93RyrlBggyVEr4kgkMOoMbzjnTrgs/WS7IdvUTwuwbHvJ4pZjGzYk2nM1k&#10;LOG1Fncny3+x3IIS5kqwCMdEvYXFhZmpWuXqUgSWNYI5QDfvxLqP4WGZYgMRt294g1SpTzhIyhe7&#10;mBLT3TlLMBmGgygCYkayTbXiJa/hmqqNJNSbDu/Uaq0x2JUTTatOhP02WFtHDSkqZenR0pWVIUW3&#10;m1ubVDCRtUM9wy9veOUWu7MJb0jnQN+8LaGM+UMKDSO8qspy6SdxgqjQo2mTtspqEhmXYAAmaZIy&#10;ktI7xUxB7uuo6aCV/VzXmnzV0yJTrLgUt4zKBb1atOiKp61bVhbcRU+O9JkraZbwGUKK9qB82QAq&#10;XEBbcKAeq1RyRDOlSopjqwpwigsdWICiem06fZS9FOzOYkhWYE5uQGcydDAA7zaaE7g1a19sS3bi&#10;Zr+rWjBveMsecqNEjsw0Sxj5d77YKkJzjIQMgZSCO/TT7LxAUTStK3ZtsC0Nl8Qux8J0J12wHRtz&#10;WqBwdAdVMif5eRE7dQOhxJ/4dnhz/wDpq2j/AO6qz/t+gf2P7Sf+bt/7ND/pxpc/B/8Ayql/7tz/&#10;APdwAVa89U6++ZMvU5N+Iktnd+kVIlMrdTzgpdKlhIyeyVBIPpnp5aWtO1cGlRNEqQYGUj1WBPmR&#10;PjjOVktAQyaH5iNeehHUTtjU7er1vaiaB0mradWxTtOb1pMBukMmRYcavOTpKGwENrdbjGXHUcZb&#10;koSpsbsKSCM9ZC64ffWvF6meobilVbtDlqPRygnvd0t2bDk6tDEe6SCccpGnWpGi1PKEzCcqkPmO&#10;YA6Zk1JgLOojT3sZTunTHxRTZ8m47r0XqlQdeeUuTPfsRp4LWO5P6g/U8gZz1sbSpwRaa0reqoHI&#10;B4gf4sfVK9VGhyQRvMj8YxcRvEx4gaBp6NOb11BqTMGmJbbo1sVSz0FiOkJUn5VeS2tkJSr5QlfP&#10;HHVV1wOwrXguKVDM7znfPl6azMMSRrI9cfUruvqiOMo11aTM7AEMADrJ0jxk4u9HtZr11NqcaytZ&#10;PGiqyKc6n/iuoVygzZUfzN4wlKjLaab4P98WcDGCQOlHF+GLwsdtZ8PNT+LKwUwB/CFJOukDz1wd&#10;Tu1dCp77CDHdJEzmjQxECAIBk7RiXe11X3ZteS7e8e45flPqaarsvThl+PLQOAtmUzUJLSkqGCC3&#10;nvkdH2dha16Ia2qKQRslVpE8ipRWBHRgD1GArriNwCQwU84bKD6ggT5gkdDzxEc1F03qNO+IhVKT&#10;IqzKkGFSLmpjsmE7leVNJcQ6h+GnlR3M/td+vqnDbunUEKQpPeIOVtBuRlKufBtIxTQu6uzppGmW&#10;CAfImB4kYttELf8AE9Sbqp1z2ZbKKpCoslS5FOj1WdJK0vnYAA8VHzRlJQttCnEltKiFBJyNxKlw&#10;T7OVrvlL90MQsaakECO4RIYEhSCRIJGLBeB2KjUCWiBoQIzD+ZfunedsPSHonYXh+tQ3/eBs+p3L&#10;cCvtBLeoFqvO1z4zcvzAZ5Q665uV8ynSyg9khTfbrO1OI3XFb3sKWdaad391UBpZdIOQZAIGgXMR&#10;4NviaVgtsFzbie8sRyjQ8ycxIMk7tyM2x/FLY2jFvuXKvVyRQrhrcZaRToeqcG4mKSrsXxHnvxnG&#10;XHFJBLClLCRt+o6qv+E/tSr9namlREIJPYvRLdFzKtRSADGYBdZ8DiVma1sBc27MhiBlcE6aE5TL&#10;DXXVjI11GmE/qb4irn1SrKV3B41ZNXaW5+qj1KbTY7Kcj7vlx6kran0x26e8P4Nwbh9IinYqh5kE&#10;sT0ktSWTtEziuvX4nXrCo9V3I2LZyR5SSF/uwOeA1Ft02bICYN9QHWwpQddpscSEtpHKlfqpaiMe&#10;+Rj3Hfp0t6BrBJ8SoP4DC+rQuKzqKrSdpI1PmSonzOCzXm8Ydq6eU/Rqsy7QZi018Vuc5GoyXKvI&#10;fcRtackGP5xZQGwAltSs4VlSyFDpXwu2o3HEm4hTaqzMMirnPZgAywUHKDJ3juiIAmcGZrinZpZs&#10;qALPeCrmMjZm5xuoOomcD+htR0KueBXbhdp91zJ9vUlNRbixYjIRIb81Da1h3a662E+ZuOxgqCQV&#10;b0YJDPiFxxekadGiVQVCVJLNMwTEAqDMf8wSdArYH7FKbd9SwmMo0B848+kYM7ft667/ALti3fZ2&#10;mUoInxlqiNOSItPeltNr2+Yt7E6pOtZBSt1a2t5ykFOCAsqXtlY2poVK8hTlJ1KZiJKqo7KnmjUK&#10;O0y7mcV10uipasKdIACQJOTkM0wATIgGJ0gYaV0X3MsS2oFL15050Yi0+RhqR9s24movNxyokiJH&#10;2fEKWlJOHHHEJSrkD0GYNN610x4U91UrDUKlXs6YMadoZyCeYCFiNNsOOD1VFJ0rV0SkJzM1LOzE&#10;j7hgmR4GBudYwGx/C7a7lGj6seHrRe97ytZlxwz5N0wmKPEQFZ8oxw6d7zbYB3LWtSTgZPJHTT9u&#10;cSW4e241Xt7WqYKojNUfSMwdh3VLcgAp6CIxdX4bQFk1SwWrUA3qsqqgMSYUk6zsJ2O04EHr6tag&#10;NuJl+VSgg7SlEunrCVewTGZccX6fdSck460a03qkCmgfyFQz8YHxOM2FqTBqepkfn+WGVf1rGm2f&#10;As7/AILGqNfrNcYjyRUTbrkY0/k4Qh1cVtuOlwcqDqXlJTjfsVwMtRvGq3ZuftdBKdIsMoZTn0+9&#10;DuzZTEBMgzDQkbvRbUbO1NN6bs5AlyWUDUEFQwA1GmZpGU6DFEnVHw6aQyHYEe5bftW8Ibeykvrk&#10;LulyjTcYDrj5QqGFkgpUG2PkSTjBwejGsOM8RXNXzPSbQgKtAsvMACa0dM1TvaSI0wE189Ns1rbq&#10;IIMks5JHi0L8E9cVWml3+L28rhkUywderbqaatNccqUpM+mu01brgKlLfZdaSlnceNykBJO1OQSB&#10;0Pxen7LcJs/tNzRqxSAAC9q1WAY7sEs2WZMHQS2wODOF8Fr+0N8LVVpjNJJqFVQSZnU5ZPIDUkBQ&#10;QThn2zo5YVKh3OvVq/tMTKp6H2H5TVg25FRFdKQBNCnFFDyUr+UIXyonlPp0jvvaDjF3a29SzrV1&#10;DqrAGpXqHf8A4cAZgSNyoAA1B54vsKNK1qMjWrM6F5pZzSnISAPeFMZveU5igAgkzGBm49I9M6Zp&#10;VHapH8JtUaPV66rcmLQ7VSy5JhvYDKG2YKmw03tSThAAX5iSTt29UNxzjovnWvwM1Vpgks7OVzCS&#10;SWqkwwESGBKwYBMxoOHcFtOK2yV6DIlw9QU0oNXoqyzoWLxDSea6cp0OFXefgOs3RDUIMQ9fbsfr&#10;NOSJM6U7QWHmXQU5KVsuvZdQpJ+YKJBBI/Dc8G4/d8f4RRvKdBESqBlEtInxAgGdtJ8BjF3PFLeh&#10;TqfaKYXKWB1EjKxWQYAIkadRHI4X9zeGWxqs2mqaR6j2/cbK0lS4NPC4dRYPPKIr60OLA9A2p76L&#10;PHTleIcQpVDRv7dkYcwRUQx1KjT+8q+WL/tFEENTq6dHGRvnK+OjnywbWRcOrku56FXNTvEjd9hQ&#10;6M08w1W7jr8v7Okuxm0qYjiFIi/Ew0rGxCnGSUIKipHzgp6SXFvw+jSqChaLVLkErTADwxhmJDFK&#10;hG8NlLDQmNcHUylQLSqMNiFZgTlgSIZSYHTRtdIjApcsjUO6bum6jVC8a9canHVSWqrRbPaqjQcS&#10;jGXZbsnzUNpQc71JKgMfLnPTK3NtZW60Ka9mo0yl8mhPJQGEk8gfXAjUKd3TKNDEzOp19IHnrhw+&#10;HyxKP4kNX2J9j25PtBdNgRWaZeFfiOT5S5KVeWH4yFeXFaIX86kI3LGQd3JKUnEbmtwPhT9qQ4Oa&#10;UTujKQSVZjmYyO6DCg7edNxSpXDpTck5yA0kEEyOQjQaaSYAwptUdCtYGlLrFYkX1Oo6luKNSm6c&#10;z6U2BuIUVpkYQjJ9SrB556ZcM4lwu4pKtHIrAAZRURzAGwyEzA5cufTDXidnXsbxu2UmTIZlK5p1&#10;nUTr+OAD+Lii/wDOTP8AzoX+06Z9u/h8G/TA/wBpH8X440Pftpar25bVQZ1U1KusyLwdj1Cl0K0b&#10;hZbqlOitbkspLEJSWo28FQ8pEh1KEZJb835usza0rDiVNHtKIKUSwd6oJRnIh+8RJA01ZAxIAVgg&#10;Km8cS/ZN32MqGKjRd0kyJB0kiDET3pM6ABemen1+XZej1t2JR9X2JCA48uoSbnSp5I2kbsPyGi6d&#10;xGU7sq9OjrxOH21Fe2agFMCMpy/5Q0eGkDFR4vVrfvWMmSdx+JUD5jzGD7UnwxeI/wANbke+KRrN&#10;cVcDLbL6JdvtNS50BI+danmUvKfBSe5GU+hV26T2d3wPjoe2aiq8oYMEbWO6xXKZ5ahjuBpi+rxI&#10;2jKxCnXdaiE6g7gHbQzIgYkR9efFTqvERbdc0yt6/wCW+2oQf0j0qlR5zjm47U/ENoHBHJK17cDB&#10;PHV68CseFTUo3L0EGpC1lKePdckeQAnpiD8QtuIDsmohz1CAt/iQA/EkeGIo0AvPUenu0u+fBPCt&#10;9qS4G3KraDFRWhbwSopbWxGdlIaKygjzWmBjPOQSOotxunw+oCt+GO4WpkUxpJDEUy0DXKzmcdHD&#10;qb6KkFDBIknWYDgMY6AgcteUVNpeH7ULRmPNlWT4c7mp0ZRH2gzXqZUX238E7QqP5TLZOOU72wtW&#10;eAScdFVuPWl9lFS4pljsUy5vGGJYgDwJA54pr8KrXFQhs3c3DaRPLqfIkHwxS1ei3pU663T29NW4&#10;E18D4JqdW5FFjuHBOA242jjPGMn15B6MoVy1FmpVDUyjvZVFRh55T8yB5YDe14fTpitWTLTJPegh&#10;DG8NBEjmAZGJupMm59K6234f761Rfol2uUaPUUzqTcsuNR6M3Ib8xDfltNyJcl/aU/ItEcfKR8yV&#10;BRGsu14hSN7StHr0s5TKKeZmymC2YstMICDqpqa/zAgGVOG2yUVqLURVgN3iJMkd1VEQ0anMwIH3&#10;YIJRGoVt2JHrKod5+Kafd7riNzzaKrKjsI/mhtYK18DPf19OtHRp3ISTaGkNIldT4ztP0MVULq4N&#10;IPRtwo6kKx33kGIPp44raPTPDtCR8NBp9PfePBa+PfbTnPcrWrk+vbq93vZ0JUDmR+AG+I1avEz3&#10;qhJHKAJ/GB8Tj9P0f03vGMtyksx4jm0ll5hx1aRx6l1W0559vp1WL2pnChmPmpI/yziIv+KWZ79O&#10;VgaZhm89h4aAfjiy0x8JV0uBV/2XesSI5TXEuJmNRH2nmy0r0DZO7nHc4P1HXLm/tRcfZa9IN4lo&#10;Go6yI/EHxwZVva9RFVlaGGxAOjdcwEeMjrhxxaYxec63NP7is0VSXBadVWbppOymSIMZStxeRsUp&#10;pKGxnclWEuEkFIwT0uql7ejUrtUgGCFbvAmNFP3iWOs+8ojU4RIMrt2fdXaNwYJBPgI2Gu2m4wOG&#10;0Ead3DEvG0bsTCcdkKboN0xqgmKKolBJ+LZZBStvghK1EBokcEhXJbMbimaFwgOgLIdWUEe63Ikc&#10;tc3hI0kl2sNlnQwdDAOxAPMHy08sO6n6y3/4h4lKuO563p7SqxSiYbt2/alPpNRqTKM7WXorZcW5&#10;zjYs+W0RnKRnPWYThXD+Aq1CktRqTd4UiGqIhJ1ZSVAUn7wBLTEScXXfEKlepnYS5EEgQW6ZyCof&#10;YDMQTpqcddN7u1dr1fuaP4fPDtZtyXFQmXJ1R1Buu8aSRS4TSihUnyMttpQOMKC1gEj73UOMG2sq&#10;FH7XdVKdByEFOnTqjO7CQs+8T4ZROuGPC+GHiPaijq9NC8lgAqKe8TmJ0kgb7kQJOF7M1g1L1KrT&#10;lX1wr8W9Kiokw/t9S6oxAST3Yhq2RG1cfeUhQA9PXp5bcKs7OkE4bQFID3ipCFj/ADP78eAM9Tyw&#10;lr3deqwq3NYmBGsn0EyY8gPADF9RPBlXn/gNS7tvlNp0+QoyGK1c91oDAOcgpjRXUstJJ7BWB6BJ&#10;HSa89oU7SpbUbZ7iouhWmpX0zv3j/dB6zgm1q9vbh2qU0Rv5SWj+zBI/vFfLWcenLcplVnN2Ejxd&#10;2s0zVJqYy0TK9V6oxIcdWEoBbaaZhtpUpQ++tYHb6EpLvihb7U1gysonuikrgAGYZmZyY5Kqydcd&#10;qWvBFUU6dRnA2lCqz1M6xGpOumPeq1laDafRXdMLKt16fdNPmuxK3U69TqQIbklpS2nkw2orzTqG&#10;wtPyl1Sjwcj16lY3PtDfVPtLsi27DMqg1DUykAqXZgVnrlUDlidYcMpUhk7TtASHkjJOYxliWIiN&#10;SdTqAAYxVaTUXQy2b5iXHW6DSVXTEdS7Q6DUnTHjvr2/sl9h1h1RPKUOSmkkkD26+4ld8cq0GpUA&#10;chnM4gkDfYOjLA3ZUY7kY+WhZPSNWrWAUDVSrSWnTWHSBvlYL54mR/D5pTf1qVy9JN81aw4MZ1CK&#10;NbtUtR7/AI1lhKlONMOtyJDWxCSFeYo7QVpQkc8TbjPELSrSpsgrOwJZlqABFEAMysquSx0AUToW&#10;5Yqo0VelctUy0wnZimql6hql2IbUgLSCqM7MzkcgOgpWDRbjqD0qtBmQ+6sqkypEKXGW8raEla0s&#10;rCOABwlA7Yxjq+nXekkoSANtVPOdJE69STia0CO5Egaa/Ln9eOC+g6rakWFSI9v0bVdUilMNBESn&#10;uVimVthhrAGwQ6mwhxCMZG1LmPbpZ+zuE3FY1RRy1DqSva0SWMmS1JihM6yRJ3ODa1zfCiVqQynQ&#10;51V5HSWUk/PlrgbuS66dqVc9Po0XTrRx2XMk+SJkqxqhSVKc/ZLqYHmMj6KSk+pPHTa2N1Y02c3N&#10;yQBMFqdUjwVmyv6E4FrC0umVqiCnAiUlAR4qDHwAHXBl4htZNVbqRQfD3ctRtG2aPaUdp1qk1OsN&#10;sONL+H3JWW4jjslxC0rWWyUAqS6jeN3IA4Tw2ytq9XilMVKlSqTLKjOD3oMZlCgggBu9CkEDTFIz&#10;07Knbnu00HdAIA1ltzuZMzvtywRW5XKTRqVVnrBtaqCgVSkJpVarUmM2wzVVltDkhDTRSlTbW842&#10;PhThAScpBx0DdpWrhEuSodXLooksoBIUseu/uEKCSNcWUclKuCrMe5DHaSd16Mp03mSJwv8AT2qa&#10;hUPURmt0vVq7qXBalITFYpNScWw2jeB5Yjbw0tJHBTjB9iemV5b0qluUegrv/MAJ05tEg/DFbdkY&#10;UHIvXoOumLLWlu8NNNWK26x40LaNOqaFKahak1usMv8Aw6lEFhyPMO4AFOcgJScjaAOOgrCtYXdn&#10;TJtKiOu/ZJTIBiZDJIOh5knrrqSDaM/7umoqjYOugaOYkA/Ea9MUv6R6Of8Ael8Pf+Y1L/5dE9vc&#10;f8i5/wAKY+/Z/EP+S3xH6Y0Lr54pNAdb6Iuy43jl05lU4ltuo0e9tKXVyJKmxx5zziUOpUDyFJ2r&#10;z+0OsnwjhN9wCt29bg9zRrEGHpVTADbhVKlGU7EEMscsaS/q8QvqYY3NKtT0jMqAnSJzwWmOavrz&#10;0wgKBdXhPsG5xWJV1aU09aStluqWrT7slSA0ruttsupaQs4x/fBjP59au4s+O8YtxRoUritqDlqU&#10;7SmJ5AvK6DrkPXCqyrUqD5Ht6SgiCe1qNp5AtOOd2XZ4L6HHg1qS7rFcSpEtap0B2/YUKK63nKPI&#10;jfFSJiT7hZzjkEdui7fhntZnam1K0pZVEFgzMDzzGFpHwynwM4Vm74LWqCnbM5YE5oQhMukAMU3G&#10;szM6QNMOXS659RdTLUg294CPDNWaBT1VxC65AuG33pMCa2tKW0LdmyW1r3NfM4p0PJJCyNqvlT1i&#10;+IGx4fd1a/tNfBstIimKRCOHzSSgp6SwIVUNJgIzMw7xxo+HW9/fUXteGW9QNUdD2lMqypTQMXFR&#10;XGudoGdaiQO4qiZDL8R2lfiAsTWK3tHbM8bam6ozDYl06mz3YEVUB6QpSCENsxkKSypSQAVK3EnG&#10;0nvlPZ3jfDLrh1e7r8LqvTaQagRnRguyszP/AMTeQFgbkqJI13HfZy6tKuQ3tCk9EBhTNU02zOVZ&#10;uxXvGBOYho0WSwMAqmpeK+Whm5bC1/8AFHddeqUepxGItR0uhJhR3niEpK5ckp2y1AFKeGitHlKy&#10;TjjdUPZOtcNZ1eFWNOlOfMl0a2cIJgUkXIUBIJBdihDAjQicVxC/WgL22uqj1apQEdkabI9UCVeo&#10;zFg6hSRoMzmAGXU4pqFavj1tm9UTdOdKp1UXBCHYF11eSxNiSW8bm1MvSHmULSAchA4Cj8yAR1Vc&#10;X3sfe2dWjc1WphiQ1JUdXn3TnyhwTpo2siCrRhbYWtZLKhc2ppGiBmTNURKYzatFN4hs051jNm3m&#10;JN/WvEx456o7LgXRQdIbSnvxUsT6lFqtOp1QeUOzjizMdJXx2KcDnAHScewvCLmhTCXF/UpoxZVA&#10;LLH8Pdp05XXkRyknD619seC29yalS0sqgykZe8UzHeowQtmfcSxIHITi3tOsXXfVktad+JSFp1dF&#10;MfLjZrIvJ6dUFpWCCkITBdSognKSh1tQIGD1ClwzjHs9xKrccD+0S2U9nWCoi5ejdqSFYe8GpsD0&#10;xDid/wCyXtQwrIaduwUIxtaZYZgcysVbssrjacwkaEEaYTPiL/g6NNNIqtBvOk+Jqgx/tZpLtOpe&#10;otHe81TbWAMJYaWsIwACtbfzHPJPWy4N7c/tZWs7iwqJVpjvG3btKazyzNlE6kgBgQNYjCihTvbe&#10;h2pymnmIDEimznckKWafGIC6CZ0xR6b12fa17QmLep2nF8VEBSEUamXIh7zlnOFJZlMsrQsHlIIW&#10;O3B6Y3lKnf2bZnq0lBksabqI6MVzrlPOGHnigJUUEUiQWWATBIPVTMZtxOp1J0OuGfq/H1fqzNLj&#10;aj+HWo2Oot71Tq1V2v7tA5wSxJCUo7D5WMjP5dKeErYpcO1rfdqNslMSi+hTNJ3g1NcTu/8AdrVV&#10;rWtMsRIdlfOR11aJHIxE4qde9N3aTAg2hStRbSjUefT0OVyJZkOZPM+eTlQdKWkpWlKShLbSl7W9&#10;p3DcoqJPBryhVLs6VC6kgdpkSF6iW055mjXlIAGBrhKtJlcENOogmARyJIEn+yT6YDJ+mdV1Pcg2&#10;1php+/Kbt+AqMqmMViIupEDbla4YfDqT8o4CD39umdTiVvYV2qX1dEaqQRmDBecQ7KFIM75o0wMo&#10;VaGcU2YSSSFJGv8AZnSZ166csU1sxntJbtVTrqoEimyIzwMiIuAGXgoEkJcCvmUM4yBnPR+Rr6hm&#10;tgHDDcHMNeYiRiBrW7L7wjxkQOe+3rth9aV31Q61o1W9DtX7XvekS7ju9qsy7qo1ovVJmox0NlLU&#10;ORFSlKw00sl1tICkbyVFIICushxDg1xb8Uo8QshSdaVNkFN6ipldjJqBp1Zl7jbHKIBgxjR0uMJX&#10;4M/D6pqLnqKxdIbNTVcoplWjRSS6lSQWJzKYBF5VvBKzb9oo1C+wrs1DtiUCpU+y21wJMBKQoq+I&#10;hOIDjPA5JGE4PHbpY3tXcXF21ilSla11GgqlWRjt3XBhhPIGT1GKP2DxJLb7bRpivQU/vGUOzKIk&#10;gqpDodyS4yjeYnGfbY0m/jGvedQLC09dhRobLs6bVKz5r4p0JJA81ZCR5iyVJShCBucWpKUjnI2j&#10;3NxZWSPfV8zGFhQFzOeSgtAG5JJhQCSeWFt1c2das72VHJTGurF2C6CSdOZGw3IAnBXaVEsvSe5k&#10;VeuWzX4MyIwp2JXbgYbamFeMJMRkAtRDyT52XnE4+RaVc9drJdXti3ZsjBtMqtKxz7Rxqw6oMgP3&#10;pXTCZrparZKLAkHvRuvmD97pPmRgHqlat9cpxMBMeClaiEmMHH14z3LjhJV78+vuei0W4gZyCOgh&#10;R8B8MHM9FM2UE+e/rsJxUwq5SKXPjVqhmWqZEe86NUWiA825n7wUQTnPr/YW5GhlaAGGUiJBU8iD&#10;pGIM9Ooppssg7g89v6eO2PrtxKW6t4ittuOHKzDeDO7v3DYR689QW2phQoCx0y/64+NwWYsRJPMk&#10;k677nH5Oos+myW/hanczUhZ2NA1EpKicDaNxUVEnHGDz199jpVFIIUj+ziPbAKDk+Z/LDatnRDxK&#10;apQZS5lsU916JEMhFMu12CJTyQfugZDrSjnjzNmcYHbrN3nEeBcNVXGaCQJpq5GvMcjHPLOCKNcv&#10;UCPUCyDBZt8ok8p288LdjTi8Lhv5Vh6e2i+m5IzwZk0kwpSSxIBypPntH9WQe6lJ2pPO4dNUvOHi&#10;yF126mkwzBsyjMOoDb7baE9OWCq1C8o92tSblssiCAVOm4I1kE6Y1l4t9RPGrp/orprqnclMoVFl&#10;MzJ1Fq9LmvwqmtxptAcYUH2x5jqNheRwRt2/ODlKj517NP7I3HHrrhtsHYugrKYdAIIV5E5VMlG1&#10;BzT3YgrjR8X4Z7Q1PZ234peVkZKL9ghBU1CJlZEHOqnMoGpUco1wj9P9e9aL9uOLaFVoNIumFObM&#10;VujMWjJkstuqwGnnHmwt4EFSQcLSkp7/ACjrZ1+DcMpub1g1ErJNTOqmOajMVSOexM7a4zL1btaI&#10;oU2D5tSsAlo5ARrp+Gx0w0vEvp/4I7Q02o1i27WIFi384vdUrTcnrqrEgIcwpDruXvhnErKyEpwV&#10;BIJSB2ynAOI+2N3xWpUrhrm2O1aAoUkTChjTzgiN5y7ZjGuhvqPAX4LRqoRQuEJD0hnYVF0y1Cwz&#10;dky7FTowgqBvhJ3JR73oNvsVqLDi1mjSpaoSZTD5nMh9sJKmFtONtvNLSFJ+U44KSPTrdWVO3vLp&#10;7dX/AHtMKzIV7NwrTlYEMylW1ggkaHxxmWqW1DJnQ0s6l1bMCrKGykhgSDlYZTsQYBjTEL7It/8A&#10;7vif80f/ANl1f9kP/Nb/ABU8U/aX/wDFL8G/6sXV6eI7wseMJyyrw1Y1KpNm1SBDTFvu23YUiKqc&#10;sOpC5kWf5DzawpoApZeW2pCsjcv75x3CrL2w9kuFXnC6FFqq5i1vWADoVjuU6lHPnpFWMOyK6NAZ&#10;coOQeg3NjwC/v0ubR8tOrkarSPcKVFDBimRAhDMQxK5WZdCCyyZVYvTR2wVMteGTV/QG32223g67&#10;IMaqS31hxflOGZUWXXMeUG8o2t/rN33gRgu1slvUJ4rRuapJGr51EQJGSmVUHNm2zDLl1BBwhrD2&#10;htT+5ZV0E5OziY70EjMROxJkruJmTO3vEtS6fZNOj0vxKUvT+vsthFbuix65T65Jrq1fMqR8N5LA&#10;hkfdS22ttABxknJK+nwGjQuKprWv2xGJKI6GitIDZAZYMI3dg7E6nkAdU4rVqmiaRqWzKAGdHaoz&#10;695j3gwbooZFjTmMdtGdfr4i1SpVS0bq151XrLsORHa+JvBmLEioX8nnojtPuALIJ2qVu2HBAyAe&#10;r+McLsry1W3aja2tPMrEhJc5TOXPlSFkd4LBYaFoOAbS64vb1ftBqVGKa959DMgSpZp3Jy7E7g4p&#10;buvzxFv6jwqtWdGza1TgNQhDRW3ocd0tRiv4dyRKnSnHnlJLqz56klQKshQwnbxeDcAq8KuLd7rt&#10;KddnZ8jEKS4VWCJSSEUhFXIpAIBBkkk00r6+trqg4oqWoqyqGXMYds5LMxGbvw6lpVCFKqANRnVu&#10;6Lyu64ZVzI8Kun8SqsOhLTloVFFRjKWE7S64n4l5lxZH7aGxu79+nnBzc2loKQ4rVqq2xdRTcKTO&#10;UHsw4UHkSPhgDiC2qVEoUrb7OtJQhVXcqY5yG3OnuuV6DfEFnxJeNq1KE04rSmmFmLGRDiVabpkw&#10;HY0VOSiMmQhDSQ0NyiEkEjccHqR9nOGXVdilzUliWKCuCGYxL5SXMmBMGNNsVVKljfUUp3NGnUZf&#10;dZlzOAOQYyTHmSAN4xRI1k10uyaJdT0i05ffccClTKtaMdxYV7krKumtvwmqn7ule10A5CpAHoFB&#10;wJTocKQilSoICeQGUHz7wGvoMOnR3TzWLVG0a/f2qnjCnWFZluMBdcdsS0G2E5P3YzK2diluH5Rs&#10;QlZ+YcdusP7Z8U4H7KPb0Tam7uq7BaaVa2XMZ3IaQFAkkkoNCZGN37M+x9xxa9FCiy06Ko9SrURM&#10;60wvgsM5YyFjUwYDRGEjVKzpTOlzavYehVZuE+efLqmoFcn1qfNx2W5GjGPHbyBnCy4BnHPWipft&#10;KnSRK9elSJHuUFRVXrFSqajHpIVZidMKHNDtCKVB2A+9UzcvBAmnQEmOeuP1aq/iyFqNw65Dp+mV&#10;qTiVRm6o63bkOYE8ZRFhtsuzAM9yl7n1z1y3tuEX1yWpZruqh1IzVyhPLM5NND4AKfDFz1LmhSGd&#10;uyVpMACnmGx0XvsPEzrg08O3hIrd6WVXtb4fi5kUenWrGU/NqFOpEymNOr2qIaiynlNJecIG3CQT&#10;uWgEfOOl/H+Ktw+6o2NWwNR6xhUlXbcCWpqJVeckgQDrocSsbehdrUq06oRaYLFmlRABMBmJLMY0&#10;XLPQHBtp1WIOptzUCnWFp9S67cVMo7r7d1X5U4y333FBW1mtNsgJI5wjdlSQEZKsk9LuM2tHhnDL&#10;oXtd1TMNEBVRtIt2YyY1zKSVJzAwIwr4fc3tzxG2a3Ap5mC5VEk6wGbMpGUmJdAGAkqQVBIDq5Z1&#10;QNzV6tai6dWb+kq6mpa5VBgOVWOh4nKlofnF1IHt5alYPbAGBouB3dW54ZQWnWqGhkAUHs1fLGgZ&#10;KSgAdZg+pwJe0V4VfNaW2UZCQYdikD+Fi2Ztds2+5JOFhbly+KeddbNqaY6pXkmpOPKTDplv1Fba&#10;lYBJKW2sJCdmSf2QkEqwAT0ffW3s/QoNVvaShBGrzzgACTJJMAAakwAJwVZPdNWm39+DJEaCO9mb&#10;kOpJjqcae8PmrniEsbR64LpvTU2oaiTEz00Sms0t5plqhTfLDypK6iyAZYQjCVNIStpRXkOHGesL&#10;xHgvDbv2hpJTH2ZEXtKiNLtVRiVVTTaRSMgsGzBxEEakYYPeWq8NctQZ6lSOzqIeyCdmwz+7BqBp&#10;C99QNyPuk9Ld1Y/4WGqdv6U6o6WyYlSmQnYMzUG3a1Khzqc4hLqvi1hBDa20pCQptzKV8kEEgA7i&#10;PAKHAOBXV/Y1VfIc60np03RpiKYJGeWMwy94cxzwHwXjb3F9bUbksKTQjsrurw2hqblRl3K5Y30B&#10;JOF54RtXtMarVXrN1S1Kp1Op910d6i1x2fVUxPMaUQ7HlNurIQl1DyEcK43JTnhSyHHtLaXa2Oe3&#10;os1SiwqU4UvqNGRo1iCwncqdNVUYGsWa34louajUBpuNF7pOh10AMK4/hYEbHBjfukNw3ZS4jVx0&#10;KXXotMjmPTK9bU1DjhY3FSQuK4rGcn7qVEjsFKAB6p4fxO3tQ1OiVXMczI0iGiCQ4H4gDmQNsKK1&#10;CrRqM6sZJAllPeyjKJ5zAA0MeG+EHedoRodRfbo170iUlhWxxmRM+Cmx1A4KHY7xSpKgcA4J61VF&#10;w6AsjKfFSQfFXUFSI8vLFXaVpIZTE8oI/Geu4xzo9CuapAKpMT4hOAPPaO5A9PvDCT19UainvmMW&#10;BmIjLofLFkxpFcE9zeuntqJTuKEnKlevoFc4/d9OoNfUl0LYiEqAch64P7XuTTq16MminRm7Lbqm&#10;Nr97WTU4dYluKxg5Q+QpgdshlxtWOPp0ouKXFWrF1qUqyf8AKq56IHqB3jH8asPxH1JbR2y1yw8V&#10;BI+AO3kcdfD9TNaLB1mTb2ifiUsqZGuWa2qREu6JJpy5g3Da24zJZyJCs7Uhp4kqxyereO8Q4HxD&#10;hKniVlWApAgZAKjJMzlqU3ylBuS6CBvgijb07mqqI6oVDZWZgoM7iTr3vFZ6HfDF8UXjHrWpEt7S&#10;O3bMlWXQaTD8qqRh5rcqoSEAhwLYUUOeVk48tQJJypXoBlPYr/ZxacDoPc03FSrWfMrGCFUwRDjM&#10;ubTRgwEd0cyTfaf2srcQFpbJbNSpUVClELGSDuc2w1krME6kk4E6/qz4U7v0Ls3SC39QZ9Ej02pO&#10;yHZ02xnJ4S+8kpcS3skNlnDhWT34IGOM9OLrgvtNZe0Nzf1qaVGyBAO2KHKpBBJyNmkAaEb6g4jb&#10;39v9jW1qZxLZyVCMvOAFJEiCNZDTIPTFzRLM1W8MenlxajWlqTdHwlLb+0qY3b9ciQqVWWPObadc&#10;2pede3AFBKVtDAwCTjpVdXnCfaLiNHh99QpNmEEVKReohgkQSoUCSYIO5kb4vs7mvTpmvw6oy1I1&#10;ZWyrk1IGgViTBJWdDIg4sfDj4s7u1TuS4r+1XVCty2qBTk/a1Ti0SHJalSJDmxmO9hDbzqj8zgQg&#10;qUspAKec9WcY9l7Gys6NtYJnqs3dUswhVEsy6lVjQEkACdDywNb8Ru1rM9WsQsalVGuwUNqJG5G5&#10;MaCJIm64eN6qa0Q61YVg2R+g8Wh0Fp+FPpsRrzXmm5DjLrzjQSPKC21R1BCTuTjGVYx1m+Df7OOG&#10;cEuV4o1dnd3CupZghzgMqkgyzI2cBjIIMwJkaLj3thW9or63W6tKdRUpGnTJQF1NNTUNRQdFLoDm&#10;TUDKACDjPv6S1T/thr3/APv69K+x2H/IT4n9MZ37ZU+lGBQQk1qjRqlQdc3qrLeyHqV+hklt1njg&#10;+aspaWM+yvqPY/dxKrKUIAjK0iG/u+8vqMN1b/emSrRyoJhs6GY27o7wnxmBvgcrcq96AotVsR92&#10;DhoNlxaz6cJXgevBPV1JFrbGB1mPyxaWtRokk/L44utP4dNq9AeqVxUJlMlTqUxUREqjrQnnctR3&#10;rCucDGPUn0x1S710ucqsSgHPWT4RGwk+O2K7laARcghiddZEQY67nny9dJ1hX3cduv1Ci16uu0p9&#10;XNKRJ2CO6dwyA7tAKsdjkDnrtxQRqq1FkpBkgkweWYTIHXnOA6lJGoghQWkSIEx4fW22NN3rU6t4&#10;gfBxCUqtGVXLEqyhV2p60B4UyQgJS6okDe2l8IAIzt8z26wVop4N7UE5f3dwDlgkqXXXSNBK7+WH&#10;B7G64S9MqAaJBEDvBCAGU8+6+2w74jfGfKDbVAgVAIjmrPlD6VOTp0kKCBnCi0whSU8DJAVnOBkD&#10;rc1hUFuxLIzkHujRZjQE+9vEnTnG2ENvdI93TFVTTpFhJAlwk947RMbAA+ZwxtRLa1p1AfmUrSHV&#10;CDGtB7YlDE24kQXZKEAbDJMgNlawcnaPkHZIx0Dw+54Rw61pPeUylwo70Ui0MdwnZ5wF/s68zOFq&#10;pd1ajZ4MszSG7knSdSDJWMxcBjrPTFZbHhe0asNbtT8VPijp0aUy35rVmWHMTV6tK9QlSkBTLBUO&#10;24q4OTgdRuPa29rA0+BcPeu23aVVajRHjJhnA+8REagBjjRU+AWC0hV4jdpTUj3UIep8JgT4mf5e&#10;eHhoj4wNMzprL06o1Ba0ujUpaWqB9p1V+QZTLmfNfcd8lKTJyCVHHO8BOAOsDxX2b9oantAt3xXJ&#10;fU3UklKQGSopAWmAXduzI90wNVObUgYY3l5wOraW37JL0RTZlek7gymWUqBhkUlm0dYOSO7IOBq8&#10;9aavEd8u3vFBZ1JhNu5MpV3OLecTu5dLYYUorIzhITgfU9bCzpcLCAVLOo7RsaEAfyjvKAPEmT4D&#10;GOW3u7h0e693SUFQ5VHMLlbvN/O3oo5y/EV46xqIujW34crmfbNJp3w8+46TbyJVSqCgoFDbK1sr&#10;cabHJK1+UpRUThIHzZ/gHsXWtq9xdcYzZHIKUe0ZEUxDM+VlSW0AQFwoBJJLabrifH7RrGlbWFNV&#10;Zc0uVBIUmUVZXMSpLZmPLKF2JOfatqxrWitruO/fEPWaRvcJbpcatvVSqLGc/M0l8R43/wBxaT/M&#10;PWxo8O4NSpZKFsrnqqqif+4VLt/dD+YwgrV7q4EVnYjX3iSPRR/+0dMEVC8Z1v3Khq09S/DxU9Uo&#10;EZe96FX6hT2jgDG4fCU0rZOByrzCc+vQtfg13ZIa1pdLaMdmmo//AP1qhT4AKPLBFnRoVrpWega4&#10;5qncJ8Jpgn8dcW9TuvwE3VAbuLT63700ZqkZOZcFFyuyYjat3CmVltaFpHqlRYV7dVUD7V0WNPif&#10;ZXYOzqgUkR96CCD0IVx447xKlwqs+bhtJ6QHvI9TtCDrMZlEgeLTvPh9jau+Hig2hXaYfEdZNdm1&#10;uCiHOnRp9SolTfYS4F7CG4UiOvdgJWPMQHEjCs5JN3Y8Uq8Qt6wtqoFIkqHRaqAkRObtEcFROQ5S&#10;UkwdsD0+HKnDXVGVZYGAzAtAYQVKFcstmjOO+FaNMWGgtNuy52KrSvCZMqUqSIapNah0musymVNE&#10;bN648p2KwCQNu7BUcY9B1VxmrwunVp1+KqqmQqsQyNIlgMyh2IB1g90STpOI2tC+uUNuvfVczRAO&#10;XYEgGMswJhhOmhIGKeNqtqnpBdU63k3tY9k1NxryalFrFIjUyW80rBDazGWFltWAQPO2k8pPRlxa&#10;8Ov6CvVFWqu6wWqKDtmE08sjYnLPI4rp0q1MZaaKN5M5WM7hjmzEeHLl4ydK6EmNKcvKkWRp3OYp&#10;7aZby6NTHXYkVIVgLcZM9SdpVjhQ5Jxj06ldcVzKLdrmqGeQASiudNcsIDIH8IkDXFVTh65hVNLI&#10;AYkZmE+ZJGsbEidgMF8XXVFz1VVC0vodqNV9xtT8yTSNL4kFxplHKliQqVlRwQdoTk+nr0u/Z9TI&#10;al1UrNSSB37hmEnYZQs+pMdcTrXFFaI7+rkAAUwJnaD/AEA8cX9xXHcF6W8u5bH1LXW7jU0lKmbx&#10;jH4qQhIxtRJkSHIycdkteT2HLpVgdAW3ZWFx2FWj2VHf92e4CddQqCpruWzgT90DXBd2Xv6QqVSa&#10;tYEd5tXCKIVSc2WF5KFJ55jthCXDqRe1pVxaNcbWqUKI9vSE/akinuJWQQFsOeX5BUDhW3aUkDGQ&#10;DnrUG2rVKAqcPqKSCJzJnQidQ0NnEjQNMg6wdsLlo21VXSoXRiO6y5CQ3LMjrDryYShgyGBxHtbU&#10;enJeQq3bor9RSMblSaJGmOLx2J2OgFX1GPp1ZcLTb36eQ+DtA8O8kx4GfHEhRqNJIX0kfDWfn8cX&#10;Vz6pXdUkiNcDFYlNpb+Vup0lhLhR6AJdUpRH/ix0PaUKSAmjlXyY/wD6Vyj4Yqq0mkZ5HTQ/iTih&#10;o87Sasym3LgtmLGUy5vWifb8lthzBztcchuLwk4wflHfuO/TB6l5RBgE+INNj8HCnT18jtimpQzH&#10;KGGoO5IPpIj5jGyPDb4xbGg0GPYi5tofZYSQKZXayJLPPGEvSv1zYxxhYIAA5OB15b7TeylS6qG4&#10;RqqVBs1JGQ6dUQBD/dxouB8a4zwpfs+WlWt2MmnWyOsxEhmJZT4jTwwJ+JTS+qXXrBJRpZ4NNG6t&#10;TZUNiZ8czOmx1PJWjKtym3W0O7VA4UhPzDG3PPTX2a4leW/ClN7xi4DAlcr00OWDpEqxEiNGaRzj&#10;F/H7axa4D2vD6SiM/wC5rVHBBnSCQAQQQQgjTQnbCk1Kv9yx58G19S6nppQEU+3pFOh2+1ptV5bi&#10;YMlZU6yHJbbXClblBxK+TkhXWnsrGrch7m0NzUzOGZw9BVLIIHu5tI0KkeYxnyK9OmtCqiL3TAOY&#10;kZj70fx9GAnlMYsW9fvDnJ0gb0JszTxylW+zOTMeuSoUrZUHZQcUtKmo8aSjf8qlIC3nVqwE8DHV&#10;H7P46eLHiVxVlipUUlYFMpjQsykLqJhEAnWTiRFFOHm0VMzFge1OjKBJhVGhmd3JIAgADA1QYOkd&#10;ejO0ih63RojUkbpEafZz0RLywrIDqg88tzH89eAeRjt0bWubykQ1W2YxtDo0eKjKgB9Jwua0dXJQ&#10;gkiJlgY6TyHlAPTEv+IS2v8ADuxv/Nkf19R/bVD+Gr/gH6Yl9juv4f8AMP1woItOVHiKecixIspK&#10;87ozaUt7fXJIxkew6PcrmAUyOc7+nPDmm4YsH19Y+PLHtq7IVOaMarVFT6lKykRm8KP0wBz+7rvY&#10;CoZVJx9m0P64/QK1blOUfsqn1Nsfe2PM+VtUfYqxnnqmrb12EORPn+mLQ6Mwbfy1xJl3xMmt+S5A&#10;t8NqUSUTYnxTyuO5CTtA/E9QpUXpRlqv/dgD4kT8MSZabmeyHqxHyB/LBfo/E1FYuqnN6V6eTZ9U&#10;noUzCgWu3JjmUhQwttTXnKa8ogncpxIbAyVYAz0Pfi3Nqz3VRQq6lqmXuxsSQqmegBLE6CTpiujS&#10;NxcLSpKS7aALJJncCZ/SMNnXnTvQ6yEUmqs6VtuVaoUlEit06HddbnKpMonlDMuntqhLSk53I85W&#10;3gApzgZvhvE+L3jOBX/dK0Kxo0lDr1Iq1KdXXkwpgHXfDniHCuHWOWmUXtVEOqVWYhuhim9MERJU&#10;O0TEjUBZw7siQaO9Ac0ytqoqkOgsLrF8KVNYHKQEIfqJB74wtkkZ6esx7QMK+WNwtMZT5sEYj0cY&#10;UfYXNNlNEsTsZIIj+URptuJ2jmCIXJRK3Sqwo3XpIzFU4UrcZquobzTa9wynAjrZ4I7YP59GpdUa&#10;1IMlYEawRTzbb+8W28sfUrBxUIFMkjflHgdN/D444ijU+KC23o3ZDiVLQBJfrcyQlOeQdz1SKNpx&#10;yVJxx36++0MACtduei01n0C0S0+WuLjaZqmUoqmY1eBPmXAxwqd/0O0pxgNac2ot5tZO+2qTTpSC&#10;SMcOocdJH4HotLW6qURV+0GCNmcqw80NNSD5jC+2aldU86IV395HU6T/ABHY8jz3xMp2pLFfIj1n&#10;SubIiuEJDUm3mJjAxxyyC2cY4wlQPQdajURf3daGHNWAPxam4PqMENQpkFT+NRfmlQETiBUqHpRB&#10;muzP0Oq1NUDvSKXQ5vle+0NSEu7Rk42pePHbHRIury4WCwYxEkorecqQJ8Qg8sVpQemV1BAOxOYH&#10;z0EjwnXDPty5dY9YrXd06ot/XBbNtIAS7SbX06jU1EgHCdpS242t4Z+9uJHcn65n9j8B4bXF1Uor&#10;Wqzo1WsahB3nvBgPAxPIYPqcQ4hVbKrhAQdKaldOgIPTkCJ2wcaQ+Hbww6aT1/xo2XdFxVWQytpi&#10;4boq1FjwaWvAKXm4Lrv64j13rPy9sE56B47xn2uu7f8A+jNRp7HKBXao/VWdUhAdgV1B3kCMH8HT&#10;2QVo4wtc6nVDSVADrmgks5A1g6HoTEWF+XTYendXFtaVXpVLvXIjNyH5lr2XSm4zIUQkNLCHFhKg&#10;cZyAkAjJz0Vwiw49xGxF1xJEt4YrletVkxJLAtl7p1A1JO4GoGFXEbngNK6qLw+oz01MBnVELkJm&#10;OWJD5RuRzDaaElfXlUapd0BMyieH6syruprjiqVedvxotNqMeQFp+85TVhK9u1acBJUrdysYx05t&#10;reiiFbm8Spb1BrSqS6ZYMZO2GYSSGksQIgLrIGa8rh1dKZp1BuVkNvMsAAM0EDKFUD72Y4O4Fk6l&#10;eNXQadYWvelVVpOolqNrkWtdtct5+nM1VkqSv4R+QptDCXFfMk5KdyltOpBUHSUAubX2R4qKlpXV&#10;rSqQGQVFqNTMRmADM5AMbzoGQk9zDc21filkaxpFXT72XKjHciSAqkDUqDr7wA1lEeHepVvw8a10&#10;yfqfTpVs0119UGqu1e33JDKoTh2SGsY/WEj5klJ7gKGcc6D2msa3GuB1DYjtaiQ9OHCy493XYAgk&#10;ENuCQY3FPAr+hY8XU1nFJXBDEoHykao2UzJFQKQYMbkESC07nsa2dHrpe1CptxQq7b9ejuM0WvQ4&#10;P6kBaty/KfQpSGnwkFKm1YVtyMDnqnhV5X4tYNQC9m6lc9Msc65dFDIyglDI12mNTocI79GW5L1V&#10;Mhi2bu5XJGrDK0RJlSsRoSARg01il6F+HGRT6PdtiV2s1mRTmJAXMjzGaetLqErT8OtpxpqUnB+Z&#10;xLxTkFOCQelPBbjjHtPaG9ta6rRJYDLkLjKSvfBVmptI9xlDAancYO4tY0vZy6Fpe25NUakMWCn+&#10;yQwDr0YGG5SNcSbakabeIFVDo5Jq0txpa6LZ1oV+kU1MNe0laHvjmXXW17ASp5JVgJ/vnGehKj3/&#10;AA1Lhi/YKp79StTq1c6gwGU02VCJ0VTqJ9wExg21WwrcUpJVoCoKgUKKNVaSgsJKs1RWdAh0fUEn&#10;USokjOtVEsaybsjW5QJCJHmNocmR2rxclPtOLSMoYejOlLu0ceZ5aUEj2GenHBrhuIWbVXbTXKwT&#10;LMc2RlhATrlLExjOcUN5aXdSkNHViMsh10Me+ILablJk7YWtfm3DS7Fagz7sfqMFNTXUExpkxUkB&#10;4M+U3FZUpStyfmW68UHYP1aMqWDhxTp0ql+HRIfKUBAgkMwJZhA0WAKebUksQMupto1GWkyMSFYi&#10;QToAskeAY5o01AGu8YtrM8B2o9Ztaq3Dqi7JZq77TK6NTat9pCAgKXucVLehIUGlJb2hLQGwKUSt&#10;Yxt6BvPaGwo16dKyCuoJzkFC0QYyByMxLbsTsO6GmcF26isC7kqI7sKYPiSASoAk+6Z0kqN4V6+E&#10;qFYlFiV2rWJILDxUkzzLU1AecByW2JrMh5lZxn5HXGnPXaeeoUfaFq921FCNADlMCprzamUUxtqg&#10;ca79SFsawshXraAsVDKC9LaYzg6Pv3WC6a4utL6NpvoSxTb1runNUt9+XiTSq1Vr7TAmt4ON8Rua&#10;6/FkIyRlQSggnG8dV8Qr3V/XqWyVKTEDvIKeYGf42phaieRkeBx2nSSrQVnRygJAZDk+Egq8ctfh&#10;viX4gdRKreFzo1M0G8R91QqhVG99ft2tSYtVgyVAhKXWGm5skJSrgKZwpKVZ2hAO3oLgthbUaZt7&#10;61QBT3GplkYdQSEpGR/FIJG8nXBtz2oy1EZqjHftEUz00JcHy39MKqp3XHlS1C+bHtNUwoLkp2jW&#10;9WKM6r33NsoLIV65DIHPWrpGqqAJXqMNh2nZVfTNmDn1cnCepSCudMp6ZiB8GBiOg0Hlj5EiaUXY&#10;p021XKo3LQPn+ypzNR2/47TjUd0fj36sNxcUoWoix4yh9NagxS9J1Gp/Aj4j+uOX6HUv/tduD/2Y&#10;5/8AmdfZ/wD+2H/uL/0Yp7Nf4l+J/TAvW6Nc0es/AVyty1K9VKb2kAfQYA6tH2ZaOemo16ycGpUa&#10;qzDTT/XFfGpLP2kpLDzx2j5nQrBz7ZH+vqXbVMo2GJuFKHScE1LtOLekZuIh8pnqcJZU7wHEgEEZ&#10;z3zjnoeualuTUUd0DvAb66zGK6dytMZahgEwD0Pj4fUYIrAoti2ZFVULqpEqWsPhGY8ZClJSFALC&#10;As4K8btvBGQMg9uhqlWtXyimwAOp325ba+fOJjXFlRilQ5lkDlPPn4fXpjS+v9oTNLrRYrVp+IqB&#10;YcKtTVqodPcZkU6oojpaB8mXHkNOuuyQlYK3DvSCvCW2uB153wqrW4vUWnc2nbNTEs4KtTLTo1Ng&#10;9MIumgjOYk1G1ONTe1OHWRY0K4CuIyFWDqBIKVBkfPOmuYINsoOgzM5ozaN8VZ+qVK+6zfT6Y5fe&#10;kNvVOekIUTgKUIzIQRgnAUAc4GOvQ6VK+tqf/BSiCQP+7UnyMvm+JI54ztfiaDUOSTyM/qsegwQ0&#10;PT4UQNtWDZ0miSAP7meg6auuyUjOQPiJkp4oA90pB9+uVbQ6tXrK8cjV0/wqFHxwrr8aNQlQMo/l&#10;Yf1P+bHSg2ha79zvveIHV69KJF3eY++xDD0l9acADa3u2cZO4oVjGMc5AN/Vu6VBf2bRpVWnXkFH&#10;UTAOsCJGmvgSbOtQqljWJSAMu+vUEjUQNdtdpGDKjo/gqKcwY91XzfNTlq3bDFfrCZQA+6SVx2Wh&#10;nucJPfg9Z67P+0iqw+z0cg094W+U9RGZ2PxHphtwduEU5fiXYsD91GuM4PIlgAm/gT4Y8V/SLSi9&#10;rSqFf8KcfUOoIg+WJNRrV6Ro0aMpXZsokFKlKI5xuH9HQVpx/wBpLPjSWvGOzUMCQi0DUqMBpmmk&#10;CqidJg/nh1c8E9m/2EL1ayFnJVIqsozDUg5xJIH3QB54A7k0j15tiG1PunSa8kR1ITtkOtvvsdu/&#10;mNFaTnnBB562VDjXBrp8lG5QN00U/BgDpjNnhlWimc0JHUQw+ROmJ1s6hUW1bWk2pcmmL0GTIfDr&#10;VywWg3U2QRt8vEtC0Lb4J2pLas5+ftiLWleve/aadytRYjsnP7v+0ChBVvEhxtpjrPTNBKXZGmVn&#10;vIpJYH+IGCYjTKRppGuKa9rLuejmHW5VVl12jVVpT9HqrqHQ3JaCtqgW3DltxKgUrQexTwVDBJll&#10;xGwvaT9iQro2V0lSyNEwSuhBBlWGjAjY6YorWd5aV+xrUoaAw0MMryVYSAYaDEgEEEEAg472TpjV&#10;NRq7AtOy7EjS6pUXksRWGoSUAqJ5UpZGEoAyoqPAAJPA6ruOJWVjQqV7m4y00GZiWkADoNyToABu&#10;TGCLew4neXCUKFEl2OgUQT+g6zp+ONRaOeFnRTRW3biVdl+GZdtQguUiO1Pob7NAQVKQtTq1hJW8&#10;yVICN+ADydhSePN+Me13EOMtbJw+kooZlqkl0Nc5TCqFmEeGLqDMHTMCIxrOHcB4Za9u19WqfakJ&#10;VciE0VlWQuXiWABZGylWAbuyJIDr5s7VCdcTtMo1s0u5JhkBky7VumLVEJGOPKhsuhbaABw2Gk4A&#10;HA6dcMu+GPbq1RnoIQSe0psG8c1QhgWJiTnYeJxn7zhPErat2adnVIAgUnWDzAVO6fPuzuTOLQaZ&#10;670GafsT+M2HCdp7i5NVTDRFgqaSk+Y1KiSG/KWgJ3Zbc3ZAPfql7zgNXN2627MjDKO0Zqxk6NTa&#10;kC4Mx7qwCcdtLXj1O0SpRerTeoQDTNFjTzHk2ZwpEfeYDTC/tcyqq6qn6T6mUh1UhJQqFQJn2tRp&#10;mR/e5lCkKWuPkf8AKQirb6M8cOqy2oq9pVRkYc2HY1l65aoCpU8qoUnm/UXtVqUildAPFP3lM+aj&#10;voZ5rMbBeeIFXpI0oq8m2r1t+oaS155tpyoR4sRyu2vV21DKFPRwHXWAoHOx1tSkA4wg8dEUro8Q&#10;C1VYXSLIWohFK4Q8x90N/dIDHXXA9a2a0qGkTk2OV+8pB2IMHfx7w8DpidZmssa1qCuzqXq3QGaS&#10;vJRRYFVaq1CUpRySaZWIqnIoJJJDLnc9uqLnhVG7u/tZouKvOoFqUK/QEvRbs6hHV19cW0uI3lpR&#10;FFCDTEwj5KtMdYV9VB6D0M4OdDqXo7csOdbP23ozOcq7AVXaW48/QnC2F8NGQ0lK3GT8pU03gKPB&#10;TxnoPjN5xG3K1CbkZPdJVKokj3gh0zDWGaY3nWMU8LtVq1hItws5irHICByLA5gh5qpBO2+uF5rP&#10;4ZtW7auCqTqTQ6HQbKdkqXRixKgMMKY4xnyisEA5AU5lZSElQBJ6c8O9oeE3dOmHrl64AzAioTP+&#10;Eb7wugMgEgTgapYXFIk9mI1OYEZYJ89uWvhjxop4d6VOvRm8NVNbLMp0SElD8GHWLkUhM95KhsSt&#10;4NFKGARk8/NjaAkEnqfFOOfZLUpaW1Z2O5SkWyAjUwSCz9BGm5JgDHbexF+3ZNcU6Wsd9wsjopEq&#10;vTMSIExJjDU8U1wX5cloWlO0o8TdnipeW6zXF0C+GGTIcC1FHlSFbEoAB5TuRuKhjdg9ZX2dThlO&#10;9uKd3aVVQQVz0KkAQAc0Bp8NDAmYwyvLKtRtabrUpuQIinURoMnZd5iPhhC1K9NWNNnajQPEau9q&#10;3BuGGMx6tcL5Qp5KgpmbGc3qQtxvBCVoV2UQSQcHcrwzg3EbRa3DTTU020emqtGhDIw0ZQwOoYax&#10;thV9rvLeoySe976MSAw1jMNCCphlaNCPHAXW9QbWdmNVOVJuKsLaI2G5UU+W4kYx8qy3kcY5xngZ&#10;Oe19Ph1SmpAKrO+QMs+cNria3pERMdCQw+BX8sSbZ1l0yn1Nqi1aVc1AU64lLEiEtstt8nIKWUuK&#10;SDnGUN5SAMDnqNThPEm1oFan8pnU6czp/iPmcfC8tIzVkyjcsOXoCPlhjxaFCpF+Lsa7tSqvImRK&#10;mmPNtS9H4zkSU5lJS01LTFdXHKkqGHkKaWNwIKTx1nGFxd2H2izULKmHprLLEhiyM6pUCkGVYMpg&#10;gThkt/StGZblcywCczMVgiVIIUusggiII2PPCm1IpqoM9f6V6bMy2H56vsRqZUVSHmmSo4Dc5CUu&#10;OBIG3csZOORk9aOhUWqQtu+UwMwK6TAM5JIUNvAOgO+mFyDs0Yufd0JGmo0Onn+uIP2bD/wcun/3&#10;3M6nB60f8C/ri3tk6t8B+mG1rXp9Xo0R2sybXltgO723WYpW2tI7/rBkKPuc9LbK6pVnCo4IjqJ9&#10;Ry+GBIWkQCSDz0I36af1wpoz1Hpkh/7Tp6oylD5VPyW2ws/meOmNSlWPutPxMfDF9OqmQaGY5aeP&#10;oP8AXEq2KN+kM+PHtytxVrbcTsEN8vrBByNuBjOT6kDohXq2/fdWOn8JAI8Z5EeeBatSlUcoI1+7&#10;M7/HGoPDnp3Ng1SPW9XLSiQLbp8ozapWromMMyGnG0F1pEeEMvuBTwa3KIQjbuwoc9efe0N7SyBb&#10;Rga2yomYyGMHM+lNQoJygktMaHm/4Nw24LNWq1SlIgjvEQSBOlPWo52EgBep3OBnxIeIfTjUK92q&#10;3R2bbkvUtj4am1C/ao3UUQ9yit5bFLpoeaW447lalyXHcnaAhIHRvBOHcRs7Tsnc0wxJYW6tnaNF&#10;mtVCZQF7oFIL4sTii8e0NXNTUuQAB2hVRuT7iEnUkk5judV0GF5W9ZbRqI3XhqfqDc60qGGaUhii&#10;U9GOwbbKnSlIHAwyjj0HTSlwyohBo2lJf5qrNVfzMLz5/vTgcVEbu1qrRyFIBQPCTHyQz8MGlr2H&#10;onWaU9UNbLLuq1KW7BXIp82s6pzX6hKVt/VpYprTCHFtlWAXFpQjGSFqOAVFW64x9ppjhwo1u8A+&#10;W3C01H3ia71GBYDZUDSdGC4NqUuHU7GpUq1XpVAO4pqI7u0jQ01pg01iSWZlIIEAzhTVK3LSvWS7&#10;b2jGlT8dwPb13RWKxKbS22nJUoN+YrcMAn5jnjgda4XQtW/3hledAiom52OaAZ+A5knGfK1iFqs7&#10;IokkTmLdBHUfy6sTG2La3NI9U9T3abpFakN+Y5LnJdNWrKFNnITgqbQrKmWAncok5UrbuwMBPQVf&#10;i1jwi3q3TGRAGVdV0bQCYDMSQubQaxtrixbb7VcKGhMobUnvAGCS5/lyiFExrqScEV36lUbT6zmd&#10;AdBFPPU+m1NcuuXRUW0/F1epbfKU42lQPwkdCUlLaB+sPKlKBOOhrThdWldvxLi7DtqiqoRfcp0w&#10;cyp/6jSZdiCCdFEAQfd3VO9pUrXhiFUpgy5JLuzwWYxARTAAUch3mYzFFZFY1eYqiPsi9q+4+996&#10;DDQ7JDg9ig7t35g9WXt/aOhHYKVHNoAHrpHxGPrfgiIyvWqkN4bz+HwBw06yquUKxn6xdVyTbfud&#10;b7aabSYNckBcpkn9a5JhlxQiAD7qk7Co/sevWJa9NfiCUrUipR17QlVZUMHKEqxLMTusuAOeNVQs&#10;7a3tmaoNY7h1DMZ2KgwREySFMxBO2F+q4a7W6kG6nccuWrdtQqbLW8EpxztKyQkY6b0wFp5VUAb6&#10;ACfOInHCKayRoTE+e0k6kkf6Y0H4S5GmdLrikwbj8q8JMVUejYp7r7bKVDDjhShJA+XI3K4SO/r1&#10;iPbwcSqcPVFC/ZywNTvqhbooJ13jQCTrjV+xr2637vVLTkbKVXMFYgiXAgwoPMgSeZAw1rps9mky&#10;apc9MvWRTm47C36jLjQvNjPLA+bh5YQvceAkep79Zu2uqt7QpWlairljAVj3gCdNUAK5R949MXV7&#10;enSuGqVqrt2equpCgRtHdBaTGhJHhGM63BRr7vplVz1bw80R6JH5aq0t5+EsI3YQdzLuSQSMbcgH&#10;gcdbWle8H4dci3pXjiqfughpMakgjpuTrG8nCenacV4lTqOaSFVDOwbKsDcmCygTMwAASe6JOKrT&#10;/WC57d1Mp1NpRq8epwqgPhJkCuJqzUd08BzyZaCFADOcLSceox0fecLteJ8Pc1grIy650CMQP50K&#10;sPAj88AWt5W4VXWtbE0209xiB3hGqNmU6GIYaeGLXXO+J+td9VBi7tENP6rcFuyE/EXPb0WXSpsp&#10;KVJJlIlRnQ6FpT3bX5iRypO0pyecEpW3D7JaouKyUn07N2Wog0IylWUggnZvekgTBjHOJvd137Ol&#10;Sos3vBlQo5bQ5gyEd6Dtop6TBwA3tqFA1Qp0GrwYVuzHqVGTE+HvudIVVmQCVYVKO5yQjKjtUVpI&#10;BIKRjrUWts3DyaaStNiT+6Vcmsfc2U9YEdMZiqzXNRmu3ParA75MnXkefrr4nEWk0GjrUE1Ortsr&#10;dQSmXRdQJEFiOrPHLrq05HoFYBHcjHU6lWoU0Ex/FSkn/DGPqdOjmgddIYfgR+emCyFpjp5W7dcc&#10;/wCFM/JmFopMRy87bmqKexQhUiWkE5xg7SOSCRjoJr+6pVRFpAJ3CXC+pC02/HXkMF0LK3ro2d1z&#10;DYdpbx/mqIdtfPpiksrQLUhiUhu2dXNPLWLz6T9o1apWM4oAqALi1NKU8SE8kAK7YGSer7rjFuEJ&#10;ahcVYGyLdD0EhV9THpiy34bXqSpqW6jnmq0PMR32J8h1nAhedQ8WVjTDNY1kNQfffcMpihVqMtlt&#10;KVFKFAwVJZTuAyEjsCM9+nNDh3C7uiWFA5RsXDAkbzD9/wA52OE5uFSplJAMD3csSdxoI05xp0Jx&#10;1tnxgXpSHlQNYLQhV7e2ULdqcFMaYkYx8s2IhDih/NeS+k+3QlXgTKQ1lXanH3ZNRD/+HUJg+NNk&#10;OLO1pVFipSV+hHcb4qIb+8DHXBfT9Y9Harbi4Ft29dVGp8le6ZCL0Gq0ku+i1MJjkJPf5vhm18/e&#10;PVK2vFReds4ptUA95DUp1IPIksCfIvUHQYqrfYjSVSzAcg4BAO2jCdPCF9cVtZ03o0y3kXrFsGyH&#10;6M9IU3Hr7dqPvRHF4Ki0XIUpbSHAASW1IQsYPy9HUuI1DWNA16mcalCUzjxKvTR4J56g8jgarZVK&#10;dJaxQZGkBgxyk7kSCRIHKZj1xUxESqI9voF9WxRwratKrTtFQeQMcYccGUngdz36LJasv7xKrjX3&#10;mAH+XzwMEoEyoTpqZ/XEUxBbkeQmyzUJM6YVfEVypq8yQFLJKlIH7KiT3JUTk9RyVK4FN1CU1+6N&#10;BA2E9PIYud0zF2bMd/Xr44p5NFQpCpJky2ZC2/1r8llTzqyO5DizlIPbHGOrloVizFIy9NvUxv8A&#10;64HNwwA7RM3iDp8OWKn9HoX/AD1Q/wDLH9fRHZVfD4H9cEdq/QfXph7JpniCqsJVNsGh6Z1dMhAS&#10;ilUCOzEUsH0EaQtpRPAyME9Ys1+E0mDXFeqpH3n1+LqrAfEYe9hcVAzU6KkDkuv+UtPyMYELrtTx&#10;XacqZduWxV0lycA9HTGodOysAkDaohxW3074yOmVvdcEuHKUrkMV3/esI66SuKDTqhFdqMA6g9no&#10;R4GCMSab4k/HRZMhhP8AG3XaQxFx5MHyIriduSSnYWtqUnJzhI79C1fZz2VvSxNJXLcw7/GcxnbB&#10;1LjfFrOitFKjKgkRlUDXf7oOpnXB3ZFE0/1zsGow70pcH9L6e43KhNzq66WKo2pza62huY8ry3kA&#10;+YPLWAsbgEccqrq74hwTilNKZ/3Z1YZhTAam4ErmKAAo+q95ZUx3tdLrez4dxLhb1hIrowlc5/eU&#10;zMlQ3ezq0EgMQVMgSDNPqHpNXXrY/Q5embKXUTN8SuNUttL/AJOP7zlHO3PIzk/Xp9w/iEO1Xtyw&#10;YRlklVPMiZ1+Xxxm61Ju1X91kImfHpPLSOmBKyNOdWdH7yg6i0uzKVKdpzqnGGrkp73wylFChlRI&#10;SQoAkpUFApUAoHIHUuJ07LjnD3smqugYgzTIzaEHaGBBiGUiGWQRBxbZ3NSxrGqaavKspBJHvCCQ&#10;ykFXA1VgZBx1VbNNrMuVXYelNehT5TxVMetq/ItVZkKJJJWzPy/n/wC8erjeXlJwtxWpPG2ZHoMB&#10;ptkJp/8A5ajAlS2tqmiI6+EK4nzAQ/I+eO9ty49mTS/QrsuShPtuFSoVdsNx5tKuxUfIeXwex29/&#10;bqu5pLdgs9IMDzSqu394Lt9HEremZCmrrqNUfny0k/mDqNcGMONft6VNu4KAm35tWacS63UaNFrE&#10;V5Ck9lqStgpSfwVjpFd8So29A2zFhSiIdaUEdAQxn4T8sNeF+y4o1hUQEkEkBSx3Gs6AieY58+mJ&#10;lxyPEZCmGrXnGgsvuD5pFTs6nvOrB7K3yY+5XHqeklL9k1B2dGs5HRa7gD/C2nljVUqF1ZqGFBVE&#10;aTSBHz09YxVPVi4qi2in1iRDeJSEqMMxaWgjP7QhqbB/FST+fVxpWygnUjfvk1Y8s6tHocUnty+Y&#10;CD/KMn4MMdLf0n02ffzcEalHzVFQYYv1DbhVnscpwCfx56hW4rWVYQ7daTED4csfLZVqjZgf8yg/&#10;Mzgje0C0zdg+e1QrlowWnDc6LLZq0dQzyVYS2SP8Vw49uhqfGr7PC9lU6gZqbfi4/wASicEPw6mE&#10;Gdai6SCAHHnpB+GJVk2HqnYhea0j13t9ESUcOszHnIKnBjGFeY0ccfzsD0PVV3X4PcVBUvrN842O&#10;UPA8CrT8AJ545RWqRlt7xYPLO9Ma7yIy+cn1w1tHBekOjVelakVqHcEWUwr4uHTLvZrCUlHzJU3G&#10;SkPpcGMfIs54O0kDrM8auOHV69J7NOyYHQtSaiTOhDM3cKnxXTaYnGv4bT4ha0qxqVEdW1ilUWqA&#10;QO6VVWzqw5ZTEcuWEfq/c2ldw3G6lepF/fY4VgUVFKfLqXBwoBx8tgD0wrcoeue3Wt4XaXlpbCLO&#10;l2n8QKhY8Qs/KAcZC5rC5rH9+YJ1BkmR8NjtOo2nAtEvG1KBFeh6Y2q/SmnEELm1OQl2Y8PUEpGE&#10;j6Dj3B6ZtQvLgj7WwMclkL89fx8IwDko09RJPj9fp8MWNkXHGo7bblPZdE56WlwSWlnzirJxj17k&#10;5Hrnr65txVhCO6AdDseWo6R8McFbV3nl+c/GRofDkMX+oibBnQmqJO0uhVC73suPIpMJSHoiM8F1&#10;DXG9XcggBII3c9JrL9oW952tlcMlsu+ZpRj0BbYDqDrsuG029dKn2ymHzCKYI76nm+cd7L/Cpmdy&#10;YiV+LTolGf8AtTUHU6NasfzOIFC86oVRwDnalthQaYUfRTjowedp62lDixrrltLdrhwNiVp0h/aq&#10;Pqw6hEbTSRjK1+Ftb1A1d1pp1Mk7H7iAty1krygjUiTqDbulniInzNRKZHh2jQLdj06kPyZdPEqr&#10;1iU75qm3nktFLa3lJaXucccASlAypR6WcKfjnAq7WlwBWrVzUrwpK0KKLkXIkgudWGip3mYkBRAw&#10;z4iOCXvCqFWk7RSmkzMoNWs7d8sQDlSminKgZmYCRvgRrOgulFrlaatUbkad4UiNJiR23VN5zvU2&#10;hJ2JVkbcrCiDkAgg9amncX9yoZMhB5jMR/dM6xz0jlM4xjX9qoMI8+JAPkRGh8N+uIDVmaDyghmL&#10;KrkM7gDIdeC0pGeSQgZx+R/Dq3suKBolT4ARj439FNWokf3hiQx4a7Su3UZvR6g6ouUq5pUz4elw&#10;rrQDCkvLG5tv4loJLKlggJK2iCVAHBPQzcTvbewe8NLtKaAluz0cBT3iFMho1kBhoJBgHB9q9nd3&#10;FOkGNM1Iys0FBmEjMdCo194ggbnTEVWhGs+k9/TqDWqK3EqVLk/DVWCmS0soVgHCglRBSQUqBHBB&#10;BHXKHFuGcX4bTurdiabglWKsNiVI1GhBBUg8wRi6/sLnhnEKlldlVqL7yhgdwGBHUEEEERp0OmNM&#10;eGXQuHrLUazo9ccGbEZuC3VTKhJpxAcjvxVJW04kDAW5uOxJUQRvPPcHJe0vHavBbNb5UVzSaArH&#10;R88grOuUGJMA7bc8Hey3BE49x1OH9qaS1AwzgEhMoLB2A94CMvU5vTA1E8Gq7jiCq+HjXl6vzZSD&#10;/wDpO6lsw5qMcqSoBWCoY7pyn3PRVr7ZWFrWNv7QcPa0IMCojNUpNO2Vogz/AAtD/wAvW+89nHWo&#10;KljVS8pR/wASlAZDtFWlUhlgnKTmidswOFdUKXcVuXbIsu8Isin1SG95MuDKUkONue2UnCknghQJ&#10;B619cW4tkuKLBqbiVYTBHXXUHqDtjKkFKeaJkEjQjYkEQdiCCCCBBBGKuuO3S+4Y0Wk/DssrO918&#10;BIz7lR7jo1ewo0ozjXnMk+Q6emFS1qdRyaclug5en1+eKrMv/Cil/wDnK/q6j2lL+Fv8JwZ/vfQf&#10;EfrjSugui1m3uI8G6b0CXqdEU+3SFqAmzwk5CUuE/LgHJOCcDj3HlftBxq/sL2nRt7aUqnK1Ue5T&#10;05gCCW2EwJOs7H0rhvDLGvwS64gbgtUo5clEe88mGckkt2dPdsokn+EGTd+Ma0rO1Eq9nz65dS4l&#10;fhWs1HFFZpZKg0FrKd75BUVYVkFSle/HQPsxfXvBXr8NpUv91NWQ5YsZIExJ2B0gADlyEHcYo3XF&#10;OH071YqhEOYqy04gsQDTyaEz/HI0EaYy/Xha9MqrlPo1VqKw0rC0uIQhSSPwOCPr16kbO4orFUqf&#10;ET9fljz4Xb3IVshUnkWkfGB84w99BtMRQLEZ1Lft2m3E1X2nEQXGLbfqkyl+WspUCsLSzEdUeQFB&#10;SynBBGeshxa7PELh+H06z27UiCxWqtE1JEgRlZ3pjqCozacsOKKfYqVK7qUFrhwSFNM1VG470Mqh&#10;hE5TMTJ3GGjY1BuaC6ZFJrVcoLD6SH6jcNEMlpCT3wiTOKAeONrJx9OsxfWPD0qCtUIrOhkKK9QH&#10;wJFNBI65mg88NE4td3ll2C0lpodIW3ohtf52lx6EeEnTA7XNTbA0puCR8H4japUfLyVQ6BBL0tw8&#10;52Ro5LbWT2LymwO59iyopxLjNnNxw5C3KTCAcs9VvnkznpriNdeH2VamBcd1RqGAJzdAqy7D+3ln&#10;YMB3sLW9/Fbe921f4iBp7YFuMAJQxLu2j0+p1R3H7binWVqKz3+VsAdhnuWNl7PCzoEXfEKzbnJQ&#10;epTpKP4RlYEjlLVJbeBMD48eBKJY2SFudSslNnY9cpVaaeCqrQN2Y646UbWmu1UqZuvXx9eTkRbY&#10;tKLGJV6DzFNNpSP/AAk/TpVe0bde7bWrN41a7x6jPUYnoNPPDq0a8c57usin+WmpPoFVFHmWwZU3&#10;UZTUxUilTLlqcptgLjT7jutwxWHBgguMMJbC059Nwx9e3SscOr3KgZaVMHQhKeZyP5Wdmgjrl+GC&#10;X4ha22YNmqEQRmbIs+KoNf8AFt4YGL3t/Vy4Xhft71GzGk1NSltv0qPIdUrnn5Q9tR/ilQ/Dpja/&#10;s2yP2Sk1QleTBB8yuvnB88VXVa6u6zVctMzvkYkAnYRJI/DpgbYtePJcW1PniSlGfkbgslJ+oSsL&#10;/wBP59HrVfQBCPMn8gPwwsq1wnvSfT9TicxpVS6lAEugQoL7u7C4YJp8lP1GFKbV+WPTgddF3UFU&#10;06gZfEjOp/vKAR6jFtUGgoqNBUiZVtR5qxkeBEjEqnaV6z0d8VSwmrtgSm8LQuL85Sr3DsZRP5nH&#10;UynDrpct0aRHiwOn9l4PpgNeKtbsGtS8jUEKymRrMjmOox6n1XxhKlhVz2hcVZBJ/Xy6aJX+UHWi&#10;sZ6vocB9naaZbeuieCsV+HeAwHc+095VrGrXpl2J1LAH492fzxfWLctAlXbToGu2lUu00sLSpy4m&#10;LXmuNtBJ3/M22hS21KxgKQFJBIJSkc9D33C+J29nUfh9f7RIMJmSSTpoZCsBMmcpgbk4rsuI8Mur&#10;6kLpewWQS0sVAGskQSNoEA67kDEzWul6hVTUKdWJFpwZsKqufFszoNU82LKacG5KwHUtvA4IBJQn&#10;5knoLg1p9j4ZSp9tD0xlMrkcEaEESVOuwzHSME8S4lZ3fF7h0LMruWB1ZddQVfKDrzkRM4BnbTmW&#10;62qtr0RqLiQ4dz7zz6oyT/iBDizwc+g56PN5VqtkFws+AGb5MB88WrbBkzFWI89PjAxTTNTnKJKW&#10;ih0RSZXIcbp7BhhH80uqK5B/8Jaz9OvvslaukVDof4tZ/ujKp/vF/EY6i2yGY2+XqQY9FHnivnVi&#10;75lIEKdIjwIT6t66dSz5TThPOXMEreV9XVLOfXq1bagr5mOZhsW1jl3QAFQf2QMFC4crA0B3idfM&#10;mWPqfTEZqnQlMbJkVKm8cNKHB+uOru2dGzKYI54pZUdCjCQeWOcGXTk2rcOn1QKokOutxltTcf3h&#10;+O6XG3No9OVpPqUrPTe3uBWv6N5lzGmHUgblagEwfAqrDxAxluJ2tWhamiraF1YTsYVlKnpox16g&#10;eOJFJ1Bq7FNZo91Vyyq4mG2GY8mf8cJSGwMJRvYRuUkAYAVuwBgYAx0QLelSYm3NRATOXIpWTqSA&#10;zaE7mCATrGE7gVpaook7nPB9YmfMifHEaTqZp9QnSlyio+LWcpkUCkPF5o542OTpASgn+V5RI6IF&#10;PiFQaGR0YqoPnkDN6SMRW1tdMzfKfxyg9dcS9PfEPp9pxU0XBpT4ZGl3Wlbjn6b3jc7tWnR3l7gH&#10;mo3ltxWnE5OCUuc4J3c5DveD8Z4ippXF6EtyADSo0wgIESrVWZqhU8wMum0aYd2nEOH2FGUte0r6&#10;xVqtOU8iKS5U05Zi2uvhiXp2qgGpTbmrkmpv1SoPmRPm1OSX35by1EqW4rgHJOSf9XRVzVuFpLb0&#10;kVaaiAq6AAbbyf1wnFLNU7WpUzNMkmNzudPHx3xu/wDg6INhy6FVa7TnwKzIkmLLdCklURKRuaSB&#10;7HJVn1J+nXi/+0gXwNGjUH7uMwGsMdjr4bR01x6p/suWxfiFTMxFQjKH07s6zBHUR5gY+3N4VLE0&#10;9ueoX3at4uXPeMGS7UKXbgKWW0FRPZLeVurTuJCSoBWCCMHoKlx/jntBaUrLiKrQs2yq7KpLHLBE&#10;uxhFJA1VAw3DA4f3Xs17N+z1SvX4JXNa8BZDmIcIlUZXCU1AzPBPvs4EzlkDGDdbdA/EhJ1DqN9z&#10;9O7srqqnNU8mcxRZClJKj/eynblATwAnGAB7c9e/W/FOAV7enb0LmimRQuQ1EEAbkSYM7k7k48Uu&#10;ra4sqpVlhFJCmZG8xPJiTJnUkmROJ2n3h/1JuCstP6x2JVadT4qSfs+pNqQ7Nd7NteWPm255UeOA&#10;Rnnqipe8OsaBNpWSo5IjKZVB95ixESBsNp18MJrq5V7kUMxUA/vG1VUUTPeYDM7aBVEkSTpGHj/F&#10;Hp1/2JN/+jN//DrKftzjP/mS/wCI/wDXjO9qn8SfFsUeimufh+tODJp9SStVxTNjUW5Ke18altrG&#10;FNIbRy2D2K08kDHA7q+LcC9o7viqXFMlrVVP7kyhD8qhY91iBoFMRvqTj2ujxLhNL2f+whMlwakt&#10;UJBz040pyO8oB1OkNz2Awd6w3fM1EpbFI01ven29QKfFSy7ctzWbIiNuqAO7+6JbzSUt7ieQFnGT&#10;npHw3hFvacQa+4jSqGqx0RatJiANjlTOxMax3PLngvitRLuhSs6FXtKSCQGFVUBO8IVVTG2Ykjn5&#10;I6kWt4VbruAWzcHjYp9wXCpRDNvac6cTZKXlAkbRKaYeS56ZcSFYBzg+u9PEfaEUzVocNq9kN6la&#10;sqhQeqkoVHgWE9eiE8J4Nb0A1a+pI5/7umrEnoM5lZO8ANA5HDW0o8Eurep8ubC0m1MseyUw0j4n&#10;ba0+oVtScHuue8xsV24DbSQSOOsjxX2/9neG1qdC9Z67vOVVeklPTc/u+2JA6lnONvwL/ZxxvjVp&#10;Uu6NI0aY0DMlUkmNADUWkrGNTAUbbYnVL+D+0uejqqGrPiN1UuN9KyhXwyIrTbzoO0hqPFZdWoAg&#10;g4cI75ORnq1fbGvS0trW3pKP4nYkDfVnNMAxyKzhVdcAoo2VqlVjqCMoWYMSFU1NDrBJAI1nCwv/&#10;AMKFpUBl2HYGjV4Ty08fIfvOCtuOtI7DZIqIVj3y0OtDYe1FvckNc3CajXsYZvQmhE+TnCypwOql&#10;WKdByvnr4d1SR5zrgKp+k+sFIkKdo/h9tRp0k7U0y0aa6pAHBA5WpXvznoa/4/w+ucpu6wQRuzKD&#10;8Fj4aYZcP4NVt1Jemhf1056liOX6Y+1lWp9uqT+l2iduMr42LqdixmEqPoErQlI3Y7DOT0HQr2lw&#10;QlC+qT0FQk6eDAkjqQDgura1EpmoaK5Y3BMQfFWIA6TG8YNtOJ1TuCmS6edNbNWw3HK5kYwpcfYj&#10;IGdzMgcZx90Aj0B7dBXC1KdRSt3VV500ptJ8ign1OvXFiLRUhWtUqjmc1QfE5jGnONMTp1Y0005p&#10;gmR6bKtucskvsLnSJcRWBwpCXSlY79lpJ+vp181Xi/EX7Gs61hyIRFbXkYLD/C3wwFcUODf8dAyg&#10;awXzKPJwqEjwM+uAuo3/AGTVJTjiNZSxIcOQuBY7slwH2BdeQlP5JPT214VXt6YU2zEdO1RR6kBi&#10;fiML7njdvesB2wnlKs22mwyj8cTaRp9Sr7KWE6+6kvlwgMR6fYzO5z/FR8akk/THUq/EqXD6RcWF&#10;IAbl7nKB5k0WGI23DTeXQprUdnPKnQFRo8g4MYLI/wDB82NRoguzUip6y1tgtl1TdSpaKDGZ9QHF&#10;pU+79Plx+PSqh/tAN9W+z2SWaHkRWNwT1KqFoofUnyw3v/ZKtwy0NesbqrH3RRFIjzJaqQOvc9cD&#10;FbsnROmJMexnYsR9Pyohru+TIeScccSpWNx49Pxx1oDX47IL2/aL/EtKmo/yU2OMeLqyqORUq9gR&#10;yZqhB9SwHnt6YlWexd9rRJNROttNtmQ0w460u44VJntlSR8iEKEoutqUcgYQo8dCuz3dwlI8PrOp&#10;IBamWSAd2YNRUFRzhwdcX3NW0tbXtaHEKFV4ByZXznUAhSGdSQDmhwogHvTGOVuVWV4hX3/4z9RX&#10;i5GbCXbmQqOpptAQdqS282rzDkAbELCiPu9ur69KpwOqtOxoB1J90EqdTq0g6dZYETpih6v2u3ar&#10;Wqw8d2VJBI2XluNJXRRqRGBi25DsJlMy2bqqFLfQlbrsiEtbQQy2fmeWAMYyMJABJJx00u6FC4qm&#10;lVVaik5VB3J852A1J5DAtGrdWwFUMUO5jUa+6ACBJJMAc99Bhm+IS91XBotZtRuRxlUtx56KLmdi&#10;oRIllDDSw06WwEgkOZCck4QeT8x6x/BeENa392LVjlAVuzk5VDM4BWSTAywSeZ1gwMai/wDaJL60&#10;t0uqajKWUOAMzZFSQ5AA1JkQNiY01wq7Btm16xWEt3ZeRpsTlT0ksqcdIxwlKQCBk+pBx3we3VnE&#10;7viFvQJtaHaPtBMDzJ5x00nB3D6FnWJNeplABI/mPIZoIWf4oMYPLiqOglo0v4Ox6UisT1kASnVu&#10;rSkY5KlOBIznHCUgfXpBb2/tDfVs1y7Ig3BCiT/Kqk6R/EScW29dqKua60gSe4tIs5A6vUaBryCg&#10;emF1Korl/VxNGiUd56TJWEohUloqWVE8YSnnPWttG/Z6doG0XcsdPUnQYV33/wBQ/dEanYASfCAN&#10;/rrhg3F4L4mn1nxZOqWuOn9izJeHWaJX6u49UA2ey1MRW1kZx6Z+pB46nbe21lxG5anYW9e5C6Fq&#10;VOUB6ZmI+cdRI1wNW9geLcPorW4ldULUk6JVqHORyOVAx18yRsQDhf1LSbSe3ashdA15hXNKLZUJ&#10;EChVCNFbUon5QpxgqWQO5wBz+7QUeJ31alL2j0hOzmmWj+yHAHqcZy64ctC57JLmnVWJzJmieneU&#10;H5R44sqN4cL6rVG+26NVqbEprrgR9oyYimGVKxwkOPuNpUfXH156pr8csLd8twSG3iQT55VzH5Ys&#10;teGXNbu265zzOoA82YKB6nDAoHg5tbTxyPXtdddVSmSoKRb9rNNuPTEgE7VSkurZYQTgEhSl4zgA&#10;4PSSp7VveA0+E2ZJj/iVcy0113yZA7kbgQFncxOGv7Ep2bTxO5QDbJRZajnpJnIo8ZY/ynD5szxG&#10;aU22UMWXZ9Ho0cMoaVFhMspccQkcblqQCpQH7We56yF7wLid5LXld6jSTLFoBPRZgDwjBlDjf2V8&#10;1vRQACIgEx4mCZ8dMEepvjGY0ypkW4LHg2tPkS45U0is3ktiTHV6pUy22oY9sOjP06TWXso/Ea70&#10;a9VkUH7tHMD/AHi49ZTTGjT2rPDRTuba1D1CDvUKlfQCfIhtumMoXj4p9UKhcT9fhi2TNkyi+86q&#10;vylpCyc4Hm1BWAO3YD6Dr0Oz9juC0aIQ7AR/waIP+W3nXzJ8ZxlL72j45eVCz5hJkjtazD/NVj5D&#10;ECvar67apLM2TpXZlelrTgOQ72kxn1jGANseptqUcemM9HUuE8EsECfaMijk9Gmy/wCegVHxjCyp&#10;ccQuqhqPSzHfcz00hifmTit/RrxCf9x9P/ui5P8A/p9d/wD5d/8AMLf/ANmx/wDs4Ydtx3/w1T43&#10;H/Viv1M1duvRaFS6Q1Ll1G66nTW5z7dYkLVGokZ0ZYQtgFIfkrRh0pXhppDjYKFqUds7SzXi9xWC&#10;d2hSYpmWGao6++EZswVEPcLiXeoHAKKstbWWnw+lTquA9WouYKRCqpJyswXKWZtSqaKFysc2YAJK&#10;67uue/qgq4tSq7UK7J3nHxru5tsZ4CEDDaB9EJHWntLS1sqYS2QIPDc+ZPePmThTXr1GJLnT4D4D&#10;T5Y01/B91jXm+KVXrP0jpFjW9b9PaacueuzbaE2oSUurUG2kth1JeGQrlRQ0gJ+ZWcJPnH+0u19l&#10;eIXNrR4tTq1qpzNSpitUp0VyRmdguhbUQO+5JMQJONh7G3ntLwk1uL8JuBb9nkUuqU3qgkaCnnVu&#10;zBGrMSBMCGbQetRfHncOgNyTtPPD3TDEqVKkusKuC5IKI7TT/KVuQ6VHQ1GRnnDryXVEc8g5LPh/&#10;+z+wq2y1r5RkcKclLYiJAesxeq8fwh1AOnkvf/aFxq+vPttKqzVdYqVmNWosndafdo0idoFInyOy&#10;fu/xY+K3UWoKqV1+JG7JLyxuIi1EwmwT6BuMG0478Yxx1qrHgvAeF0glpZUUA0HcV/m4Y/PGfvuI&#10;3/Faxq3tdqrHfOZHw90eQA+GGrpd40JUOwIVlXtZFZqEqG3tmVdqtIWZ5KuHHA5he/HoVFP0HWa9&#10;puA21zePdW1UU8+y9mP3cDULEiD1yhvHHfZuzThtau9mopl2Zi6HKxDAAIZVhkWCQVymD3g2CWzf&#10;E1p7cVbiWRNsmrtKq01LDKHG2XgCs4G7y1hZTn6HAPWVr+zd937u2uFDU1JOjDYeIKg89xJxteJX&#10;XCr/AIalHilu1WnS1EVWVvEwFUO3QaEjugzj9q/dFYrVfd8Plmtxo9LYU39ufDN71OSEnepreVHC&#10;G/lz2O4EZwMdDcGtad244xeMWysey5aAZc8Aaljmy8susHfEKltY+zlGrZ8OpBGqglzJJCk91dTo&#10;SgBc7gMFAGs29qXE1p78TQINNlsfDMER5nw63UPSCMb1kDkD9kdgecdWV6Y4ykoRmYxlmCFHIdD1&#10;O+Is1bhtAM2qN75BERGgg8iYnmRptOF7euit13yUXZWak/CpLqiiM+qOpa5LiTuWG0jJcOTz7evW&#10;s4bc23Ds1vSg1FjNrAUEaA9PDrvjMcRuLm9RKjKQh90TOaDq2n4zA2HPHah2NZdkM/DptSvVCWkZ&#10;JKIcdWffa48VZ/8ACO/RdV72975cBfBajD5BR9dcL6d9aUAFUiB0ZR+Rn44K6j4nf4s7FqFrW7p5&#10;dNAlVfaxKuORIbU42jBw038OAWs5z3JJGfQYTWvsrZXvHqN/fXCVUpA9nSyEKCYlyWZszRpsIUkc&#10;zjTUvac/sccOp0WSmzCpVZHLNXKiEVz3QKSkmFUEMZmScIOPUL3+3V1W39Rayl91WXHWa7KD6lZ9&#10;cL3En69eg3V7aVENNEVl5DKmUDyIiB4Yzdvwu7qXGbbmdSDA8Bt47AYa1PpusIo7Luo930iDDdQn&#10;Y1qKmG8Vj0IaktuvEcd9vXnt1xX2cWq1OnQFSoP/AA6uSPNqRRQfNsa2x4PxfL2i1yKY5uVVfIdp&#10;IP8AdnBvYMPw0tRXF31QNGpUlDCvhZNo06MxNW5jj5XUJZHP8pIHWc4rxLiz0wOF/aEYkaXBqGkB&#10;znUvHgrT44eWfDbUXVM37hqQnP2WTtCIMdnkgTMGX066YpoCGJ05f2hRxMDaHBT2IUNl5ppR9QI4&#10;2JOMc8cdaFeIIUC6KJGaCQD55jmjpvjJ3fC2Sq7WxeNcvaEF8s6CQImN4gE7DAzcD9fgzXguhOMt&#10;Pp8t6RcDTLEZxs/8mP1oOBgdvYEHPWgoihchGpELl27Ns5nyynU85354zz06lsSlxLE665l13BBP&#10;Mcji1tR+46FQ5EB2JGqFvTVBUqmzJDT0F7GeUl9BGQScKBynnB6jcUKb11qCUqrswDKw8IB2PMRB&#10;/hxQtUhGprqDuNCPMjQeR38cT6BbOh9enNUyfZM+JvXtUi2bgjSSM9gEPbtvPsoemOlvEqXGxTNW&#10;iVLfzo6g+ZUD8NeeHfCbnhtKuKVwKnZ/yFSw8e8SI6jly6Yta/pLo7bMtKqdptetbj54ard0Q6Wh&#10;RHdKghjeOfZZBHOestS4pxisCtSrQpnwWpUI8dWy/LG9Nj7P5c1GjdVAebNSQH/CpPzwPyNSLqtt&#10;pyj2TUbS09hvpCV/Y9bQuUUbuQZBW44D2yUJSrj0HRR4fa30PdtUuSNYyEJMfwqAI6AsR1BwNTq1&#10;7Coz2qrbzzzgt/iYnXxiY2jFRSbVp7tWcuVp647sqbuS6Lbt+RIdkr9N0uWEpH+PtXx6Hp5acRq2&#10;qfZlRaVM7do601Xr3ElvSVk8xvhNxDg9G8Hb1Hao40IRGqMQNu8YHrJgTA2xdQLcvv7RTU5ugGnt&#10;JbAyE3zdk2oSzzxuaiOpwr6eUB9OrnuQ65Vv6jH/ANCggH+KoGMeOf1wtNC2oowq2yII3q1yCP7t&#10;OPhlxaVCq+FLUFLdO1ZoP2nXYxDMcWu9VWmGWweUtofyU4PGEp/LoTN7TcNcmg0IdSaqUQxPiVcT&#10;6nFlOjwK7RVyAxsKb1iPMTTP4a8+uHBofovo9UoT9H0+fuxNPfjkKpdwVCS0y3u43tmRDQAodwQs&#10;59esjxn2tuLeGukTPI1pU+0J8xSq1NOsrpjRWXsaL4lrWplAExVfs+nu9pTST4CZ8N8LHVbw3aka&#10;eVRcu3arErbSnlpiugBba9vdAKSUhY7lJ259O/Wy4bxyxvqQDg0zAmZBE7EzrB5EAgc8ZW+4RecP&#10;YmqoZddVgjQ67dOeu2owH2LdtlXHd7Fn61aY2+gPveUqoogFh5tR43KUkjOPqDx0TxJeMcPoGvY3&#10;DECDkMMCOmo/A7+GBVoWd3SKEZGIMMCYzR3ZBkFSdxExqDheaxPR7Ou2o2rCsNqH8O+W0F8BQwD8&#10;q0nHzJUOQRwetdbVkrUErB82ZQdNjPh4bEdcIlJY7R9fliDpfR3bvvBFMr77iILcKRKlJgJS248l&#10;lpTgbDigQ3vKdpUQcA++OlvE7q4oW6LbmHd0QEyQuZoLZQRmKjUCYnU6AjBJq0qNCtcVlzLTXMFm&#10;AzZ1QKSNQO9mIHeYLlUgkEXH/CNpP/dktH/1Kb/tejP+wVL/AM2uv/yv+jDP9r8U6Uv/APXX/rxf&#10;6p6zeE7W++qpdOo3h7uihyKpLU9Mq9u3J5xK1feUWXkDjIHAJwOAOOszwuw9reD2FOhRrUayoICs&#10;hQgf2lJk+cSdScOOI1vZ3iXEKlwFq0S5kjOKqztpIVgvQawIAEaY/UzwO6S6g27LuTQvWKv3A1HH&#10;mSaCxSIsioRh65jrdjuLHplvfnjqx/bKtZ11o8Rtlos2gY1CiE+DlKifFhiipwF6tA1rSsKijcBS&#10;XUcpQEN6hYHPC7pNq2NoxdrVxtaq6j2/WYiij/iCkNQJzJ7KQpSphKAexSoHPqD05vXq8Utuwezp&#10;VkMH948p4ERSJJ6FY8GwBZVPslbt6Vy9M6iUXvHwILgEeB+GGxF8cVq1CO3Q9RbauC+KY24lflXp&#10;SaBUFOngFKiYoUkEA4KVEjJ9ees2PZniNN+0silu0R+6rXKjw3meW4E+mGycW4Yn/wDUqa0GRntr&#10;dp6gkOGA6EMTgkmU/wDgydY4Dcy3fDbd9qVXuWbdkOrjr57FDUtJA5J+6COMHHBop3f+0nh1Qpc1&#10;6FdOr5Aw9WprPx6zgniH/wDD7iFAVLRa1q/MBS6HXkM7leenwwIN6VaNURC/sW31tN+dlpFapdbm&#10;Eg/tK2SEp9uOeqLrinF7mv3lmBuhtxEchmJO/OMEWlhwu2tgBcTP8QqCT6IMEFq2w7NkqoNmavUa&#10;0o8vCHnaVp89Ty7n9hUhTxeAPuVAe+Ok13dDsw97b1Ksaw1akwHjkUZT5ZSfA4a0rS1LTb3CB+UU&#10;6s+juND8J64OLN0Jtuz0NU+VdMSFVXXD8NKqlKeiNySofdDu91lwHOfvA579+l137S1qyFhQdqI3&#10;NNkfLHMqoV1j+yQBzjBdH2WtbxsiXa9q2y1AyZp3AzjKxPg8npOKrUTRnWqzKlAvKkWVMfiQJIef&#10;pdVYcEN35s8OKBSUqxgoVjIPBI7anhXEeB8Y4VVtzdBXqKVD02GcaRsuoYbyJg7gHGKrW/G/Znjd&#10;K4fhxq0aLK0OhZGI+6xgQp2GaD54ZLur+mmolHah3tbFUtKb8EqKqJDhsSIcFtRJUhhbDiHUIySQ&#10;NgUM9zjPWe4dwTjvs8BTo9ncIpzZwzq7kfedKikFiNznYHU6TAL9qLv2Z9r89Q1a9DMQQjhWygGR&#10;TzoSrU0OiA00MbiZxnu8dMdJKdU3ZNvqtmU6lwqBrFxyGgoA99q0qUc/zuR16OvtHxTsg9dmXb3a&#10;QJn0JGm2mmMZb8JFasKNJ58c6gAddApHw8MRK9UZVbjGl1PVzT+iwFIbQ6UTpMgqQj7iQEsDgc4A&#10;2j69Zt64qVM5pVqhksBkA1O5JLak7SZjkBjc2PDLTh1NUpPTGUETJMAmSAAsCTqeZ5nHizL10Y0h&#10;mOS7Nu164q+4lSPtiLECVMg8ERkHd5RI+XzVFa8fdCDz1Vd2fF+LW/Y1KBSid0JPej/mMIJUb5FC&#10;qfvMw0wZQuLa1qZqbg1P4oBiNRlXUSDqC5MHULIBxMjW/q1qBOXWLf8ADuksu7lLqlwQXEoUM8qc&#10;flKSlX1/Hqp7qy4bSFKteqkbKhQR/ZRQWHwxYLC6vq3aJQqVGM95i5nzbQfPEpdiS6G2mZczFqyA&#10;gbnYNm2vEnKAHffJeHlIPvtDh+nXE4hUuZFtUqHoalQ0x6KBnP8AlHjjjWltQaLhVXwClj8ZCj4n&#10;FpRbtjhW+1NILVhBKVf3TUIXxbywD6pT5TIJ9vLPQ1a1uKhivcuT0XugerZm+eL6dW1oKTToqTvL&#10;En/KpVfjOPErxFa9URCqZbtcpNGQEHBpFtQGlAntglpW38sEe/Ul9nuGVGz1TUc/zVakf5Ss+uCm&#10;45dlMtJaa+VKnI8sytGAiuapeLirTUqOud2TlrPANXOEj2CQNqfbgDrVWPCPZZkj7LTQjz/EtJ9d&#10;cZTifE+O06naVLhmHUhfQe7p6f0xY0AeKesRlSqv4ha3T4acB1uVW33Egeu5KOB+BI6trWvsvbmf&#10;sqseUL+bEA+k4VHiPGbnQ1WPnA+QE/LEOXXfDfaj4Rd971O9q287j4GKtMWNu/nvEreXk44QB/jD&#10;oG8ocauxPD6C0UA1ZpZvRBC+rE+Rw04Vd2tCrl4g+eToqmNf5nOoB6KvqMSXta6jbraXbNsmnWzH&#10;c/vJg0QpWo4/598KcWf/ABdJv2RXrrNzVepG8mAP7qQo9RjSG+pqf3FJaY8BP+ZpY/HBRpReeoGq&#10;dWDdevFbVKiNqeqM+oKUtDTSElSiEj7xwDhI7nHbv0o4haW/D0Bt6WaqxAVRoSSYEnkOp5DqdMFU&#10;aq3oi6q5aY94mTp4CRJ5Aaa7nFVqB4oaZR5L1I0qseFGYZGG6lVYqJUp73WQ4Cyz77W0HHqpXfrb&#10;cO4D9poJUv6rVGO6qWSmD0AUhmHi7EnoMYG/4nQ4ZXZLGktNF2ZlD1CORJYFQY5IoA2weaaWrrzW&#10;KXDvDVrV6VQm50cP021KNMjw6jLZUNzbjq9qURm1D5k7gpZH7AyD1mqvEuGXdWrT4JZoyU2KtXam&#10;XTMpIZaazmqlT3WaVQNoC8GHt5aXfB1A47dN2sCaC1Cpp5gGUVmClablSG7MAuqkFykxiVqT4q7i&#10;sGebUn+HCiOogqBZ/SaoTZjzmAMOKWXkBZPckAJ9hjozh3szaXlLtRxGsSdzT7OmNeWUIcvSN/Gc&#10;KbnjvYuCOF22U7Z+0qyOoY1AG89cVtP8fOpdRcZhv6U2iiOVbVQ4aHmmwlXB2th0YVg4B5PPRjex&#10;vCaKErVqk75mYMeupKkkTuMLn49fXFVsy0tdCoXKIPIAHTEfUfTaiaj0ld6WJT3aZKUdzlLqEhby&#10;UKPqhZ5xnjB+nVlnf1bZuxrtnHUQJHl+mB3RWaAMvgNY8PDwwDXBCXd9Fi2xdhQJdOBbjSXFbjsP&#10;7BV3xnsfTnpra1PsyM1Id0mSOQP9f0wE+R6+Ynfn5c/T44i2jYk+z68hdSmRjsjSBGBcAQ6tTSkp&#10;QrcAEhROD7fgeha95RuchggB0J0MgKwJPUx+GL723qvY16C6s9MqBsDJE+oAlRpLADnhc/xV6o/4&#10;FPf5Sf8A5dej/wDaDhP/ADqfxGAu0HR/8Df9ODrW1q05VckPUKI4wl5xOGnDhW7aMgHj36xFkt1k&#10;VXMkfWo+vww+GU5iep+Hh6YqNMrTvaM+iv2nSqoXmlZSuPv3HHqFDn8x0Rf0rapSNG5gA8miD6H6&#10;M4jSu2oVhUpOfMaEeo540NpjQK1q5AmWj4k9PqhPabp6nqPdVRoy0z4LgOcOOKAXIbPP3txGBjrE&#10;3rjgLLX4VXAGYB6OcFG5SgkhGA5CAfPDIXVrxemaN0kVACVqqp0I1ipA7w5ZoJHiMJe/NE7HoEtz&#10;yr6pbLYUrywphwun5uCUY+U/TI61lvxp66D9zUnTQRHxnXCX7FU3JRvHN+W+Ilm21bFHq6JiL7al&#10;OAYLKoK0Ap9hyf39U398fszRRZfGQfrXBlnbVHuVXMsaaAkfWmGtb9lxZls1CtW7WpkswWFPyoDZ&#10;V5gRgkrA9UD1x29usFcXVIVVptSALQAdIJ6efSd8bZEuWYnPIGumpA/TxwoqrdVPLilJhOOhJHzA&#10;53n8T0+pUKwPIYHZ6Z+8T9eeJlG1uvy1aeY1uJksML4Wwqerylj+cg5SfXuOvk4FaX92GqhZHMLr&#10;6EQd/HFd1xSvZWbBHbXkTI+BBHyweWBq34jboZcqa6bb0Gjtjy3p1WgIZjIB9N6S3uP0Tz0VfcG4&#10;Hbx2tRs51AEMx9CHPxxnrfjt+WNKmAeo1Aj+bKUA9cUd9ayaR29IU1c0KHVXlK2lm3qxWojbhPoF&#10;rl4AznsnHt0Ta2N86/uWIA/jp0CQB4KgJ0xB61qe6bdA38jVQfjnInFXa18UeqVIyNKPBxTag4Uj&#10;a47DqlZwfdRccKScnueOl9/S4gw/3u+KLygUqXw0B+GNDw+nw61TJStwzmJku5nyn8sGlOh+NOqt&#10;oeouikOiIQNzRZtGlRfKH088bh+JOes7VuPZSnKV+IZzzHb1Gn/AfljRpS45Upg07TKB/wCiBH+I&#10;SfXEafSvGIwEirX9NpiNx2qN2U+IE++Ay6kjqaN7G1JCBan92s/lurA4lUPtPTALErpprTT4RlOK&#10;GRp5Tq3PTJ1M13ozjyj8ypNWlVJ4Y9PkQsZ9vm6Op3lC0XLY2NQjotJaY85Yr+BwGaNxdOGu7pQO&#10;rVCx+AzH5YNrOe8OFivttW+uvV6aUpAc3fDs7vUhCMFQ/E/l0quT7VX5k0adFPHvufXYHykeOCQv&#10;ALVIe4ao3RRlT4t3j55V8sM+BBtSupFQGj0JARHCnJgS7DQcHu44XA3kDuVDpLVr39nJqXhEnY5W&#10;jyEZ9+QJxdRNldgUKNmrEcwXDDzMlduoAwttT53hdhzFyJN9wRICyHYNGjrmlIA7eaFob4/E9O+H&#10;3ntA6gCkxHVgE+RBPywDcWFjQPeqAHmFbMRHIwY+eA2DfGn0uT9m2Ba1TnLVkh6W0hLaQBkkpCkj&#10;H+MSAPTpoycRVQ9dgoHjJ+YP4YB7O2YwoJnT6/1xUyY1J1IqqIVYdRVY7fLsivVp9FLh+hDcWAhs&#10;uY9vX3PfrQ2dyyUc4hXHQBqjetQkDy08hjM39iaFQqJKnkJA8iV1PqdeumLZX6P6fvJpWmNfpzGB&#10;lx+lWiiClZz/AMmhO99acjusgnjsepEVbylmug0nk1SRHjsk+ABjxwMlWpRcqgCxsEGvrGvxOPVX&#10;qN8XRacy03qJclThz5bLtQclsoipcU2d7Ya89eI6fm+ZYC1qGRkDIKOrZWNjfi5QqrBWUZQTAMZg&#10;co7x00BIC7gTrjT2fE7y5sjbOdJBIZ1BJEwdSSN9YAnmdBioqdsanOW65bEGqWNa9NURuhqu+P5z&#10;3OdqlBalK7DOQBwPw65Ru7Va/aLQr1G/i7MwOWkkDwEScXVbStUSXr0gBsAxPxgHbx54OrJ8KumV&#10;x25DVcesVKdkrbHxS7flNylLzwpttRwkKGcbjuwT909AUfaT2moV3p21gymSQavdVY2ZgpJad8oK&#10;iPvYW8dtfZmyRK95WassgFaIIZgdTNRgFpjcEhWYb6GMV/itqVyUzUp1NQpkiFDbhx4dIZcJx8Iy&#10;2G0fOfvqwOTknnnv1sPYuwocM9m6NvbPny5i7Dc1GYsxIHugsTA25DYYzntTxatx/i1XiNUqTWYu&#10;wU90MwCgEE5hlRUVWOrAZpljgy8N95WpeFoT6DrZTIVRtq3o4lLdqqFPKhj7qUNqSQoFRIG0HBwO&#10;Osz7a2F1SAuuHmot05yr2ZCFydYJPdIXckjujXBPsffOl+bVjSFFu8/aqHpqF1zFTMEbArqSQIM4&#10;s5GqXhzvqrRLb0w0ahQIcU7VTHaa005Jcz8g2oKikdvXPv3HWU4J7Le2nC3qXfGeINUZ9qYdnVBz&#10;1YDMfIR0549E9pPbb2Vu+AJwrhtmjOCC1c0KVEwCe5TCDNDaSzkGB7s6473VdFDtOE7DU6hyTuPm&#10;xWAFKSfUH+SB9ee3Wxt7SrViNup2+vLHlT3Bdy5EfXT9cIi4bnUuuvVidEZajk4S2leVnJySeMD/&#10;AH9amlbmnSAVpby0wGwVzAWBJ1/pyOOdUvPSO6mlInXlV6NLDeAtdJMqOSBwfkUFJP4Z/Dr5aV9R&#10;OtsHE/dYKfgdD8RjsZUyrWGnJgfxAPzGBv7PtT/vBQv/AG1O/wBn0T2g/wDCVPjT/wCvFv8Avv8A&#10;zl/xN/04bVOvBm9Wl1KvzKQxPWQ4uRaF/sbOe+5U2M4r/JVjrNZKtsoRCSvR6dVfgKbgecjGrejZ&#10;u5Y0gD/LUpuP866eGuDbTTSWFcNTFTeuK7XlhG9tiJfdJnLWRggBstt4T789Kr/iK2tMjJRB6lKy&#10;+GpOb88XUbRaggdpHLL2Z5fwrBPpGBrXah0eu3Y/VP4jHarPb2h1cbU6ZDkFSQOfIacUhJwPutgJ&#10;+nV/CnejQCJcU0U6963Vhr/MQhPmdfHFly+dv3tKo0aaVCv+WXj00wAuajaQwnhT730/1MpnlJIc&#10;+EuyHUFtDP7IlxW1qA/kqWfTnpybXjwQtb/ZqkxHdrU5/wAD1F9QMCK3s5WI7Za6jmQaVSPIEUyf&#10;jibaunGhWqrqZmiGt8w1NYITbl3UT7Nkk+yHm3HIziieNu5PJxx0n4r7QcR4VRycXsGppOtWk4rU&#10;x5iFqqBpLFCANTph7wj2ctOJ3Ifg16taoAYpOppVd4hQZpuYk9x5idMRpE/VHQi5G3ay3UqTIiub&#10;4762FskEfiAFD09QQSOQeqDaWPHbQmgRVRh90hh5yNj0OhB6HFtO5uuGXQ7SaVRTzBBnxB+YjXFt&#10;d1vUvXigq1d0oZgmsRl7LvtanbUFt058uXGbzylxIJU3yQsK257dU2VavwxvsN+TH/d1G+8vNXP8&#10;SnTNsRExpiziRtbtReWigFtKiL91uqj+FhrH3TMaQB9000thNWrP1RvG3Z8+BRUJccixYq1ISoqx&#10;l9YGGUZBBUrHPA5zh6t3UoP2FBlFR9AWIGkScoJljsQBJPPTGO4lQuLymzKp7GkAXaDAkwoJjcnQ&#10;DbrrGAXVPXStXfMFvUsNvOLUGolJpzYWUqJ/vbLaQTj0xgknk561fCOGUu3UEHITLsx1IG7O2gEe&#10;YAGgjANe9psUpkBKKn3Z26s7bsR47DQa6l7Nae6PaGW9FrjthQadIEJt6oz6khEuouSVIBMZtx3P&#10;6zJwUthO3Bzj0804xx7i/Ea1S2oVS4LFaaJNNCoMZ2ywSg3LMSDynm49meC0q9lQrXsCoy5qjOJW&#10;kCzQBT0UMUy5EYNUJYAtuQA1u9tbdTlqZXUKrHp6gQ1S6Y6tiOhvPAUUEFw+5UTzngduvrfg3CeH&#10;w9fK9Qbs8HXnlU6KOkCY3JONNX4qWLU7MFKf3QPfI5F2Gs8yBCg7AAYi0vTaq0vC5VrvPhwkqV5Z&#10;cXnHv0we6t3GWkyiOhAwEtSuzHts3rJ/GcFFIsW8G1ZgWnUAABuCIilnGPYAn26Jp0bQLnruJ6SB&#10;8dR+OEtxxUE5KHxj6+O+GbpVoHWLtiPLvjTt5iG0gKVOqNO8hDSPUlbm0qPtz69LOI8et+FlRRrr&#10;O2UMCSfALMeOOUeE3vFUNVKRyjUtBjzLHbwAxx1UuqkaOMmm6cWbAprjYKG5cWAhakgYJPmkFS1k&#10;H9nCRyBnBJ7ZULvjKdpdVmdTrEkD0UaAdc0k9BtiDi2s7gJSQBhpMSdtSSZg9FHLcnGc66rVbWq4&#10;/gm01+4Ziwf+LmG1vBsfhjake5OB1ojZcE4VQ7TuUv5uZ/M+gnF1HiHErg5CS67QdB8dAD59MXTX&#10;g5vanAVXUCr06hsEHDKp6Zj+e5SERgsAgHByr5fXHWefj9EtkoU2ck7lcg8Pegx0015Th4ttRK53&#10;qrpuA2aPA5ZE+uIEms6b2Gv7OtWRPqMoHaHW4iVKUTxhIWpSAT2HyKPPRQoXldS9wVUCSZJgAakn&#10;bQc5MCMDGumYJRUkkwOpJ0AG8nkIwUR7deaakOXsp16VBWG5NNjTCtEJ492FO8BTycYWGUtobII3&#10;KII6DtrkGor2wyqwzAkCWXk2XkGmVzSxEGFBxXxGkyK1vWOZpggE5QRuCdzB0MQNxriJNu9ynPqo&#10;9ApjcNScpCGGdqfz4y4o/wAo8/XrZ0LClUprWY5pAOpk7ddhvsNseZXF7cyaebKASIEAaHXQeW51&#10;I1xzpjlakyFLnEhSztbTghZUe2D97v1VxGhTqW5WnqRrM7R15Yt4TcNQvVZ/cOhkCDPp1j0xeS5s&#10;OjUBNOuyaZUx1aUxY6f1joPbASMkqPHy89vTrG1Kf2quPs67akjaPE7R4/jjf2q1KZYnRToAevUd&#10;PkSOWPFDbp2itbVqVcdERGqTbS10e3FvbXAtSTh2VsPyIHcM53KzzsHPXFe54nb/ALOt6vdcw9UC&#10;QF/hpzozcs/uryzHTBd1RtKVuz3VPOuh7MkjMVIMuRqikjUe+R3RAJIB53in1ymLks1C8hWIsx4u&#10;v0y5KbHqEPKllRCG30K8oZJ4QU8HrR2XsF7NcPC/YKJtnUABqLvTcwIBYqYcxGrq3XCXiXt37QcV&#10;ql+ItSuF5LUo08qD+GmyBHRQNAoeAI6YamltXrviGoy7LvnQiZbtEW5vk3BYcYRoDTgGUqeZklTa&#10;ueMpeSQDwk9A8SpXHs5XW4+2pXcaBLkxVI/lanB8SDSPmMD2dKx4wr5bKrSB3e3BZOoDdry6DtPG&#10;DE4YtjeGrSfRqnSqxR76jVGtuJCqeitTIzTsUKSTvERtxalKCexKlDJB2npNce1lzxeutI0sqfey&#10;B3BI5doVUAHpAMaTg+59lhwy1NcVMwMFM5RSAd5pqzmR1LQPXRe3HbdiU+pLen1eZNkOKUpWxiQv&#10;Ks5J5aQOtNQr3lVBkpQPGPzc4yoo0VPeqiPBh+QP44F68mxI8ovo03lPKPPnPwXfLH45UQPbOOj6&#10;bcYCaMAPArP4fLFRpWLSS5I8zH4D66Y+WlSabclQbZt7QGFK3kJ82RHfUkn8GxyPw6jc1OI0KZar&#10;dZPRZ/zYnk4azlVDMemePr44Nf4lKt/2KUX/ANqS/wCvpR+2V/8AHN/jo4K+wJ/4c/4qn6YzzYdw&#10;zKXPYk0yS7HI/aQokqSfcevT69oLUpkMJ5dMaClUlvmOY69MN5i4aVWaZ5j9OaLjYT8SEpG4H+UM&#10;ev06Si1ZIBY6zE/liHb/AL1nSO6YMeXy8sMHTKlWNqRB/RO7ZaEBaCKbUnnfmjLAyASrnbn68dZ3&#10;ij3vDG7aiJUGWWNx4ePhh7ZfZ+IUsjnK/wB1uc9D1+uWFhrZFtemSDbl6pcblxsoRU2Ebg4gDhRz&#10;yR1oeENd00L0O8h1g8vrnthTfrRq1J0Vxoeh8RhVUq3bGcqUiZRtQGIjoKf1imHEgnnuMHP49MuK&#10;XVYogqUmO/SeXj+OI8ItlV6mUgHTnpOuuo/DDCty6tV4EFNLoGtzEphHanh94tkf4jiSn8sAc9Y+&#10;pw7gz1u1+zFXP3goB+KwSfPGtPEeLtTFOrWzKOROf4Z5+WHhoZ+mVssu3tf9rU5UJUVTaXFoYhpd&#10;BwrcpSkpwkEAg+/59ZvjbWjgW9G4IeeZZiPSTqRpG+GHCatxTuVqPQDoZ0AVQfHMFkQdQZidDix1&#10;B8a1sxKW7Zku+dPItOkkrn0d640TkSkEBJS80xAfKwQBkbuQMjGB1bwD2bYutyErs4911pVEynqr&#10;NUpqPCee84+9oONcRqBrbtqFGiYzUy9JiRzzBA7Gee3KIwE3T4gtHaJQotX0SpFMeeCMVqZTI7sN&#10;kSVZIQy260l4ICeNylZVzgJGAdXb2XHLx2TiTMF+4rkM2UblsrlJO8LMbkk7YK+t+BW9VDYDMY77&#10;CQpMyMmdc6wInNGvugDUqCs6qLrE77afjtuTFo+WQ8FOuoTnOEqeUvYn6JCeiatq1KoyIYXQECBM&#10;CNcoBJ8yfTDS1yfZkzjMdSASTEknQaKPExOIX8YNbqKyUuuurV2J3K/Ic46pFjSTYfh/r9b4OFcj&#10;QfD6gYkM1LUqaEswFz46lq4cjqDf9Pf+x6OtOG2tSpndQQOuFfEOIV6VLKpgsfPT5/U4YForuGKh&#10;DddvGrqeCAEldTUE7uOMZzn/AE9X3Vpb09VoL8AT9fXkipX1apA7U69Np00wYJqleqLH6JP3PK+D&#10;lvpLjb8law2vslZBOSkeo6T/AGa1pP8AaVorK9ABpzjx/PBpua70zQNVhmO5JMHfXqOuGLV9I7Wp&#10;9qQ7Yvu826nMShMgRqehSssKSFJSCQMn2wQMHk+nSSw4nf3FSpWt6WSmSQCxG40J8B6TpywdxW0s&#10;7RUFSrnqASQAZHMDzAPjvhJaiav3jRJv6K2naaqBb7C+Kcyz88spPC314y4foeB6DjPW5seB22Q1&#10;nftKx3fp4KNco8tTzOMnV4i9YhWIWmNl5evU+J9MNFd4W/4jNEoth2DW2WaxFlvuTbcqDqGHJqHU&#10;J4ZcXhJWhSDhBICws4ORt6xSWVX2f49WueIU5p1FQLUUFghWR3gJOVhuwHdiGEancJcWfG+AW9nY&#10;1Ateg9QhXIUVVqPnhWPdDKe6FYid1OsDMd0WVeWjd5R5VUoj8CdTJzUiJ8fDKU+a2oLRuQsdwQMp&#10;PB60ri04tYVKIYNTqKVJUzowgwRO4Oh/0wPRqXfDL9KjIUq0yGyupBBGsEHX6kHY4OqZqRpPeMWW&#10;uVWYtuSZ8tUmTSqw84lpEhXzKcjykoUkNqVnLTwSRn7xGD0hWhxexYdqhqhVC50E5lGgD05DKwH3&#10;kzKegOD7inwq/wC/QcUjJIRz7u0gNsynlJVhpqdZ8us2+p1TkKqtVVKAQURLvpKE4HrvVIScfUJ6&#10;f8OvlNHs3AQj+JKw3207PU+E4x/FeAXjXPbUyrA7kGly8S+PqrhtmjLM24tX7GtKnfDFKINFmor9&#10;YeXnOf7mWWmsjj51/wDh6KerVrjJSo1a7Tr3TQpD+84DGP5VPngFeF0bcZ7ioqnlLCo5/uoco9SN&#10;MQIWstCpL7kTRC2JkibLTtVX56S/UXUnP3dgwwDx8qAPqT0jrcHu7glb1gtNT7i6J5sSe8fFifAY&#10;2VHiFvSoq9KcxHvHf0009ACeuOMTRy8bgkqr2qdwQ7bguDc5JrEgF9Sc87GEkuLP0wPx6k/FrCxA&#10;S2U1nGyoJ26se4o8Zx2lY3N8DnIRTuzmBz2HvH0GLGLqLobpK0YmjVjqqs9vhy7LsYbefJGMmNGw&#10;WY4yDhSg45g90npu1t7Q8WOa+qijTP8A3VIkf+5VkOx/lTIs/wAQwjWvwPhK5bKl2tXnWqqDH/8A&#10;jpaqn9p87n+XbHanVfXXxGtqrqbfbqVHpyiXa7XJYjwo2OdvnvKS2T/NTlXsOOvno8F9mitN6gp1&#10;H2VVzVG8lVTUI8Tp44qp0+Me0KPVRWqInvOz5aa+bOwpjyGvQYJYvhatW6rnauC2b2mV9K4rb09m&#10;16a895bo/vjSZC0JQUgjhWORjjjqhvaKpQtStxQ7LUhe2ISRyJWSwnpv44g/AboV/wDdHFYQCWoo&#10;7gHmoYAKY6gx88OO1KdqFQqS5SLJ0Zq7xjsqcS9X5DkyQ7gdkpOAk+gQBz35z1krivwxqua4vKSA&#10;mIp5VUeZkk+ZOG1Ph3E6jCnSsqzv1ZGLH0gAeW+BO6K545K827T7V0irdLLnysPuUAAoPoRvTsQf&#10;qe3R1P8A7E0QHuL6kRz/AHo1+BJPpvia8E9razgU+GVZ5E0iB/m0+OEpfemnj3lb2bjevNbAJDza&#10;HlYHOOQwSMZz9OOOtRY1/YirrbvRY8u8D/8AI4VXtr7R8OcpXoPS8MoGxj7owE/xIeI//B+6f/Il&#10;f1dN+24F/wCl8UwB2nFP/V+FT9MC0CDItuO19pTUNhAASpWSTj6d+Or6tRK7HKMH00agoVjtp+Py&#10;wS0PV6hW68lL7XxeFAoQVhsK54zg5x0BUs69Re7p56x+WLh2CuTzO+XSfMzgjh6vTbpYdgW1azSH&#10;FnchMJCivk8j1z/u6FPD3Rgajk+e3p/rj4vQQSmn44H5lta9154xahblTmM7iPLqDP6sjnOcgfhn&#10;PR1NOH24lSFPgfr8MBvc9uxUnMPr4fHBHZWlNty6kYmpNpml+e9hUukyjhAOediieB3xkcdI+M3l&#10;yiqaDBt9CI6dMPeD0qZZwdDp4jn8cHVQ0ro2k1XbfpaDNYcSlyBOLu5DiQeFgDjIPdJ9R69ussnE&#10;at+hUjK2xHMf68j+GNE9DsoLGR+P10wH6mvV26W3/wBIqw9LGVLS7IeKihaSMJ5JzkHozh9O3tCD&#10;SULtoNzO+3ljlerXqsQ5Jn8uvl0+WFTC0wuC5b1Vb9AokqU8/ISmI3GZU4t44HASBknjv6cnr0Cz&#10;u0pcNFWowCqCSSYAEnUk6AeeMVf0h9vZesAeMgbDmcN64dKqRYNrRrIVX4T1VcKXaqIaviPIdxjy&#10;tyARlGcHBxnPPHSSjxZOIVjVpqxpiQpIyhhzbvRoeXUa88cqW1S1UCqAGPInUdAQJ15npzxDt3SG&#10;hB1t247ijRY6OFlagpaj7kDpRd8WprVbIpYyYA2+ONLbW1drZcgAkCSdv1wwYdW0FtmKmA2W38YC&#10;3gEp3Y/p/pHSJ7zj9dsyLlHTU/hpg5eGWyia1wSf5QI+J/TH2pnR+5oqV25f8GlykqyEzV5QD6Eq&#10;Sc4+mOn/AAfiXEqFFluqLMDzX9DjM8Zsqy3S/Z6oYQAJ7pG+8aHwwPOaSXgp8O0e/bWqWVlTbjFd&#10;bbUOcj5XAM9OH4vwuoSHV1nkUaPis4XJYcRAUIIiNQyGfmDi4p+m+o52KmRWlLBKlvR6xHXnHqBv&#10;+np0NW4jw0Ie+seTD46YhRsL8NCo8nqAefn9D5GdFvrVul05ilzoUSrxIqv1LFapjUgNDgBIUDuS&#10;OOwPWWq/scVWe3LUy25R8snqQQRPjHnjULQ4o6j7VDxHvJmMDlOh26kxgtoetIS2pm6vD1DlJUMK&#10;dpjziVD8EObhj6Dqk2FxWUPa3xHgwHzKx8cU1K/D6LdndWK/2lJB8xJI9I3wPXNUdCLkcVOqei86&#10;jPJOUSY0NQUlQ7FS2VIUAP8AEV04tf8AtHbgA3IqDoSCPQMD/wDIYSXNPgdeezplD1nX/Lp/lxAv&#10;LU+1mKEiDX4VdrFFKdpShpiooZ9gkFSFtev3k/v9F9fhd0lwK1BUSoehNMnz0IPoThzwy8pXFH7L&#10;Vqs1Jds3fy/2TIgeGmEvcCvCfV5LioFWuGmuqPDT9FCAM9+W3cAfgOm1Cr7QooFSmreTT+K/HBda&#10;34ZJ7Oq0+KwP/kTikn2B4dqkgLarUmelPKUy5IjAqPYElK8d+nPDOJ8YpXGXIFkeLePKMIOMcOt6&#10;tvmmYPQeXPEuhab0iMfMsTSaw3to+WRVLs+IP4qSUAA/l03qcRrP/wAa4df7NIj5mT88ZsWVJTHZ&#10;k+bgfmMX7zOrcOL8GvUCwrdaCfmapMxeEj+SPIZUf9+esletw6rdszLVq+a/PvMBjZ8KpVVskyqi&#10;eJIOx8JxAY0qo090zri1emT3Fffcp9J8tBP/AO7JcBP5I6q/aDUxlpW2UfzOP/iit/8ALDT7PRYZ&#10;qlcsf5UMf4nK/hg4sW0PCLp/C+2bmTU6zOByyJbRnpCsd/KUmOxx3+YOj3B6Mu772quQEtUVBAkj&#10;93/nJq1P8IQ9CMZ+3o+z1Ouz3OYxPvfvJ/uDsqY1/iZx4HXBBUPETQ6xLZVbelb1elRklNNk3I/8&#10;Y3DQOB5cZCW4rP0AbKR7dLaPs7fUkYPcigG98UhkZz/NWctVbzzKfHDO49orA1Awtu2Ke525zIg/&#10;loUwlJfgRO8ziTPurXG6oLk7VzVJqk0lQB+AlPKwEYAAQy0UoRgceg6hR4X7O8PcfZKGep1ADEnx&#10;apmJ89TgW7497ScWXLcV2ybRnNNRGkBKeVY8MsYCq7evhh+O800WpVZ1OPOkqrbrTS1DjPltZI59&#10;AvpulLjxQhQif/hhj8WgH/DhYlK1VgXeo/k5UfEZm+Yx8o+qOnUmpCl6XeFty6KisHy0KlTZGE/R&#10;tDy1YyeVEAe/XKvDOJlO0uLtaKjolJfmUA8hOC6V5aCqKdO3NRzsC9Z9PAZzI/u4OE60a52PQQzI&#10;rFsacFQIVQ7QozU6qAZ4CkMBZRnPd9xB47dJzwXg/Ea0uat1/M7lafoSVX/ArYbDj3tFwqgKVDs7&#10;QcgqoKh33Cqz/wCMicUn/CU1m/7btZP/AEWH/tOjf+zHAP8AwdH/AN1/0xV/2x9rP/Mqn/tr+mM5&#10;UPS2pVqSaZNqZU4pO50IQn5E5xyo9s8n8Otv26Jqq6ee/lH1OEhLuQGOp1Gmu8fMjQdNcaJ0b8At&#10;mKp7N06nOS/h32g7FgJUC9ITjvgJylJ4xnJPt1kuKe1dWg5oWaBnB1Oyr68z5fHDC14VUrL2tVsq&#10;ddNfI7HzmPHDNnW9VLBhqpWj+j8+mw0tgKlxaOXXHvruKd3+j8OsszXfEKs3t3TJnQB8seYn9fPD&#10;ijR4Xa2wqdmzv4pmA/vho+AgacwcQ6ddCVLMjUIz6ctt0HMuA8knHOCNv0/d1FbG+osVor2gPNYP&#10;4fjiy4r8OrIXpVAhIYQzEAErAPLbeDrhc3cNPJtQcSdTY8hS1ZCRDeyjJz7Y+mB0+vKl12aN9mdY&#10;nePrlhbwa2aiz0zVQ6KR3p206bHfzxatXDpW5Y8ew6rqC8xKjSVvMS3qcstpSrA2HaSpKTjOSO/p&#10;1m6gvReG4WgSpEEZhPn4x0nbGoSlS+zdmaoVvEGPKeXmR+OIU7SKzUW1Evq6tRaeukvTnWWWYTqV&#10;OzXUc7WyogIAzhSlAFPHBynqxeLVluDb0KLdpAOoICg/xaT5Ab9d8S/ZJaz+1VqqhCxUAGWZgJ0E&#10;xA2JJ000MiRnUPUupUW2pFB0klQaVHeQUz3ac6BJkNnu2p9WFkZ7hJSMeh60PC7KnegNey4U6KR3&#10;AeuTYxyJnXGY4gWs7gvbrDEe9u0dAeXjEac8ImfNqSy4mRqHEbDi9q2i6cE84HBxx7Z9utqlOmSM&#10;tIn0n65zjPFnWSzga6zp6dfjiZSHWPhgHqr5wQogrdaUE5+hxj26T31vWW4JFMgHXb68caDhtelV&#10;tgC4JGm/14YsUBTyQXHkbMfsx8DpbMbA/HDABeZHw/HHN1+I2ptoLLnmfcWlA5Ofx6dcOcmg3UHX&#10;wwk4kF+0qBEsBHjjvLiOUhQcShk8gp2dz+II6NVhVSQdPH6+owtamqPlYfX144mUetSosnEhDZG4&#10;KQEfL8p9Bzzj+2egb6kGtTln6Py+eC7Bit6A8HpE7xz3n5YN6XX3HY6FeYoADnzFY256x701nbfG&#10;ulhIB28cSXbqrMFRQxOUORjao5P9PRdjRpNWgjQ+AwuvnLWpOsjxx3jam3xSgXYlelskL3EpkqPH&#10;4E4HHt00ewsz7yg+g/LGa+01XMKdfHXFxRL0m3I8w3cshupNKfSFofSGXAnPZDiQdvcjOOCc9LeJ&#10;W6UKIFKV59RtzGmDOGtmuGaouaNNNDEgjXWNtDgg8RVt2Dpk5Sl0LSx2sRKlBEp2oVepLShnJI8p&#10;PlAFa04+YqVwCMA5yM1wK94nxPtc1dU7NssKuYkxuZPdHSASddo13HF7HgvD0om2pu/apnBdoCgm&#10;MvdHeYGc2oA03nQPteRprX3GlRbap1CfKScuUwSmhg/ylkn2OcdPaVTiFCsC7M4n7rBT8AB8Jxmb&#10;ynQqW7qoAJGzSRv1mN/DbBg1o5/GHWWKBTL4l1FbrJUI0GKmLEQlIySojaAkDnJH5dG1eNW3D7V7&#10;qumVU3Z2zHXw1JPKBhJb8Jvr64S1t8rO+gVBJM7ctfPznScDdxwvD7pXOepsQyLomRlkKLEnyYaV&#10;eo3gb3cKyMgAH0PSVr7jvGKpq00FFDEFwS5EfwbLI2kz1GNjb8L4fw62WncVe0qCZCEZQZ1GfWf7&#10;oIHXAbXNeKmHd1t2bQ6ehAKUFmAHFgf4zpUej6PC6hH72s7eoHyUDFNWpbg9ykPWT+J/LApG1Rvu&#10;7Ko2xInqecdcCUo8pKU8n0wMfnjrZrw+3t6ek6c5JxhXrZ2JC/AdcMO5L6OmFEbpdtKZk1fyQqVN&#10;fG4oUT2QnskDGO2elFG3PEKxzSE5DmfXF2VbdAxEt8h6frhWSpV+6h1UIqtTlSnHVEJSolWOfQf1&#10;dPqVta2aSijFD1KtQZSwA+vqcPrw+eCqHdVUTMulsPKgpQ7ObW6UNREk4HmrHAWfRsfMfp1leN+1&#10;VOxoZaAHeJAO8nnA3Pidh1w04bwavxBnqVCURACx2AnTU7LPIHvN90Yaes19aHaLWi9Y9q0T4nyV&#10;gqodDnfDrlb8kuySAfNSOwS4VgZGEDk9ZDhlbi3Gr5ap7xM991lVj7qeJ/kAO5LY0Va0Ww4aVDGj&#10;S3ABAqVZPvMJByACZcwB7q74z7dfiF1afjppNl21SbWhpRxGbgIlyFDP3lKdSEJPpgISPp1t6PCb&#10;d2NS6rtUbwORR8yx9WOM2bi2pUx2FIAHYt3ifIDKo8O76nAv/G7rj/hrH/8ARoX+z6N+wcM6H/G2&#10;OdvX/wCX/l/rgyonii8AWhM8yLaiXXqHU2nN3nPNoiQysYwcEDcBjsSof6eldWx9t+LU8gWnaoRG&#10;5Z4566RPgAcOqP8A2asmzOalZhy0Veg0APKB722OF9fwt153E65+hWmr1PbUeEtzi2MgYG4tAOK4&#10;HqvH06Dt/wDZlQAH2uqKh/mGYeikhB5lSfHnhhU9rnE/ZkFMaDuhQ2n85Dtp0XKMLuofwgXiGqTw&#10;ks05hODkpcafd5z33KdJ/wBHp07pewfBaIjKJ8Epj8Ewsq+03EKv331/9Wr/ANQHyxMovjq8YFQd&#10;REgIaeSpWRH+zXlAj8l7v3Y6mfYngKgtt49z/pjA7+0F2RDbeLOefi30cN2w9WNadQ2BC1ustyiQ&#10;HBtRU4dTdYc3EHGI7q3PN9z2OPXrN8X4XYWFLNa1Fdgfdyg/5kgL6yPDB/Cb43dwQyssgidx8GEn&#10;0M4k3BojesSI5da9Z6PT7fZSHZlYqCXG1MoPCUBooKlKPO1I5Ue3SFeMWCkUzRdqh0CCCSfAzEdT&#10;sBqcaq34bd3JYhkVFEs7GFXz0mTsANSdBgfu3xV2xQqVDsK1PtGoxYDbykVOcw0h6Wpe3zFbSFBp&#10;s7U4QMnjkk9ibbg11WrNc1YUtHdDGFAmNdMza6mQOgxy5uLWnTW3pnMq5jmKiSWidNQoMCBqepnY&#10;XoGvt93VNRGsbSaPOD6/kXNpyFAKB4UQUgY/P2PTy3tKdvK1bgr4AmfxwgvqNOrlc05HUgDy03jB&#10;+mtX5aSWq7qbfdDtx0pLgpdEozbs1Z+iGU7s+u5RCePvdc7A3kpQV2X+J2IX5n8AT4YUVqtjbiVA&#10;z/ygGPQ6fGMRKh4vK1TYy4FsxqkpbjZbFTu2oIfWsHj9VCZGxs4/lLX0HdexlrWdbis05SDlp5kX&#10;wlyS7a8oUdcM7H2luDTa1yKAwjMwV2PkMoVdOgJ6HCzkTa5d1RXUl052Y48SSooQw0ok99qBwOew&#10;x00JSkIZttNJMep/1x3uONtwDHXkJG5xNXYF7SY4+HdiwB3BYiE8eo3bTz+HXbTidpQqme8DvJ+G&#10;KL60qVqXdBBG0D5dcVx0rvefuLdeElYJ3gPBKiRngbkgk8daE8SoIJy6ddDp6H8sZYU2clSSPPSf&#10;DFfAosqj1FDUlwrcCwVNOEhQRnGcD8epXNSjXtmLDSDqDz3HzjFlsaq3CdmYadJB209Jif8ATBlT&#10;IjAStPlgAp5Jz+/rG1YgY2anvEfXX5YmpTGWovIZBOwbiT6j06ts1Y1wDyM+mAOJMFoGeen1+OK+&#10;owzMcCESVJQlQJxzn1x0/pglsZpnWmnni3olOltKj+UnzF+d5iUpOcA9h+J/19K+K1VnL9fW+GXC&#10;6IzFue30PgPOMMetXkpyBLtmsMiTHS0g7HPRxKQlRH4/6vx6yFG0CVxcUTlJJ25g7T9fPGiau9Sg&#10;tKrqQBvuDzjAfZtjv1mvN06047kkSXgG6ckfrMkjhIP3vw7+nT+ncoKgesQpEkknTQb+GF94tQ27&#10;U1UtmIAAEkkmAAPHBjqrftN0Dt2bplbUvyrorLG2uzilSkwWzgiEj2UsYK1+3yA9+qqFlW9pLxK9&#10;Zf8AdaRBQbdo4/7w/wAqH3RzYZiNBPba8p+z3D2p0T/vVUEMf+UmxRf53E5mPuqYEEnGfZzM95pc&#10;gNKIP98yolQP4+o+vTsshqGIG/wxZTDrTAJnFcumzAguCMSQnOAec+2Or6AD1VWeeB7l2pUWbw+e&#10;CPSykw4debn1FCNraSUqWSCVAcf0+nTXiNUtRKpucZdKeZxOw/DHa76JVLprzyaZDec3bQFJHASO&#10;c/v9+oWhp0KALGIx2rUQ1Iw1vDvojNlg1lpxiOywf+MLklDEOltjv+sOEuPHICW0ZVk+gyoZ32k4&#10;9b2NIJVnX3aY/wCJUPIKu+XmWIgCdTsWns9wK949cHstEX3qhH7uks6lm2La91AZk8tSH3TNTtLq&#10;wimaN6S18Roz8gxoiktlbipS+DIf7FS1H1/ZGAMAdeQcfHtBQtq3E7mgSVGZhIACD7lM6jT4seeP&#10;X/ZvhfBOL8QpWa10W2pElKebv1GAJapU/iZoPgB3QAMG0XwL6KsKbuS85FUqFX8n+6pRl7UqeJz5&#10;gQBhKgcjHYgncFHnoC39ovan7GLelWWkCdAqqcqwe5LST1Lbz7sDG24r7NeyVa8+33VtmgLozNrl&#10;iCwBAk7EABSNCDjHvio0af071KqdHep7YgK/X0iXscCXWVgKKQpXcg5BGTtI9uvW/YXi1XinBU7d&#10;wbin3Koke8pgNA+6wggwJ85x4Z7f8KpcM401aypZbSsM9ISSFJHeWTsQwJCnUKdNBoqv0Mnf89H/&#10;AMv/AHdbD7Sv8J+BxlM6f80fHA/dEfwvaSynaKbXqVdqjA2Oth3a2hXqCsY5/AHpravxu6pipUyU&#10;lOoAGZo8Z0GAqozsy03Zl2B90HyGrb9eWAqdeU2uySm0LCbgMEny2VL8xSRn3xk/j0xd6SAFz+X+&#10;nljtK3rRDNmPWP0/HyxIozGrbsguxqc64ptXzIbilQQDjAIA9v8AV0HUv+GqJdgJ6kDBi8NvHOSn&#10;TJjoPx6YeehqNdKlMbtWoaR1Way6tCi5CiKQtvPZSjj7nryQOs5xi+4HWo5zchSJjWQfCOvliylw&#10;ziSXAcUZOmhkbdOX5dcOuBoo4xOVXrwvODSYqGzvbqU0KkN84UkIQVbiT2xj69ZB7l3pdlbUTUJO&#10;hAhT0nMBEc+R0w8pXdFbgVK1QKBy97/DBnXpEgycVOqGtOg100RenVy2/XJ8JExEhuVTnW4xadSk&#10;oGwL3BSdpOAocfu6R2/AOLUrgXdGuEqAMIILAgkEhttZA1EfjjY0eM2C2j29e3NRHKmcwUgqCARo&#10;QZBOh0kk4qbH0D0NvSl1C7bTZqzjlLaDq49biMuENlQClJLa9vy8Egjn06vueI8WtKyUK5SH0lcy&#10;6xIEEaz56YitGxubepXt84NOCQwWcpIBII6SJEazvjjW5s2k1V23LICoMZhwNfHhGJDoUBhScYS2&#10;nuBt5A7nphbEUlFWqAzDU/wjwjcnz3wluQLkdkSQG0A+8eYJPp4AbYHrq0sqkmE06sBsLeKi4JCk&#10;lwlKhuWoffUfYnj061VrxKm0sNdB8NOuw8sYq4tSHCGARy1000/1Ppjjpt4enrnuRqE87GbdbcQl&#10;yTIIKGgTjIJJwO/Iyfr1TxfjgsrUkqTIJCjc7/j4zGD+GcON1XVgwGsAny1jn1jaThuXNp05pbUR&#10;RbW0tmVJIwkViUwpZc4H3EoG1vnPHfGMnrH2aUuIUBc3F0oB1yqQAvgZMnzO55DbD5eIMf3NJMrS&#10;RBEOY569eiiBgI1SpNw0x0tuJW293U2Hx8mccHnGR26PsLi1qaowK8jjr06q61FIPliusWmVpoqq&#10;leeUhpps7PNV95X09wP9J6Mu7pKaFKZ1P189sBi0WvVGZZ11J/XA5dqWJ9bXKj7VEr3KUUjrlozh&#10;O90wbUpIFIGh01/PzxXVOYilxA0XB5qsnHYnq2Wqv3R4D68MSQKiljsN8UtNrsyoyXGY69yTkF1w&#10;YQg4JAz6knH4Z61FrYU7egGqd2fUnyHID5nGQ4jxCrXq5acNEwBoRAmW3AJ2UeRMYJaRGejw1CUl&#10;KnHHM7Gxkgkfd57/AI8dSqmmKsUyduf4x0+jthT2dWrRJdY1J0YkkHWDOx5d3QcsGdpwZEBtL7jQ&#10;VLUnPbhtR7fnjrHcTqrWuGCnuT8QPy8cbbhiPQtFLRnIBjppuZ1Gm3PEul0GXdVZ+xqWjznVlRcc&#10;cVtQgDla1qPZIGSVHjoOtcU7al2j90D60HXpg2ja1rl+zQZmJIA/UnkNyToPAY41bXGg6PSjC0YY&#10;am1httbaroea3FCyNqhEQeEDBI80gqOTjb36tseDXfHQWv5Shp+7BgsNx2hGsaA5BA/iJ1GLr3id&#10;vwDKLUh68/8AEOoQjT92uxOpGdgTvlA3xwsNNQ8Rlyt025bemOznmg5NrbQ3tMY5UuSTlKUjH3sj&#10;JOBkkAvOIP8A9nOHtVQgUxoq7E8gE6zOgA21OgJxmeGWdX2g4mtGmCXJl23VRuz1D90QNydTpuYx&#10;81Fe0qtWsLolpwptRTGQGlTPsvAfWnhS05Vwkn6enWfsKvFruj2ldQkyYzagcp03xqry0sLWu1O3&#10;rdqo0zZSAesCdp0mSDgQYX9rSdlPsWqyEpPzbY6EJHtkk9aOwSqjGozKI2k/hpjPcUdMgRSddTpy&#10;Hrgmpsm3LXjpn3NTKbRWMjcqYUOuqxnlLZJyrt2H59EValxVJWmxY9F0+JwlSgo1KwOrfpOPdweK&#10;exqc4TYFjRKhJSjaanc0YOND+eiGgJZ47gueZ3zjqleB8Trf8eu1MTtTIzeRqNmI8QgU+OGNre8P&#10;shmW2StU61Acg6ZaYKgkdXLD+XC5vnUbUHWCqM1HUHVCXM+HTiHHdwhmMngYaaaCW2hjHCEDt014&#10;fwrhfB0b7LQhm95tWZv7TsSx8iYxVxDivFeKBVuaxZV91R3UX+yiwg00kCepxd6e1x6zKpErFs1k&#10;LnRJDb0eaQctuJVuC0gnjGPrnnPVXEbahfW1ShXXuOCGHUEQRPj6RvgK2r17W6p3VE/vEYMp6EHQ&#10;xz8QdDtjXOnHj1arkd9vWeltNBvyxHqFDjOKSv8AlF1srKkkYBG3Pc8duvJr32GvbF1/ZlQ1lMyt&#10;Qorr0ysAFadjmg85OPWKP+0Cz4tTI4sgoMIhkzujSdyPeTKQCNW31xH8ZWu2jl3aCsUy3K1Eq8uo&#10;TWpUFLKyHYKUA7nFoIy2o5KNqsE7j3x1R7L8H48faqnVag1EUlcVCw3zCFRWHdcE9+VJAyiNTg/2&#10;p4twCj7G16SXCVjWZOyCNm1VgxqFd1gSsMASTl2mMebGf+jv/vT17Jn/AJxjxn7VT/5R/wAJwgLp&#10;oLtNrTyp4/WF3eCVn1ORk/2/o60lKt2qaYpZCja6/XLFpal8JpbSVhLZGMEqQCeDkdDXViK2pwZb&#10;XrW7DLBw/NBPFoxRrpbcr1IjvR5R8tyQlAS8x6ZSvjjsMHjrD8U9jw1PtKR1XWD7p9OuNCvH1uaJ&#10;t3lQdAV3HgeZHhjR2qq7vue0aRW7IuCTIoFV3GQmE8UhlwD7jgQcnPIweOBxz0o4QbOnXdHphKqe&#10;AkjqD0+evnCq/o16KqpOdWBg6kTttvt8DhGVmxb6eqYXKoMxLbKtyVKbPb6Afh1sadRcpOcajkcK&#10;Fr0VPZka+KxH188Dtx0WSykoloUlSFbSpQ5Uek9wgSuSux1/XGq4XX+0WwSdV6/LBxoJqLM08ryK&#10;g/GD0V9ssyozqsJdaUMKSfxH9PWf4xw5L2hkBhgZB6EYfcP4gbG57QCVghgdiraEHzH64YN5aSQ7&#10;habvzTeoKfhOOlCd7SiWFerLyR7DHzDjselttxJ6f+6XoytE+f8AMv6b7iIx274alP8A3yzOakdJ&#10;/hJ+68c9oOx3BBkYo5VbuS1Y4p182ssxirAdcaIaUPo5jbj8SOm/DzSZooVPzg+IGonyxn+LU+3T&#10;tKlMFvDQnymASOk44oqNphPxlErsmmvrSQ2lCtyFn+TkEj+nptUV3GWqgcD0P6/h+GEdJqqE5WKg&#10;8ip/qDgavrUTVenQZESlXrVTTkoAeaTLXheOMEJ7p/Lq+24PwWvUDvQQvylQfXX9cW1+LcURcprN&#10;lA3mPhtGFg/c+pYWp1UTehRyFt90/mcn2579N24Rw0juNlPT6/XEafFboAdoM/xn4/qMflXdXloC&#10;6u/OcKQSlJWoJOP9P5dCtwZVMU8vnzwavF0IhgwxxcvmWjciJGQ2VIyHSM4Ppx37f09TXgrse+w8&#10;YxA8ZpgHIs+M6Dz5/lgeqM5+tVFtM8yHW1oxuzhKgTzwk559fT93Tq1sqNjSmmBIMydT8Dp5YRX1&#10;9Vva8VHYKQNBoPiNYJ35YKqVbEmStiVKcfLKB+oaZQlKOOBg+3VVSqqqQB3jzJP4aYiAQwEwN9F/&#10;EycFNs21cFUuhufMb8iMytHmFx/cpzHJAA+6Meh+hPSjiNzbW1kVUyxBiAfmT8t8GWFC5u+ICFy0&#10;1jMTEnmAAP6flhiwKTPrbnwtBjKUHVEuPr+VLaeSVKJ4SkDkn0A6xb1EpjPVMR9evgMbUIGfKmpP&#10;T6088V9yVap1dgaW6UQZEyK5g1ioQoy1OVJeeBwCUspP3Unv99XcAToW+Vvt193Y90MQAg6mYBcj&#10;f+H3RzwS1dadM2dp3i3vMsksf4RzyD/MdTyAKdLfD9ato1I3VrC5BcENobbeSsOrfcP3UvFCtrKQ&#10;eSgneoDlIHJuv+PXlTh32bgoJepvWiFQHcoGE1GA2ygoDu3LC614NZNxI3HHHy001FEGalSDopyz&#10;2YY7s5BAkKrNBDHt26r5rtSg27S6u2xT2l700unsNsRUNE8gttAJV9Mg+mOsdxe1sLeg1VwzOY77&#10;szPmHPMx08QIB6RjWcJvuJ3tY00C06RmKSKEpieWUDvctWLHTUkzi3q+ldtVerPVWqUttKIqC6+F&#10;pABwcY/P1HQ1HilzSpLTQyW0Hrg+twFDWqMRlFNSzenL6/DGbNebnqkqpOKpcxcWP8X5TMGMotht&#10;ODhQCcDHBBx/o569Y4Lw4W9sBUGZokk8/j0+px5ZxC8Fe5kQvJREfDQTOp6+mE9Po6H5ZkvKcdcW&#10;AQ44sqPsRk8/2HWnp1QgAGgwrZQwmSemINbix2Wf1HZfIGex9QepUXZjqIjHGXIBHP6/pirpshzc&#10;lSgVgLOOMn6f2/sSiJxQzZRgstSly6grfFWU7iBlXc46FrMoABGuIa5pnlgwpVvXj8z1PYf+HJwl&#10;xwEBfpgH16X1mtUIWoQDjqNVcE09cdqvGup6OYkiklYKfnCVDJPt7jqqmaAaQ+I1EIH/AAx8NcDH&#10;6L3F/wBQr/zkdFZ6P8Y+vTEu2qdD8f6496pWVpRqHUn61GqCaFKccK5LYbU5HbUo8bf2hnn3/wBf&#10;Vdhf3lpTFOshcDmIBPXTbz2wVUsmZiaLadCdh5/rgNp3hgpU9/DGpVEeSkDG6Qpsnv33JH06ZHj1&#10;ki95HB8VkfInFJseJrotMMPBln4aYP7K8MVn0+eg1W62320AOKbi/M2CfQr7/u6V3PtEmX93TJnQ&#10;E6f5cWJw6+do92NdYJM+Mxh+6bahRbHbVTbPoT4YbwPOecKG1bTjAT7Z9+TnrH8QtLi/btKzKvho&#10;zesR8BthnTahbBqIZmOhAXQTuRLKQfEj0jDLp2r0usOBqZZUKVzyfLB4PfkdvXrOtwi4pd5bnKPr&#10;rh2OIcPEB6RJ8fwkAfIY/XFo/pbqbSnJz1uqpEkAqSuIAd7mcbfXcffHbHPUhxTilmBSdxUHKdPX&#10;wHUk68scS2sGrNWpgoOhn4GeZ5CJ8MBlX0w0B0PLdS1EYdmVIDMWkTJSQsD0W4E4CR7Z/p7BVU49&#10;x7idRqFgoEe84BgeEkEk+A9SBBO/tvZ/gfDqS3XFWLFhK05gmdiwnbzj1OmKCueJOmVVkwqW+mBT&#10;2zmPCpqEoQn05CcEn656utfZ+qj9rXHaVDuzflMgfj44Fv8AjlSugo28UqI1yosDTrBkmPTwwORt&#10;aG5CjFi3dJY3K+dt0nYT6gpwUn8wem54XTXvml5Eb/GQcImuaxJQsCDy0j4GcfXLvtGcPh63SrWl&#10;71YWt6E024f/ABN7ST9e/TO2urmnA7SpHmWHzDaYSXnCaVQlqdNZO4Hd9dGUfrj3Gp2ktRWmK2w5&#10;TXXTtbNOrAQc5yPkc7j6Z/09NPtl1GYlXG+qn11Wfwwia070DMp10MH5Eg/U4o7i8N0CqSlSLQ1Z&#10;pqm3yQuLcWY5OR2DzJcQTn329E0faClST99QYEfwRUH+E5W28Diqpwu67QKjCD1mn8z3fEa64qKb&#10;4T9TJDhSms2s7HazmWL1g7EkZ4ILoPt6Dq2r7VcCpiWZwTyNGtP/AMPwxbb+z3HbpCaSKwE69rS/&#10;NwdMGcDwPXtNp3x/2RDlLSPl+zJbMveP5QU0s/T079B/9teD5gq14n+KVj0YD68cSqeyftDSIz2x&#10;OkjKQ0+PdLeW+PNP8E2qCVuvjTqZKSkjYHIflA++SogZH7uu1vbPgdKA94i/3h+Un65Yinst7RXh&#10;Ip2FU6jZSJ8BMDzEgeeOyvD3cNrVnz78uCi0NtLQ8pmo3JFUpJHuhlS1jA5xge3S+p7Y8BqUv91L&#10;V2n/ALtKjD4lQPUn0w1o+wXtilVVu1W2pRoa1SmsegYn0yjkMGNoWro7IU1bNFr71dlPJAU3SYq0&#10;+Yo45U4sAJBPt/v6yt/xjjtwxrmh2YHOoQAB/ZBLGPLfGqsPZ/2fsmW3+1dq5+7SBJYmPvEBRPiT&#10;5YJLviVygtO2Xo5p82sMuBqTOlx/PU4v9oJDgCdoPG4jBxnHbK6gRcgXXErnIIkKpyx5kag9ANfH&#10;kHd2KNnVaz4XaZ2XQswLknnC7QDpMAHpGF7dFI1eoFL+KumrOVAOqI+z2ZobYaIGfmba2pV+B460&#10;nCbfgd7Xz0Avd1zMCxPkWmPPfGT4xxHitlS7CsSs/dSEA6zlAPpgMYiam1+qIekRnfK58lqNw22n&#10;3CUjHP8AV1r3pWVKmXJkjcmSfnjFrd1qhFKmsAnQACJ689+uHTp3Urh08jM3Nez1Po7K2S0ymquB&#10;pbnA5x944x7deU8c+wcSqNRpOzuDMJ38vpqB6/HHrns6vEuFFboUVVSAJqdwHxkn8B6YJ7e8Wvhu&#10;ZqLtIvq8HFtzW1svyY8F3ymgpJBUcjcU/UJOMgnjnoO39m/aUZa9vbMQkEZmXMSDyAMfMHoJ0xph&#10;7UeziZ6N5dAPV0JQPlUGfvkR+I66YWPih8P1Zud2Vf8A4dZEK87ZkshRatmS3JkRFY7KbbJUtPrl&#10;IJ75SO/XpPs37VWdeklnxFuwuFJ0qAqGE796II6NA6HljzT2r9meJ0q5vLb/AHqh3odIcwdcpyzG&#10;XUBh3Yj3dsZolsOmWpjJ81hZS+0oYWg59Qex+h63ZBX3hHMcp+uWPPe0DpE+GmKOth5tKmCnaleS&#10;0SR8wwR+/q+mFLZifPHztpA3HP68fliBSIJcWHX3ikBr5gByVH1OPX1/sB0Q7DpJ+v8ATAwMCdv1&#10;640Pb9ApmiloUxyVRWahdlVipmxYcr5mqZDWP1TjqB995afnSg8ISUkglQHWLq3d1xa+q0rdslGm&#10;cruN2cboh2AXZm1JMqNiQ9PD7Wz4dSuLvWpUGZE2ATk9Tn3t0URp3iYImsqMjUSvPLmVitvF1Q4S&#10;cJ8tHsAMJA+gHRKW9jREKPUmZPjO+BmvKxAMADoAI9APjigqdNqlPCpMWerzAcrWDz9eejAlN4Vh&#10;pis3NSPliB9o3N/1u5/l/wC/rn2aj0+f9MffaKfTA1cuk2obkxyZDmxiHSpSQ/OaRuB5zgqA/L+r&#10;ouhe2GQBjEeB/T688EOK4LZFJ+H64qYVhXa2+UTr2oMVRwAXKmla1DsQAnJHVzXViRoGbyVvr0nE&#10;ct2SO7HmQPz/AK4LretmTAmAnUZl8pbwW4zxPOQe5xtHp37dL61e2dTFI+oj49fli3LdqZkfEE+k&#10;fDXDfsa12ZyGQu74cFL/AChC5W4qPqCBnP4cdJLuvboSShYjoDp06YupC/YQkweZI126z8hhm0qN&#10;Z1txUrfW5VpQQPLjtkJQT9fm7fj+7pHVrV7hopKEH8R5fL8Jxei1KZzO58l3PzHxMYkxNR6jSpy7&#10;or9TQzApjbjiaVDUAha0j9W0s5BUjJGUjv7dCV+H0mpFKYzVHjvHlO7AfxAbE7cj0Io3Nx9oQkZa&#10;aySNDsZyt0DfejU6zvjOOqeoVZ1PueZX6rMD86RIU9JKZAURknCCByEgYAHsPp1p7PgtGws1pURA&#10;UaaET4z1J1J574nW41V4hfPWuDmzHUypI/l6wOXywF1J6YiMptuAplRHDi0FKR+Pv+WeuhBnGc6e&#10;k+m/5YOz9w9lufOPXbTyxAnyJKIj7TrqlEIGEoVyPrzjjqxVTMIxwvUIIYfh6H61xXw5j7MFTTbj&#10;i3QcBYQAQVdh9Tz6e3VzqC22nnivPAJY6/h/Xn445Nv1t1e15995RcAbXu4bHrzxgf6+poKdPVNO&#10;v1zxQ7NXIFTXpsY9eWLB6TXI5ZUxNWn9YC2sNFXJ9eO34g9XU7mQZE/Xw+WB61ijEENH18cHFjyq&#10;hWpbLVfjIf2OjLiSPMQn0JBHPI9ehqt+tEEJI021j0PLAdbhPajMI+A+e/zwz6dpZqM2gL0/pE4I&#10;cUcKjtlDRPqVEHAGD79+k9zx7hBBN6wH9oj/AFPwxKx9nOOIQ1nTYgfwg/ltHmMV1R8P2qNwSfjr&#10;iqjEN1JwFTK+kEozx8oWQR27jP4dCf8AaThNBMtEDL/LTn/NlEemHKcB4i9SbjNn5hqsT0JTOZ06&#10;4rDpbp9YSlfp3q9SkOZJdg0lv4yQfXGE7Up/FSx1W3Gri9I+y27v4nuL5y0z/dBwxtuApRUm6qpR&#10;HMDvv6BY+JYDFix4j6Zp9CNN0itg09xxBSqr1QpdlrT7pAGxrjuAFEe/QVXgdzxNs3EKkqPuJIX1&#10;b3m/y+WG1txS04QCeHIQ/wDzHgt45VHdWfHMY54Gri8S+o1dhKpLl51GWl/AcSZJAUP5qdwz7ZPH&#10;R/D/AGQ4SK4dLdVjmRMepmD88B8R9reLrbkVLhjPIGPwgn8MX9rQKsmGmsXFUn0NPIQWmQ9+sfAP&#10;AAHCU5xlX0z08qJbUP3VFASJ5aDxJPyGMJXq3V63aVXOUkazqfAD8ZOC69PEbWqPD/QyyI7sZPk4&#10;flMtgZIxggkZ98Dn3Pp0ircEFdO2uDMnQE8j4A/6bDrhtwy6t6V2UpLBUAzGmm2vPrsdgemFHWGL&#10;3ux81SoIfU2HMrkTZBJx7lSzwM/XpnY2tnR/drlUdAAPkOfpg68vXyCMztECSTHqdgN94nAvItSn&#10;UtTgnagxUrcXuWlCy7yc8ZPH7uOtUtwhAFOkYA00jb5/W+MqlC5ksxkkySTJ6/6Abchj5RX6BZ1W&#10;RX6Zd9RZltq3ImUpryXEH33ocSofl1y4H26j2NWkGXo8EfAg4soC4tKvaUqhRuq5lPxWMN23vFHp&#10;vesVuna80CLebCWg0ZtYgobqbAH8mS3tfP4la+s1U4DfcP14W7UOeUNmpn+42ZI8guHq8ce7P/1N&#10;KdwNO8yQ48qiFag6ak+uCGdoJ4Q73ttd56d3Xeq4qWQqVFaMOY5Txkj52nUtuFvPAWFqGe5z1RT4&#10;/wC1VvcdhXt6Ob+06Z/7JGdJ6ghY6RriN1wz2QdBVo1LhF5xkqhTzBU5KkcgwLT56Ak8OngY0fvK&#10;Y/dtC1An19mkvo8yhVKhCB5zhAWELcLrgUggfNt9PbobjnttxLh9IU6tsKDODD9oKmUDTMAANROm&#10;bngvgnsNw3juapaX3bimRmptSaiWnXKWLEQQDqmsdNMWN86Mzmpc2/axLbqdSmyyZMmnSUPo3qPO&#10;A2SEpSBtSnsAAOhOD+0fCq9tTs7FhkUbHQnxMwSXOpPMmcLPangHtBw3iLVuL0yrseQ7oA0CiJAV&#10;AAI0MCDrhbzqbJSHVCDIQEOFBWpOCPxHOOtGlQtVCsB1/wBOuEdVRTUOHnNziB69D4YoX6DPWtYW&#10;6tanCAVLB984xx6dMVrohk6fUYHq0pUBTPrpjz+h8X/mz/k9ffaR1+f9cRlvD44D6k9ULlhSa5W3&#10;mlR0gqcYJAUlOQkp4AHcjj1+nU6FDI4p0/eO3Trqdfwwyurmnb0i9RZTSYnNqYEDTcmInqcVFHtG&#10;HV4mx7ykvFeA+lI4CcHbx+Oc9ujK1U0W0Jgb+Z/LC6xumuqIdwJJIGnIaGd9Z5dNcTRpelFGWuky&#10;S7ILxyFfMR7pGfQd+qftaVKigiBHlPjg8LVoqzNMcp1gcxpHnrJxd0HTi56Ylt+XOb35PlnzztB4&#10;xx6/nxnoapc2jmEO/hr/AExItczmZTHoBPn+WD6i1qXRZDUasqbkPNtkpcS0UhXzYCiMkHHr0pq0&#10;lqCaWx8j9eE/jixandisRI10JHlOvx1w6EaGxr90tVUaLMX5pWqTUEstFbi1d8DB5SM9gOs0eLpa&#10;cSWnWGmymYHmZ5nDSlwu8urN69vqw1YbmN9InQeE4VNb8MFXfLk2j09xayPnS1CWNx+pAGfz60yc&#10;ZpEBar6DaWGmFP2NqU9nTEncga+vPAjc3hn1Eo8P46p0Ga0wtZDbb0dSc+55HCcep6kb3hlyxFKo&#10;ufwI9Jg/hrg2lXvbSFqowTlIM+n1GA6ZpHdbCVI+AeKUZUhTaQ4APy49fX36HN1RptDGD8Pxw4pu&#10;tZJQ/n8QJxWRdL7phyFqECa8CcJ8uOEgEH35Gfr1Y17QddCB5t9HFQQdoW3Pgp39dMdv4uqsxFQh&#10;6lPoCjl4FlRynPPH0659sQvM6464hPDnOmmLqmW7ZFMQz9v+cw2E5US2oqJz6c9/YDt1RWr3hkok&#10;n0+eI0qa1DJqaeJn4R8hhpaWTtLrcdXPjWq9Oltxi819oqC0NAnKcpA5HY45x2z7ZviY4vWpGklQ&#10;IJgld/EAn4T8jh9YVeHm6FasocxsRlUkbEgddyOePF/6kXdWlNxqrV3VuOIbKv1igmPuz8iW0/KB&#10;tKeAO+OqrDhFhakmmg03JEs0cyx13nwwRxDjHEL7/iVI0gBTlVRtAUeAB1k+OFHfF21SsT3I0eYt&#10;TSCUsdxgAY/L+vrTWtqlMSRrzwrZwyjWYG/1464GWaVLbQqW67yocqVk4Hqf3+nR5qKe6BinK+/4&#10;4lUe2apccsU+BGLjhUACtOcA8ZV6fl9er6dIlc7HKv1t+uArq7p0BHvP9fDDitbSOh6Zw2K7XaZ8&#10;fV1pyw2+lIjsq9HHQeXV4PCOEp47njoarfvX/c0GyoNzOuv8PT+0ZJjTTXCvse0Y1a4JJ5D5ZjyH&#10;8og8yRiqrNcp6Ki7Pua4pEyU4f16GMJUoD9nPG1AzjAwPQDq2kmSkFpU9BrJmJ6+Jxwq9RszGOWg&#10;+Q6cvLxwJXXrPToZXCoVObbBSSuSVArz6gZB46PpcNqVlhzI6dcdFRaT5hv1+vr0wC1m8KtV3B8V&#10;PKk5ylpw8ducf7+mdvY0bdYRYPUYoq3FWs0sZ6a+f1+WK9chb+VLjqcUOFcnv6dEwyiFxRC/eJn8&#10;scHIMhLoQ02QTjISpXf39urcwO+OFmUgCcSIVBrbiQRDW5gZJSCeM57446+Z6WwOIMTJP5YYWiF0&#10;3Tp7XWp8UuM7FFAD7e9KkK4W24j9ttYJCknuD+HSXitrb3tMqdY5jcEbEHkQdRgi3r1bd86+IM7E&#10;HQg+B541Pe9wzdOPDai4tGXH6JVb3qi23n0uB1NK8hpSFNsKIOC4ASlavmCFeikg9ebvZ/tn2hWz&#10;4jD0aC5iBK9rmIIDRqFBPfURJWNVYjG9ta9v7P8Asn+0+H92vXqhASARRyh5yk6EkA5S0+/O664q&#10;RceoOn1fdXEkuxn25REYBwgOoASQfQE5yOfb93q1W1sb6hlqKCIg6DT8Yx5mte6sXimx11Ik667+&#10;PU8+fPDhs/xVW3cQbjag282w+G9r82CVJU4r1JSMgH8eD79Zm44Ff2iFbepnUHRXEwOgO/4xgta1&#10;jVbPBpHnlOk9cp0jqAQOgxJq95ac1hxKqXelQioVnah+KlQPp3Srv9Dnv1KlRroP3lGfJ/1GmInM&#10;s9m6A9ckE/l6YqfirC/w+l/5p/v6Kip/yPmP0x9Fx/zR8DgYimY2y5R0Mqbjvny1uIVklChlRP8A&#10;OPHb9/Ri1UC5k/4g2nkRz8h44lcWtWq4FQhqc6rtKyYU8+mo/PHe046B8a0zgufEK8oZPCR2P+T9&#10;euXDFqaO2xAB6kiJ+eAuHUqa3tWF7ucsoHujMpIiNp1nx8sE8qTIptJL8BbaAtxSt23JOCf6ulLl&#10;nq5W6aDDu2pgqWjWef14Y70SU/GYacURzFQHB+yApXGPbgdTqqveg7fON5674olhVXSQSRvtpofl&#10;9Ri8ZpbCYLUx5BBfCC2oKIUMK4AJ+n456oeoabZInqPT8vrpiQoi4JVSQV0np66yDpPXGhPC9eFQ&#10;obE+4avJU1QaKyFzZT3OwFJCG0gcqWolOB/WAcL7VW9AUkAWa1Qwijcn1Ow58ufIkbz2BWpQ4lUu&#10;2eKNFSXYgAbERoJJO41M8htPrUDxkVW4JbkTT2kCOhA2IlSEhSxz7fyvoOhOHexrZA1+3jlUkD48&#10;/PTB3tD7c1buv/uPcA0BKgmOu/d8vnywitTNVorFVVUtRL+kOzEjIjNLLzw9gEg7G8fU/l69bTh3&#10;D6FOkKdnRGXbaBvzY6n0nGGuXuq1XPdVWJOveJPl3dI9Ywua3rvRZikuxLVnSgk5KqpUFnOeDhDY&#10;HTleEV3XK2UeQn5nb/XFC11V84dvwmfDcjApL1TcEkinWbAbStOBgulSTn0BWfTqZ4CziRVM/wBk&#10;fiBghOJikcrIY8GPjy54jfxqXa444aNVW4a2yN6dnl4/M47noZ+CMgHaISPj+GCk4pQrEikyzzBP&#10;9cWtB1/1YLy2k3S5JbjK+eBUY7T7a/cFDiSDz9M9AVuC2KQWUqTsVZgfiCP0wZRvzVY5QpC7gqpn&#10;rII2n6GG1p5rjatVi77p0vo7U8rQlM2iJMYLCTnCmgSnII7gD8PfO3XDOI0XildM6a6VAGM/2oB8&#10;p+eG7XdhcU4e1Wk4jvU5AgfySR6/hjlVlUev7p1OQsslwl7A5aOflyB+J7e3RVBa6jKRJ8NZ64Cq&#10;NRGpYAdTp8cDVW09+zmhVTGW40oqIdURtPbn65znpzQFet3RA/HC+td0aJ1MnwH57R64Ha5alQmV&#10;BuJASpKJACU7V7inBPp6d89NrOhbqMzmSN+WFN1xGsQQogfXr+GG9plpzSNPrUXdNXj+cUEeW2sY&#10;LrncAfTPc+2el3Eb2pXq9jRME/LlJwPbUi7dpVnKN/LoOpO2F1qpf1bq9UU9MkhSlq+VDSuEk/sj&#10;6JGOPc/Tphw+yt6VMBBPUnfz9cTuLmrWctlyqNh+A/X9Zwvaq7GgFxt2S8/JcJLhU4cJBHA78Dt0&#10;6Qo8ZVAAwIWqAEux+WKSj0GXXqgmI8oAKIG5KTgcfj0a9VKKT9fhgcOxaD8+WDO39GXpc5uEusxg&#10;2pZAKSCSPxP3ehal0kFgD6wP6nHC7+9p+PP6mcOCyvDPYpZberE8SgOPJZkBP45zz+eOs1xHjdzR&#10;BFJCT4gkYIpU+0qFWbKOZEfW2CmDozYMGQlcXT6gvN79pcXJcLwPpnKgCekLcb9oSktI5wFGnx1w&#10;4Fr7NMCnbuG6lhBPoNsSHLIseDucZs9hBCsqZblYT7EH5uRj8OupxfjjCGnwOQ/pis8N4IYIuQF3&#10;98T5HBTaun1kVKAqV+gdAbbIIaeisgrB/ElQPSmtxn2goXOWq7QNSDoI9Bp64je0PZZbdGtXcuxg&#10;Qcy+oME+mGlpjaMG89I6xpHdwS5Tw4V0xTLI3tAkq+Qe4WMjH8oj16Rcf4rTsOM0L6gf3jaEE+9p&#10;tPUr16A49F9j6Z9pOB3fBLnurThkYASsknbwYA6b5iJxk7WjQP7Grsi27qZ3OBAXCl4+V5s/dV24&#10;/wBRGOvTOE8cS6tluKBlT8QeY9OePM+IcJuLK5a3uVhxuPT+v64Rl2aQ12j5ejlQAO5t/cBjH9JG&#10;Md+tZQv7eoIkR0wkq27awDOK6mWjU5jyY78lTmV4B3dwRnq6pWoqsgYHK1M8b4m/ohU/+lj/ACz1&#10;zNR6Yjmq9Pr44I3H347IfZUJKoccuKUVgeY4lPAJHb+rpUctVmjuhjHkD+mHi9rbWymrLFRJ6k7k&#10;fHQa7bnHzTyjyqfEQtUYpBUVlJXyQAEpwAfXnn+voriFftGgmdN/Pfly0wo4bQp9makQxPe0gaDT&#10;xMySNsF099iFRmaMvLj4QVP7QSEE8EnHoM+3+npKVNzXLDbaeuHSlLYZ6hieRP4/mcWEGiPVV8U+&#10;CCtKZAbfcSeGW0jHPscbjjvz1xayoxZ9t/7R6D5bYHcOKmZYzAGPAnmegGpE+WDZq0axfFzQ7etq&#10;kvyXyUtQ46EYBASQDk8AABRJzwOTx0vWulpbPWuGyqdWbprJ9eWCKVpUu7ynaWil3GiqNzPM8gBq&#10;SToBM4P9V3aLZVAh6PxLjYaptIzIqr6XxunzlcLUB6IQBsSSAePXAPWX4bUW+vG4rUQl27tNY0Sm&#10;NiT/ABPuYOx5Sca/i7vY2a8CszNJDmqvoM9TmF5lE2BIAkDcqMZ21P10h0vfb1gITHASQuYD+s2e&#10;pB/ZB/efX262dpw6tdd+52/h5evXyGn44zjOlsAKerdenl0/tHltG2FEioO1ucqSouOKWcl10kqx&#10;7n2z7daTsBRWBp9bfUYBSq1QzvPz/p0J33jF3T4MaQoMuSAFHAIK8f29eqyWjQfX18sW6e9iycoq&#10;IzeX5LeFDICM5V9Pr1Urlzof0x9nTl9D6+tMD9dpQk5+HbxtB2qX2Wn149vp0TTcIQOv18cU1abV&#10;ACRr9fEHpgarNIbKm6o2tSJUMpUpXfzGQeUEZG4p9PxHRVFgrFGGYGY6zH54EqgtSDKQCIBB2iYn&#10;8sHmma482oooZStQfbU5FdGQoOoAcB+hKCf3dAXCSDUgRoCN9Dp+OI1syOFZoPe1E7jp9a88M202&#10;5tCrLrL6glDqS2ptPfP3kn8D/bt0huhSqUhl1IP+u/TDGzNQN3hCmcGsBqDMpUi2H0BTKiosKIyQ&#10;nd359Ru6VtUalWWqN9JH11jDAUQ9IodxsfrzjHW1dNqJS6rNfSJDyoqgEuOYSCN3BwD7KHRNe9qN&#10;SUKAMwB08f8ATC5KRep3idNPUfU4u9aJCYFFbpkYHalA2jPHYDv6/e/p6UcOJrXLVDz+vywzqDsr&#10;ZUO8z+X5z5Yy1fdYehXBDjtIyXwrarPCVAAk/wBI/f1vrGiht6jN90YSVO1fKVIyyZnxOhHUz5YD&#10;7hnyPMcSlxOU+ycE/wBfR1uqxMYjWDITrI+v6Yroc+dGUhaFncRylskYHrnnoqBtgUydd8WlGuqZ&#10;S1rEWY40F99izgH9+eqqlMuBJmPr69MTUxJgfX0cWadVbzglXwlwSW/nIHkAD09D199npsNQPr1/&#10;DFZCGTz+vljhM1HuapFC5tblPhBH6t904SfwHfqQpBZA08sc/dzET54m2vc06ZUUNOJLpUoBQGcE&#10;E9QrKchOaI8TiZIAGn19f0xrHw7XkzLp6KKzTVpBWWwynBLnB9c8DrCe0dglagajtpEkydI8sRRq&#10;tCsKlMwykEEa/wCvhhiM6103TeqlVGdclSWdyUMIyGkHHdauSoZOMD9/WEfhY4naCmndGnfMFo/l&#10;HU9Tt0xv+EvxDg3El4jdf8SCcikgExEVOUDmBudBiouaoRPE3CVTKhC+zas648aVIQcp80DephXY&#10;ltZG4Huk5HPbplZAezRic9PuhxtvoHA6iYYbHQ6E4s4jUr+0Vdq76VTJUwdhum8wNCp3EwcZNueR&#10;UoUyVT6g84PJCv1ajnYQcFPvxg/Xr0mnQVSCo1PTnjIlw9PX1nlHX68cDkGROTUGpkUoeR5pSole&#10;3GSOO3cDo5kUUyp7vgfr88AMsnu94HoY+eCr41n/AKPF/croDv8A8RwRlPT548Vis2jTwpyoUOG2&#10;IwKT5jm1Lvb7yU8qyffn646+ptdkjK0k+EkeRO3jj6pYWdwSrKcp31IB8+p9JwM1zXSFCV8HRG2y&#10;wUlsNsgIBPHH4fX6dE0+G1agzPvvr+OJkUqICqBG3j4AT8MVLWt8lx4s/EKHGVgqAGCe5+mfQfTq&#10;88MUD6+vjj5KwkwPP6+j13wY2Tq5MkSmQiV5bKVbnV7tu09ypAHckDBJz69AXXDuok7Adeg8PIRO&#10;LQ+UNlMTv0nx66cj8saqu/Wl3w5aM0+iyF5vu6qf8VMdAyqjQHc+U2k/srUkfjncT91HXm37NHtF&#10;xqpTU/7rQOU6/wDEqCCR5dTtlgDViR6Hb3dL2V9nVygfbboZgYE06R2MiNeYGneJJ9wA5HvbUqpV&#10;eS4ymU6RuPmrccyV49PfH+/r0i04fTpqO7AGwHjjBVKzDVmk6T1wKMvrmyVpUR5qkBRVj09B+WD0&#10;0C5AOmB2CiW5/XyxYoZZiRUoZQCDytQ5Ufr26pJZ372OwVXTfx8cS2KzDiLJdloB3ZQFHCsY9MZ6&#10;mKbkSBj41E6/DXH2ReIfSW1OOFOM8pxkfh18KRXEQybqPr8cRX7iirRsWhaRjDZHPJ+n7x+7rq0e&#10;h29MdeoRy/piskLbXOCfLUW1IwvsCAr5T/b3A6uXMKcjcEfr+uBHfNXYNoCNfD60mcX2kAXHrtLe&#10;lrcDsV3CFbtoUUBScH15Twf9/Q1/mSk+UABvlMEafU4ggp1CodySJPmB3WM+o0iR1w+ZtmPxK6lo&#10;jelzyVx1tBSglGzIJPY8E/u6zTVlemW85mN8G0DssxtA3OvX5Yj3LVH7XrLLimM8+YsODG1O1JP+&#10;v93VCUVr0zJ+pOGIrNT0HP8Ap+WDaydU7ZmMiK5E2SnI6GXCpzOG0K+UDjgkAZPSq7tbymQB7oM/&#10;HkfAYIRbWrLkmTOnIHmfXpyx41FmIuV+VTg4UeU6nag8bElPy5+hwAD7jqfD6fYAMw3mfOfrTFd2&#10;xKZaZmIHn5zz08sZ3v8AtloVVchSy41HaIZd2lKxxyP6QM/h1tLO4YUiBpmOo9cI61NSyzuswQTE&#10;/X64W9xM5WtLS1bVYKAe/Tih7u2BqxbMST+U6/liA2H3EpCWipSThSDnt1aRrviAMa8j+OJDMBw8&#10;ttnapWAeOfX8xz18STv9fpjmwg/XnjrIpi0KACVAjkAds+n+vqIqqTGOtJJP19eOJVJtOq1V9KIc&#10;NTnOCkD+v8euVKiKCCYx9qTJ+vP6/TDx0v8ADLVfsb9KLmqDVvxc48+qAjzffy0D5l/lx1muKe0F&#10;nb1OxE1GP3UifU7L64KtLK6vpNFe6N2bRR6nc+Unpg9OqGnWlNOMDTaE9VphZ8t6rvrKEIUoYJSn&#10;nB+vJ9Os9Xo8U44YuYpUuSjViPE/QOHNrb2HDHVyxq1QZge4DyOo1I3Gw20wMy9SJTT6JlQm+c8W&#10;fNfCVYKgTyAPQAY7/Xoulw+iiZKQjp59cSrX9xXYtW/0E7f164INPtUm6dLRLjVFwNtvCYwoAfqX&#10;knjAPcHGMeuehL/horU2Rl94ZWExIPOes8+WLbW8ejWVwYZDKkiQOoI6EevTHTxF6TwazMb1tsSQ&#10;3KpNZcSupMw3Qr7PmuJypBB5CFKBKc+5HGOZez3FWeieH3WlakI10zoNA3mBAPx1BxPjVg1N/ttA&#10;fuahnrkY6ldPumJU8xpuDCZkWzLY3tZClE5CQrhJA9/Tt1qBcIxB+vnhFBnbf6+pxH+yJn/Pj94/&#10;r6lmp47lf+EfXrhPXPWKxUZy1OyPNHmEKTtynOMenc8fl06tqaU0EafX1547Wd2c6/X164oZcOYA&#10;lKmBtHdKOE5Pb6dvQf6+iwVPPX6+pwI9MndYH1zxLplDbW+XHI4WVABaUNbU7c8cD/8AvqLVGiBj&#10;ppIDqOXLb664d3hV0le1j1XtuyJEZwxJc9H2gpCFbhGSrc6foNiVc/XpBxniC8I4dXvmI/dqSJiM&#10;2y/5o+Bw04RYPxnidGxp/wDeMAYB0Uasf8IP0MMnxh1KoXbq9Xq64kLEmetMcR1gjyW0htrkcABC&#10;U5x7nrKeyFBLXglGnzjM0z7zHM2/iYHgBh17UXZvfaC4qAd3NlWB91O6sAbAgT5nCDkBwKPxSFBY&#10;UpK0rGNqhjIx2Hf/AF9beCg8Pj64zSMKgnN8NPrx6Y9QG1sv4SkDeOFEdyO3XWYMJxIrJOPk6TJd&#10;dDiAUISjYQojGfqByP8Af11ciKAN99vlisqJJPp9dfxxyiRpM2dtRsDScb1Bz72e/p6D+3HX1Rqa&#10;UwSe99R/XA6C4eoVUd2d/Ab7ddgNOpxbS2oUOA++2EN+UyT5ricgH/Xzx0IFd6ig6kmI64NWpM7K&#10;IkHTTx1+OB9x6UuKt4BQ2pJUlSOc4GMDOe4J59ujXZVMgA+u2uxPMxgCkSdCxMTrHvQNSBy8euOl&#10;Lemy2WlTTtccIUvjBSlPbI9D69X1CivKbD8Of6eWBqJqmjFTcyPjIE+O5Plr4uXQHS5u8bhpDW9W&#10;52cVrOzIUOSf6M/v6R8TvUt7Z2YTCwPCPqIxfTR2rhKWwPSZLH8onp1xtG66dZ9vUKFT63bzct1x&#10;oNnyxtcSlR2gJI9gQPr+fXkVO44ncXLG3eBOx1BjU/rOPQPsthbW4S5ENG4Ox1gkcx+uFb4r9NqH&#10;T6HDvugYWw638PMbSAC2+jgoUB2JG38envs1xh72pVt299D8QdmHUTIB/TAnGOE/YqVvXVpSqkjw&#10;I94eBiDHjjPtBlTmqusyHQFJdJQUngo2jbn+j+nraVKdPs9OnznXCHOwO2HNFmrkoYmPNgKdbSw4&#10;oDO9ISSgnPpnjHp1nHpshKA7EnynT+uC17KoJy8gOvjp6aYCNW7XD0piVGjJ8qYAEq2ccHJz/Tke&#10;mOnHD6xIOY+7hddIFaBufnMYTdU0+lOqUW2llLj21oBP3gRxjH160lK4URyMTgJ9CTO2O6NF6uuK&#10;gxmlsyyT+rcYKgR7jHJPPbrpvabtG46g/X154p90Zvx09emCa0/DhekphL06CqNGSSpcmW0plIz6&#10;5VgAf1dA3fFbGhqzDykE/L+uLaC1rg5aKyfAaD5Yu2NNNELcy9cNwzatLbx5jdLa2NZH89fJ59QM&#10;dANxbiFURQpAL1cwfgPzM4L/AGcCf31YA9FGb5mB8Jx2d1isiyT8JpzZ8WFIKPkkPLMl8emQTwk/&#10;XHv1QbPiV8P94qyvRRlG3XfBC07G2IZULHq5BH+EQPjOBiuXzcN5yjIrdwSZhxwp5wqSgewPt0bb&#10;2FtZj90gHj1x2td16xio23IcvIY5OTJFPjIp8EB2S4rJK/2QfU46tCioxJ0GB9gGI+vrw8MVjUiW&#10;5PQhDxedKsOKIyVcjj6Ac8f2NxVcvQYnsdcX1FEqPUhHRlBQraOxBQe4xnn06GqhGXUzOOSeWGho&#10;TfrNHrdSoVejCTR6zF+Gnw3DgBaOUq7cEeh9D1nuL2T1KdOtT0qUzIPgdx5HmMM7G4RM9Jz3H/LU&#10;HzxT6iaPVCl1NdVsuU5MiBwOM+WjLiQRkApH7XBHHfv0fY39O4ULUGVuf9D0wBc02oc9Ov1+GKX7&#10;LrP+D7n+aH+roqD1PzwNmp+PwGErelovQZgQ7R3IzqXlNKYCSQFDuD6Ac5/DB60FtWdlmcw6z9fW&#10;mLHNsdFMb6HfxHp8/LFfDsGtvuNpfhLQt9aRtKee2cH0A5/o49+ie1QMQDMfX0PHwxQ1QECBv9df&#10;ieXXBfaeiVdqU1LUSC44tatrbbKMhAzyfx7joOpe0impAHM7emPmfsl0BJ2A6nT4j6jGu7ctimeD&#10;HQ/4aRTG/wBPLyjJihIfG6mw1EZyT2USSoj1UUj9jrybjN+3trx9bC3Y/ZLc56jRoxH3dObAQOiZ&#10;m3YT65wu0p+wnsu/Ebtf98uAVRZkiRuPBNCerZV5kjPF8XRKnznVzQlSVvKQA0c4I9M/l1trK3hF&#10;ydJ188ee1WRSQBEQMB9XRTqg6UNvZUBghScKSfz9R03osyGSCPwwHUpCMygE/A9OeKk0d0ksNPNu&#10;AK+QBeFfgQeixWWNNPTFZViZb9cc5MSWzlEtpZwMFQG1X554PUldSZU4i0EajEVLLqVb4dSLKwnC&#10;krRwfbjv79upMFI76ziILychH1v446vRq3UG/hn5KFoz8yikJSfx9+f7cdcpinSOYTiFRO2TKVB6&#10;9McmbLn1RxtmM084kOhSwnhtRByc45Pb+jqfa0xuBIGn+n0cU1aVQR3oBMkf13/LfDN0f8OV+XfM&#10;RKotuyJHnOEiQsBDbQHJK1nCUgYJxnPHSzifFrLh6FrmoEA3nf0G5n8eePrahWuagS3Uu/3QPkT0&#10;A5zGNQ2zL0X8OyotvM1CPXrrahKDpiKCmorYAKiSOMkkZUfT8MdeYXt5xz2kZhboaVtMy2hbpHPr&#10;p8NSDje2fDeFcApCpcuHuDpA1APQ9SdhqBtqdTgvs6qTNfLcbuh6IxS6rT1Ic+CMgbHnFN7/ACkq&#10;I5IISD6fKfQjpXUy+zb/AGa5q9oryA8GRGkx0OpBOuo5jDFLZPaU1a9omQoAxRiJIJJjkoMAd3kZ&#10;12OFvUalLnyLj00uFHmMVJXnxVpXlbctGSDx3Sv5gk+pSAe/WjoUKVB6N9bnYZSORU7HzHMbiZwg&#10;uLirdWzWtbQg5gecx3lI8o8DEDCjpVkyP0qdpqwEkPENLIIODu28H3CSMe6eta1wgohuu4+uk/XP&#10;PuMup08eX144e1W08pFl21BZuurJjS3YCFuIbTuKdw7/AJ84Hrk9ZH9pm5uXFJCygxO0x0/PXTDg&#10;8PrUlXtCFYgNBOuuokD08emIEuXo81SzGuK85bSfhitvyqcFFskbVH5jjJ9vTPXTW4oKk0KEkmDL&#10;Rz20x2naWlSFr1lURI7pafHWP9cUFRg+GSnpbm1i5LjnutELbjMxWY/P87kkfkOiUvvaVmyU7emv&#10;IkuzR5QNfXEv2XwFVztdMRyC0ws/EnT0xXSvEHppQlFnT+0mIRcXhMlxSlyCrHYlfA/Lq1eGcYuh&#10;N1VMdFAC/EHFDvwekf3aFmHNjP8Al0wAX7qpVL6Wtuq1p3dk4aWn5Dxnt2A7dN7HhlKyIZF9ef14&#10;YEub564CaAdBoPkMANThVxlDqWVtFpQzvQSTtPfJ7/1dO6Yo+M4ANRge78ceIlGZhrD6ggkjd8xC&#10;cKPuT+/HUnq6ZRoMQprIzHXx/rifS7cjOJSuLNeShP3GG0FOOf7f09Qq1pOq69ZxNQ+oBEY5NW6+&#10;3UQ6UqX5ThKPLdxkgdsDk9/6+vjVQ04ga9R/pHnj4l+0kkjy+vwxcMURDDvxYYLL5BCcAED3Pf6H&#10;qhrhmTKdR/TEgpUkj54n2/b1TfqHnFa0I3byvGQcDjP+j8Oqa1WmtOPl9fRxIBi3d3J3w39HNJah&#10;cValSaRRFSpEhkrSywdwUMgFe7sk59TjpDxHiNOhbq1Rwo2k/hG5wxseHX9/ddla0mdunTxnaPPD&#10;st63rc0elOprMFms1x6N5SKKy6C1EQQCVPOHjcSOEgcZJGc5GIvOIVuLgLaN2dMHWo06nXRQNT4i&#10;QOpEAHf0OH8I9kaPa8VHb3BGlJdcoOsk7L0zESfuhtY5fpbQP+x2hf5yv+rqf2bif/mJ/wAA/wCv&#10;An/aLhP/AJT/APmH/pxmnU/TqPR1N1590txispbgLGTJI5SVlIO4jGDt9sZGTjf2N8xOWJeNwDC9&#10;Y2+f5Yw9aijM2VgACCdpafOYnwk4AG7lZjz5D1HprLD7uErdktqLiE+uxpOTjHAOfz6ZdlUZArMY&#10;6Lz820G/L4TiuKMkgBukmFB+EmPAT5YcfhvcZt517UG6UOrpVLaU4FPISh2W4fmQyy0BwTwCpRJx&#10;n36z3tC1b7L9nt/+K/dUSTHVnbko3yqBMDXB/CEs34grXLRTXvnKIBA1gAyWY7SSAJnLMYAddtVb&#10;hv26ply1d4uPuKXkl0bWlcbW+eyQOABzx9eS+AcGteF2K29LYbk7sfvMeZJOp5DbbafG+OXXGeJN&#10;cV9yYC/wgbKOQidyZJJJMk4T801ypPqRGD6mQo7lBBT5h9kJ7nnjPbrVpToqsnfkOfr02wl7Y5yJ&#10;nr03+fTEOQzX1IZku0+UsLSAogJAChxzjgH6Z6tVaSkqCPjP18hj7tDA1nxj57z4Y+k1Nh1RaK0j&#10;ASW3U4H+Scj+nrgCR+f9RiTKZzE/XkcdUzZoTtlsHdjOBnj8PTHUMlOZUzjurqA4jwx0TUKQ0gib&#10;AKlHkH7p/wBBH59dYVR7pxEKpBzHF5b0m1loBNIWraMgvyCEn/ISc9UVTcA7gek4mKSsN/wH64NK&#10;ZqlHtJEQWjZlJ3IXukS5DaXAhJGEpG87UnPP7R4/ete0q3YbtarDoBoZ8wPwjEg1Kk6gUs/WTIA8&#10;tPLX5Y6XZr/qtewRRGqq66lauWWfkjNL5IAQnG7AyTn9w6HocD4dQJqkajmdWPqZjpi43tdBAMA8&#10;lEDy03+WI1qUliDBmpmPuvpUC5UXEpAkzx6tfTJ9AcITnOVEAE3DyygAfyg+6D1M6Hz3J0HM4ppK&#10;slidTuRvB5DmJ/qdhgmoF73ROqJYpr7yI8VxJbeaQW0Z3cce21acH15PBGOl9axt8mapqT1gn6n4&#10;bYLpXtZIReXSYkefp/pifYVJvmu3Y64HfKYakJU6uW8PKaTnOQT2B5UR27dieqro2NvbAnQxy5/1&#10;5dScdSpd168AFjyn9fqN8G9e8TNnUekuOWBb1KFyNOJJuSXCDu8pUU72m3MhBzgb8Zwo8DjpIOB3&#10;904S4rOtCPcU5TtszDUjwBHnh3b8RsuGUu0oUKbVwT32BYDX7oJygj+KOeF3M8a2o9TqSaVqpHgV&#10;+MhKiE1KmtFaDkZ2LQlKk+hGDxnkHHTa39krG0pl7F3pn+2zA+YYkeex6HA/EfaW+4wR+0AlQ7Ah&#10;FVgOgKgHTxkHnjzUK7ad3ttXFbUxxiMkgKp7xyljtuAOORu7Z+6c5wOiqSV7c5Ko73Uc+nywmrIj&#10;+62g5GPo6YErro1Qlbm3WifOUVuIORv57g+n4/zumNu9NduWBXLST1xQwbWqL0ptqO26lCyAppSi&#10;rj3J7HH9u/Rxq04OaJHMYrbMFiZ8/wBcGDGkdfMZLbMLapf31lghRPvk9AG+pTqfniLCoBtiwd0u&#10;q1MYSzLhKQpaT+sWsgD32gDn+3t1SLyk7SDp9b472NSMoEkfD6+uuKmbp5SaUPMfiMOK3FQMh04y&#10;PorPVtO/qFYQx5DHGtCzS4J8Dilm1G3lL/W1xpGThSIyycY+o7fjx1coqEe6T4n+uLMoVhDCemh/&#10;DHeKV1GGp+2qBVJ6A4lBeg0x99O49klSEkZPoOrGo3CECqAv9ogadYJ28cSVA6lkBYDQkBiJ8wNM&#10;FVs+HfxKXu+W6Fo9Xog4St2txUwmE/ziqQUEj/FCj2/DpVd8Y9n7BJubumJ/hYOfQJm9Jj88Nrbg&#10;HH7zWhauY1lhkX/E+UfCfLD70q8GFBtN9mdrHerVcfUhINBojbjLCnPZbxwpSeOyQnJ+nByF/wC1&#10;tS5UrwyiV/8AUqQdOoQSJ8yY+eH1hwDh1m+biVYVGMfuqZbU9GaBpy7ok9YwxdXNbbO0E0zkWtZK&#10;KVTK49HLNHo8FCd0UHgvOAZxtGVDd95WO/PWZseG3ntDxLPcOzoD331j+yDpqdtD3RrppjdV+O0v&#10;Zzg0UKSU3IimnMfzNqSY8d+e+Mc13WO7EPyFrqMpbj5KnZTj5UVKJ5KlE8knn169Oo8GtMioqAKu&#10;gUCABy0x5Y/FLl6j1CxLtuxOpPXYfl4DFD/Gven/AF5M/wA8H9XRP7G4f/y1/wAOPv2lxD/nN9em&#10;NcXDp+3eWn9NpNTFQeqVPgobrdzLW2zGOAUnLjhAWQDgrRwojIPJ6wKcRS0vnqHKlFj3EJOc7bKN&#10;RMSAxBA0jDupwxrq2prbIzV1X94QBkBkx3jChgNysgkddcLtzSnw42zUGItU1QiVOXlW0supKEBP&#10;KlEN/Koj055J9Onq8b4pcIWp0Cq+IPykCJ8uu+E1TgvYsBUqgnbQj5xMx5+mPly6qaX23RTRtOLS&#10;arkoNpW2qq1IsMt9wohtnKlAD1zySRnquja8Wu62eu4pr4LmJG+5gDy9Yxay8OtqWWGqN/aCLPXQ&#10;E/WhGM/Xt4jLyfM16PpnbFPYip4ix4IIQD2JWtRUoq9R1rbbhSBBmuHYnnoPQADl88LHeixJFAdd&#10;SSficDFK19vZxHnNUGnNqA3KS3SW/LPsOefyGemL8LpjQ1Gj+1r9fDAivbs3/DH15/1Bx7pXiEqt&#10;VW/GkabU2oNNjEtpMEtEjnJSoHn92OuvwuolMOtYidpIPxH9cUM9ozFOzynYwWGngZjpyxfWtqno&#10;tW2Axc1lyaI+sEhyOtfl/inJWB+BHt1RXteJ0RmpsHHPaflGPgtNnKgnwk/mQR8xrOLMWxopdTIf&#10;szWSmIedB/uerRlMDdntvACc/n+XQjXV7RaK1BoHMQflqcGpRZ4hlPrH9McHNBrjXKxGfiS0JI81&#10;ymKTISAexykqxn0z36sXitsFJB+Pd/GPljho3AIDJB9Tp6fnjy7YdWp0dLSrbfSw2VJWy9tS8pWe&#10;7g3fKPof6OpC7R2nOJ85A8up8cRNMqDofgdcQ49oSGWZDLkPzZClAOSHJO4xd3YobyBuVnb9AOw5&#10;PVv2lSZB08tT5n59cVGnWZRoZ+Q+WvhyxfW1alsQXlQbnuBbyGCGnI9ICgXyVZCd6TyT/wApgZ4w&#10;MDOBqty7AGkknlmjT0jYcuu5x9kqCoRUbKOcSSPLlr8vPF1XX2KiyhMqIzFS0VtRUbtzqWyeTwTu&#10;JPft/r6GpFkJgzMT0kflizsliQCBJOuh1xb0Np6oTEwbWiIQywratXo7sGQpXslPAOcg5OOhaphc&#10;9Y/0/rvHXBdJcpCoN/nH1qOWC5qlTa5akunUFIDPmJQkpG0uBO5eFeuVKwc+mEjsR0uZ0SurVN9/&#10;Ll8vjzwUEIVguvKfx15dPLCC1DtipUMKcaDrRaW4U+b95vgAhQ9BhIP9PWqtai1dCOn0PwwsMoP1&#10;9cQqLbdUuOQqBNjEuNshceTnnb/JzzkjBwfoR1dUqpRGYHTmPrliBk8pJwbUG3IFsNKfXVERkhJW&#10;oKwAlZ79+w+bA9tvv0trVzVMASf9fn9ba4sp02Bn664uY9Fo1bW1NXdLrLMVkpbgpjpGHASV4Xyr&#10;HfajhPccnb0I1VqR9ySec8uWn5/Lni4U1qqF+fPrpy+t+WO8qNT2VKl0urYkEBDQW3ltasEhW0Ky&#10;ckgZB4AwR1wPUYQywD8f06/ljnZ0013/AAPT8o+cYg17U2+qYx8bTamjZHQAWFOLCFnHdJCSAc5O&#10;DzgdSp2FvVaGB1O8fjr+HPEu3emADGwnUfXxI+GKKfqNqFW4fxkyrSGZS0pS4h8q+YY/ZBJSjj2x&#10;+HV6cPsqLZQoieX5nc4i15VYST5dPQfniRp1ojrpr5Uls27RZKoDLoQ/VakTGiMfRTpyHMfyUbj+&#10;HVt5fcH4JTDXThSdlAzO3kgMjzMDzxK1suI8WqMtuhYLoze6i+LMYA09dNAcaSsLwbeH/TNDVduG&#10;m1K6XobYXIkVQojU1twHlWxWE7c8DeTwfXrCcS9s+M15FLJbqToSS1SPPUg/2QMabh3s3wgOqqtS&#10;6Ycqa5KcjfvRJA8SJG45YYMjxM6ZU9ApUHVayKT8EOIEK5Iu1KQPulCD/QO2OsuvDK1dy706tTN9&#10;7sqvyMEHGquOKcYpIq0lp26qTCCpSG3VQ0/HTEB3WTQfUSGqRH1ot5BSrauQxdDW1JPYLStQwD78&#10;dE07a94fU1tnPgaLg+hC6+s4WVqNTiAA7VVbqtZGE+ILGPMRGAzVvW2zNIqHIpNr3yKvcM9gtNyo&#10;E1LjdMbVwp4uglAc258tIJIPzHGMFxw+wr8ZriaBSgDLFgRnI2UDQmT7xiANAScL62T2fU1atcPc&#10;kQiqQ2STGdiCQIGqg6zB0GM8VFUOTT1JiSQ+ZGVIeS+N6+MlaiQTnnvnvnreUmhgsRHKNB5RjI1Q&#10;STUYkkncxqT1nX588DZLUmQ0064llSFAKLgVkDGMZHc/XnosMFJBP6T+XyxQyOaZamJ9dY8RtPhj&#10;98DT/wDpa/3r/q6uyHw+P/7sUdu3/LP+EfpgY1W8SN8ar1JMqu3C7UE8rhxZclSmmge5SgEJH4Yz&#10;9equGcAseGDNSphW2LR3vidfSQPDD284pcXa5Hclf4QYX4DfzMzgEgVKqVeWt16S+kKXsUncUNK2&#10;8nCUn7v9XTooiroB+f8ArhWD3mJ05bwPTwwfWBFuFLYbEMPIQrckME7m1E5yk8lBI7+h6X3WRjIO&#10;v1v1xMuoHe0+vP66YYrNiqu+GlFxaeVJx3btRMiMLSsJz2Kkp2q/NPStqxoP3Kg8jH5mccQ0mWD+&#10;H9I/DEyB4VG6o0W6ZPqERDwwG58BSUq/mqKQUkc/Q9RbjJX31B8jP9fxxFqDM3dcR46afh88U9y+&#10;DDUe2gmcmgzi2F7UvxFZSB7hQJByPRXb93RFDj9nXYqGUnod/h+mAa1KtRQZlYCdCAY+P5a4BLi0&#10;PqUV91XxbjMlKgh6PMjqQAc8ZSoj96c59umdHiFHKBl0PMGevn8Djhe4qSc4Yjl+AmfngXn6W3RT&#10;MzkQmVtqUUuLYCihePYlPJ47H6c9HJd0XGUEzymPr1xEVJPeAEQOcH8JxTplXvR6kmMl3dvc3xlt&#10;rOCc/dIHAUCAPcZ9OrDStqyZjy3n62xetavTMdehwYWjdNzPOt0qfUXEueZuCVpKlE4JUDnvz9c9&#10;Lri2t1l1XTBaVnbusdcWlFoler1ZUwiM64tx7dMQ7gjbtyD2+VXYg9x1S706VKZ2Gn1zxIvmM/I/&#10;X10waUS3alblGbgQ4YbfQ0oSapMSUlSld9oP3cjOPXk4xnpfWrU6tQlm05AeH4/U4iilPcUz9fUn&#10;0x9irsqktifPnKnLZYzsCylDq8nOSfTjsOOOvme4buU1gE/D68cTWihbM526H6jHOZrfUX471BhM&#10;R4kVCQk7EpShZJ3BIHr6c/UZ6ivDRIqOZOCRUynIggn633xztnVm5KF5E+n1yQ4WVhbWAD5Tasjb&#10;zgE5IGD+yc4xjqVbh1CsCrLE/j9fPERcVqex22ETI03GCmT4iravZhuNdtiR3FubkJeSfKeLgwSE&#10;84B+8MEDvxz0EvCbq0J7Krty3EfXPE2q2teCyET4/kd/icENmiyHqjFqdOoXmxXVpC0ZUCyfuk+/&#10;PYj0PPQ1w12FKM2o+f188fJRtiARsfr6+OPdywtKosl5lFOlFxp1QHIWn7453H73IBB9Co9V29fi&#10;LqpEa/X+vhGJ1ba2VyHbXmPh9euBMyLZTNUqktzFZO1wIGedw+bGfpzjpgDWKjMBgN0pKfeP1zxZ&#10;29aAumps0+hpkvuzJQQyG4JU8l1XPzN9yc8k+oyeDz1x6rUULOAAokmREDx1EcvqMfJRa4qCnROZ&#10;mIEAGZ6RvODK69D7I0wbaf1q1PYpb7qStu3qaz8bPfWoAAJaSrCAQlXzLVjuCOOkVHj7X7Gnwy3a&#10;uw0zTkpjrLnpzA15xjR1PZarY0+24tcpbIRMHv1D5IusHaSYB3wOT9WPDDpk2mpULR4VaYyApiZe&#10;VXVIwtJwSuMxhnCewxk549Cerfs/tbft3rhKKnlRSTHhUeG73hAjXaAbKVT2Ps1zUrarXaBrWYIs&#10;/wBhc2n3jn1AgRJMUepH8I7rTWaSm37ck063mi35ceLRKalpTAAzwVlwtk5T90ZSCec9rbP2C4at&#10;watw9SqSdczaeXcCk67y0HbxxO49sr1rVKNCjSpKnu5F2nYgMSg8O5OsnljP156rXlesoTL6uKrX&#10;BKScBdYq7j6ED2AWSMevbrZ8P4Tw3h0izpJSB5qgBPrv88Zi94rxS/UC6qu/gW7vwEDffTFXFr9d&#10;jBCoFKbZbQCoBho/Mfx/f0wZM3vMSfEj6/p0wtUqp7qgeX1ti0oV9z3JTlVC1x3WUZKwMZ7cKTj5&#10;k+/t1Q9uFXIdZ2/oeWCCaLmCunPTTDArVzP1enx5EZWUKSFAJH3VIAzj3AyPQ8Hj16VUqXZuc31O&#10;LMihIQfAfhGmOMZqLXZP2vb8oxZrZJSyhRQCfdJJ49flOR3665WnT7OsAVPP9f10x3I61RlJ06fp&#10;sfIjHp26pc9ZptxMJS4heEyQnylg55BIGP3/ALuoG2EBqbehEjw8cQasLdT3Z05aH/CRB8tMePjK&#10;D/z9R/zxH/x6l9luelP54q/alH+F/wDCP+rABLsdDc1DdVkBLITucc35CVDHJAxx7D646ai4QKSu&#10;p+vrw3xYqvVYAH15aeX0RpGDS1aXYtHRHq6m5j7jSyEsNKDYXk7ueO30z6/h0ur3F3VlAo15k4vS&#10;0TRi4iNhrz8dvXBqzqJWLchBTEmHR28khmM2kuY9BuPJOP8Af0re1Ws3fLOfgPli1GCAKigT1gn6&#10;+owPVrxD3C1I2MVCqyCB996cWgfwAGfz6vpcIpONVUeknFpr1Bu5PlA+ePdteKu8qHMC2p1VbWkY&#10;Ttq752jucEYPOB12rwC0rLDKv+HHFvKqMAHI5DUfp+vPDVsDx739QZA8yqOP9iW5bzalkYB2gqA3&#10;fn0iu/ZKyqpounhMf0wda8WvrSpmpOQeZAU+hHP1GG7B8Xej+qNPbavi1GUyQnG96jpXtHqQUELA&#10;+gCvwPWdPs9xbhjn7NVbL/b/ABBEfMYPuOI2PE6ea5pU2ZefZ5W/xLrHhBE8jjhUNNtOK5FTdtnQ&#10;qdMhISUrkMOq8lBP7DyUFKh9CpCSPfoqjxO8SoaNZiH6R3vMT+RIOE11wykqrUpggHY5u4fAkc9d&#10;JUGdInAJf2muljbKF1yw2okszRlDcsqQtJBHmJO3KipWOf5vPqOnFrxLiLPCvIjp5ab6YFPDrdQG&#10;BIIO0j4zz5cvlj5QP+DfQHPs6r2ay5IZ3NJLinVLwMYUDlIJPPcfTjrlevxyoM1NtDrsPhrJjFyW&#10;dird8yR4nfmdIGFpqd4hZltz3KXY+n0ahRHl5U7EZ3OP4PCVK9DwOPr00suEvXQNdVS5HLYDE2r2&#10;lIRQSJ5nU/08sLqZqdVLoQ3ImPLwXHFq84L+TasDg9xk5H5e3TdLKlbyB0jFRqmodOfX69McRTbi&#10;rToYhsqUS2FqJQcMqJwOMD0Kc9yCccnq3NSp+95eeKi/3R9fXy548nT6tIgqRMgSHB53mbnFBIcX&#10;klJKj2Ix6fTPOQJ/a6YYFSB9fX5YpKB/H6+vrTExLEOK6mJNlKkMBRS4WkYSFYHO7sME8Y9vxHVB&#10;LMJUR54ugLAP19bfpixo9CjfEPPCaVKQ8FKfUsBC07QneABx2IPr69V1KvdEjHchJg4aOnsOopeT&#10;T4jx3PqHkNrUUpDqVBPf1JA4z649D0luzSIzNy5+H19b4totVUnQmRsOeGXcfh5uudW0SaU0hQnB&#10;RdSoY2LKUn5ge24nsO249KKPFrVKZ7Rvd5+p/Dr6YsenVLAhd+nP65DmTjm1ohp3YobqGp9/inhc&#10;nH2dRo/nP5KfmSFq4QMnOTnAOO56oqe0Ne5mnw+gaxg95jlTQ8+Z6ac9NgcMrXgKECvfVRRTQgRm&#10;ck7AA6Sep2GpG2JN1a4U6xLfk07SO3WrYgJQll2oNHzajPTj1fPKAVFKQE9jkggdCLwe94rXD8Wq&#10;9qdSKY7tNeWo0Lc+gyjUHDn9uWHCaBo8EodkIhqzw1Rp103VdNdzqRlCkTjI1/6p1aXVJdSjOZlo&#10;4ekk52gnarB+gJOe5J569Es+H00orSAhdNBp8vQCBsMYy4uHes1R5Z5kkmTPiTMnUkk7+GBR2ZNq&#10;qTJejuPK4UnB3LISrgAegzx+Gfr00VRSOmn1zP1+obMai6z9b/R69Tj24h5DaKs86JKmCpIW2yor&#10;kOL5IRgdgrOST1FTJNNJ128AOZ10x1tw7RpuZ012HifDFlTtNKhFYalSYTkhZSCpxYHCj7D0HJHV&#10;T3VNSQCB64rAztqe8fKMWU62ZUVflS6WjK0jd+vGAPTgduq+1DCQw+GCCFy/ejbkMVj9tRm2yTCV&#10;HUoqCcEkE5Bzn+3bq0VqjNrBA+X1rj5KNFF7jGfHni4o1YapzHwUtsOxHVAKKCQW1D5dyT6Y7dUV&#10;abMcw3388fDIV8tPUf1x0rMd6kyRMguoeU60NzThwJDeeMnjCs9iPp7kdcpFagyn/TEmlRmG42jE&#10;pz4es08yw4lDm0B9biFLLah6PJScjtw4OCO/bqpVS3rQZg9PyP5YhUq1ai5lAnx2+UkfDEP9Hpf/&#10;AFnSv89c/wDh1PtqHU/4R/1Y5217/wAof4v/ANuOlEth26EJnTH20JLm9aErx8ucJH9B6hUJpVAq&#10;L9fRxbTq0lU5mg8vhAH18sNKh6AXNU5AmWrTw8FLJhsKcACc+pyRk9sf6us/U4utsmSvOm5AJMem&#10;DTRp3KqwIEx4agfCNNsMyg+Aq5bxpzUm5mXoacANmK35i9x75Uk4UPXvx0gufa+0tap7FtfGRoPC&#10;DBHLDOz4FxS7pBlol1PMRBP8swD48uWKfUD+DT1AjRFyqI8qoNpTlAfaG9I9wQrI/Dnq609uLJn/&#10;AHsKfCRPyjniy59muN26T2D5f7p8dQCY8cJe5PDJqDaD62KlTJLKiclL0VaASP5x+U/v61lt7QWV&#10;zGRgfIj8ND8sI2tqtOZQx9fUYHajpnXY6S3MZU22CN7iW96Uc9/lOej6fEaIOnz0nFeXMZ5jpE9O&#10;f1piTQaPPpDoekVFx+MAQdjCwpKscbQcEHPPVdSsrtpAJ31BBx88t90ll2O0eZnUfGfwZuhN9Xxa&#10;9xxZMCU+08kZmB3lK0ZI2rSeDuTwQeOOkfF7S0uaDK2w90jcHlB5QduuD7C4r29VYjve8u4PWeum&#10;/wAsaB1FtenX1ZqZj7IRCkxHpqI3IcZyBhKV55UOSOwwEjuOsrwy6enWge8DkO0E7nToR85nBV/a&#10;9k5UaLGYGdQCdJnodI9dSThFO2GuZ8TTZKW/jIKCYslpJypCThHfPIAyD+R+uuW5CgMvut8p32+G&#10;FZQuSW94Tz3+vh1wPjTittTg27CMhWNrjiHCUytydyeDwCDtO3GcZxx0YLqiyHKY6DmPPz112xS3&#10;bKZZT+Xp5fQwX0/w72NSbMj3zfDzsClfAuoSyBh2Q47uUGUk+oAXz3APvjpXcccrJcGhRGeoSIHI&#10;ARLHw289jgy2sal0uYGEHvMeXQDxmY8vDAdd2sltUaYG7at1iJFbZQWgSFreJ2nCucfKAnHtgdz0&#10;dQsryqpNZ5aY00A39dfz0xMrbJpTXTck89uXp5necL6qamuT5apb8uQWm3TsQ8QBvwcbuPmThXIH&#10;GefTpvTssiQAJ9cDMwY76eW/h4emvjisRczVVleS46hOU5KOwBPcA9XGkUUnEZVjoPr6+hi4oFSW&#10;82WfMUhBQtITj7wA7j3I7/X8+qaqBTJ3x1WB0B0wWW9dtSRVYnlvrUgttqLhVylYWlPA9uN3S+tb&#10;U8pJ6/KDiPbVVMj4415W9T5zug9NvoNeRNmtkvqzglTLiEK5x+1tT+49ebnh6txg2syqxH94NHw1&#10;ONVTrqtitwdC2b0CxmI9IA6TOM13Jdc6tz23fOU622tTb7o+4VlzKjz3+bcB7n6JJ63FraU6FOFE&#10;bQPADTl8+W/MYz91dVLliWOpknzPj4aD4AeBHrVZtbRZyrpYpi1xptKbZY2q3EPISDtz+Ocn1U5n&#10;06Gsa1P7SaJIzZifT6iN9AcfVAMiuJgD57+U7k/3RhDTtH644tEV2nKKUthbqkd3iE52j2A5J/Ad&#10;aocQpSWB22/U/l9StyFgAdzv5dB588SqTpbKVFRIngrKHAUtIO0JT2J3cHP07cdRqXqIT05/6YiB&#10;oQJHSN/jjtKpNMhz5EOj0puE82hLrQA+aSkZ3Dd3Pv8AiD1CjWq1KYaoZAMeAH18MdrJTpBGE97n&#10;qYPTp6xrj0qtx6klceNVH9i1je6pOUtc8ggntjPf69VfY2p66FgdPHEkuSpBYd2I5b4D7yuqVJmL&#10;kU59SWmgEISB3SOOfb3z9enltaU6SBGg9fPngN67FyxOpO3n1+vPE6hR6lVo7dRrjqyl4gQ46SeA&#10;R95WPXv+8dC1WRCUpgabn6+vHF9OmxXMTEbeGLeRb3kz24Ly0JSsnaygkqQMe2PXHQ/bK+qDb4eh&#10;xYgZkk6eP649yaah2moZeS4UMEIYdYbKlA45BHqD/J6grmZSNeWmJlROWoYj88WMex58elB9h8uS&#10;GUbXEBsjCDwUk+ox6HqD3FMuV5YrBcnMy/Xj9eOKn+LWnf8AQo3/AJHV32qr1OO9on0T+uINtVCQ&#10;qVGdcdUmMwjKWs93CQATz6DP4dEv3iVA1Ma+HTEGC6ay2oj540Ho3c06dXo0V1wiIw5jYpWQtIT5&#10;hT+eAPwz79ZriAQUzG53PyxfRpzUM68/L6+jhtX9rferNxOUWNVZcKJHbDbLbeEb/lBykDuD6dZ+&#10;y4NZrQWoUVixkkz88XXXH7+pnTO37oe6p3H8oGKdrWXUGa+283XKjFQMFDgkKSUj+cPXomrw3hlD&#10;MhRSfIH4Yos+LcSq0FuQ7KDsCxB6Senrhl6damQajEW5qfPafipGA45CWl10flgKH1x1meL8LQAf&#10;ZVgnlIgfmPjjQ8E4pb3V6TfAsqmMwDAnyIIB89sUV2QtEJlaKXLTQIE1nbEnMJX8qlHHHGB6nkcY&#10;/fyyo8YNuabVctVTtpqBrz+EgycfXtaxp3Zq21MmmZ3Ox28/TzPXARqD4V2YqVT6JVUTIjhK4pku&#10;/dT7Epxn+3PRdn7SV6bClcJlcbkaevhi1uFW9Wm1SkxyGN9dxtiqt3S2i25u+2QWUuEJLrbagqQS&#10;cBDY788DP16IuOKVrpCaWyyTJ28TjttYU6EBtWOmmwHT0w8/0LnmzvNrcRuM4ITsZLSCVJYQ4EpQ&#10;SSO6QOfxJ6z3Db9WrEU5y5gwncgDXyn9AcXcRs2NNq0n3QD0kbb7Dz84whapcdq6bRpYr0zzaoFM&#10;llTaRtcYDhV39DtRwDz83Wyy3N0QlEdzWTOzbRp4nWNJG+Eydix7SocrRsQZI/iExIideYOmKyzr&#10;kt246+1UaPJYSt0IBQlISVKTlTRI9QUqSnI7Z9u19dKtGkUqA6c/Pf56wcSpUi9SV2HL8NOWnODO&#10;088SfFmZMLTm0YUeS+2yhUmSS6ofOtK0o2qPdRCCcfgPfqngISpxKtUYCYVfjJ08zGLLgMloqKZB&#10;Yk7DaInykn54ybcqHZSyshCgVFSkgckD735j/Qfp1v6JA054WN3hI264HiJy3wlp39Xt2nHIX7J6&#10;KXJlJO+Bya2bTb69MfmHnac8iSlQU0lQQrKvu5/ZP4e/XYRgRzxBmdCCdvr9MFVHdlRpLDiSDEVg&#10;5We3pn3H5+/QbopBPPForsBA28dsFjjDtMRHQF7nUpGFqXt8sKOSon0285HunPQeXtJ+uX58o64r&#10;auRqdugxrbTSz7k1O8N9pU+E3vhpi1KTNmP8ISVSFFrco9gQpSvT7o+nXnnEa9rwzjtepXOU/uwB&#10;znLrpzPL1xoLJL/iXCqQt6bVADUzEAwBIOrbawPQHlgJkWZZ0GaKZFmJktsrPmANlDISn643KAA5&#10;VwAPfjpoL64ZDUKkCNJ3+HKeh1MbDAn2NR3DEnkOv9rUE/2ZA5nqzYFw0bUSzG6IVOFynpW+xTW2&#10;diXUlne0Ep7bcAnafm7c5HWerCtw66NdlnNoWJmDmAafEA8tN8NKKU7i3WgjgDQgCdRDbTuCwAkw&#10;TM4V9y28n4AP0ofr/LcWvCclxnceduOFIyAoD9nkdPqNwO0XtD3CQJ6Nynqrcj1jAZohXc5YcSVB&#10;GhEQR4MOmF/cDiqdBVOa8sOobCnGVO4IT6HHTy1VmMNJBJ1wprKB3F3G+hP4afXXAZWK/QXXI86W&#10;tl4JX9wkpWMjkpI7/h0zFrWkgAr5fn9fHA1Kt2YK05IO86/1+PywIVW5mpFTM1mG4KfuR8yGgcKG&#10;UkrHGc8HPOMnpj9myU8q6tBnXfnI8OoGIJUqlxnbUsADGw5gdNevXfFW7SXqgE08xyoPSUlSmjnY&#10;kk9/b8OraVUhs6/dWPM4lcoEAVoBZpn1wf8AlNUxtpIZW5JSkFpsH5W/QZH9h0leq7MVTbmfxjBa&#10;U1qLmYwg2Ebx46YsKZRlTUKflTFNIVlTjv7SkJ5JJPb/APoddNUW4yqv0cCvnuKwfNoNB5/oBtjg&#10;it0imSpiI5SRHlKcS2FcKB+6R349h9O3Vbo7QY3H164mpqNJJ0BjXnHj+eLOq3m2qYx8Aw6+w82C&#10;2ptW3PooLyOFZ988EdD07Z2UkwCOvLpHM+mmLBUprKlpnoN/L+pxcZY/lN/+Yv8Aq6GzHp8h+uIS&#10;v0cA1lWYy28mRWKxT0wC4hbbodIGU4yCO5PPOPb6dOq94iA5cxbpH1pj4W7uScka7z139dB1226u&#10;yw0aTW/KQ+5ekj4pK23guNDLuxQJwoJH3k4yCB79Z67r31Yd2iSuo3A08SefTpglKAQd6os+v9TG&#10;HzaFf0MvmGin3BK+PUUEtuJjhjPsP1ispP03dZC8HGbUl6QygciZ+EaYaWNDglRx9rDEmdaYE+ua&#10;CPTHvUWBZ0CmR127p/KhJiJ+WoLhiUlSQMbiUKJB9zg456rsKvEq1UmtWBzfdUxB6ax+WJcRo+z6&#10;1E7GgyledSTPQ8xJ6YF5bFeRAdmJMd+KUbl1FJTscTx8qcnkj2559OmC9kzgc+Q5z8NvqcCtUbQg&#10;AdTqdPDl5+GLSjSEUmK1E+0HZvnNbjCb9PbGBuP4cD2x1CqguGMCI5/Wg+ZxWpal3idD8fTr/dGC&#10;q2bLj0OOVyXVRzLSVpiNqU4Wwe4A5259SB+fSS/ve3Q0VGfLuTp8T4cpPpthnb2VVKgrk5Byn4bb&#10;zHmfHA/cmn+m8avR7gmyJ7kqM+HExTMLylrB4JTyEY/H06lacQ4j9ne3kMrCPdAAH9qNfh4YY1ko&#10;pWSsJVhPeMgmdICg/M64u7k1Ldl6Y1KoR6d5KqcT8Iovk+YtSCMEnuQSDn3H06rsLF6PFQhcHOBo&#10;BGXX8DiXELmnc8KWnkMKxknZvhz8PDxxha+bqnSZC4lTUVOyJTgDhyrcQDsyfTHOfwHXrNrbikZT&#10;YR6Tv9euMjXdrgEse8fxAMR0EH4CMedNKu5SqhFnCWW/IDCF7l4G9O7v/k9dvaAqU2U8526Hb8cX&#10;Uq3ZVVIExB1+Y/U+GH54y6e5J0jtR51aQtCXnnHArcC2FoPr6nj8+st7NuqcSregHnrg2+R3tk7s&#10;GdR0H+o/XxydfcX4Kvy6a22QWCpSCeO5Jxj17/0nre25L0gx5/phQpSNP6fXXAsWSpWY7IPmJ3AA&#10;/dI7n+g9GTMTiIUKSQd/kdsdqbFZmvOhwEoeRhwEDvn5fw6+Zii67j6OIFM7abH60wbWRQZ82tMU&#10;hmIt4SR5K47QKi7wAAkDlStxSABySRjoKs6lC07a/wCvQRqZgDFVRiAAo308ZPKOZ+hjc2h3hBsD&#10;TWjR791up8Ko1RqKmRKTWwn7Oore3JCwo7FugZKlKJCT2HGT5Nx/2yqhmo2NTsqUwGU/vKh6J94K&#10;fuhRmb1geh+zvsq6V6ZuKPa1jqVKns6Q/mjRnAEkEwvQnXCg1T/hM5N6ajSLX0uoDBs2CgR4vmM4&#10;VUCHNpkhCfuJykFsdwPmIBVtDDhfsPcUbQXt65Wu2uX+AEe6x5sQe+Rt7oOhJu9ovay2u6h4fagG&#10;gvdJBgORzUDTswR3RqG94iMsEFW+HkU6DcKKchlypI896nynA2FEjaUEnuMHgH1PRNlUNQsGGYLK&#10;yuu3MD8fDGTuaYonKj5TIMnpGxIkjx5Y7aZOzqDc8KVKYEiGypLSZ7cvYhbRPyIcV3StB4CuxHB6&#10;o4kyVqDUtVqNrGWSSPvLy1HvKRry1wVb0+zZarQaaTqZBAOhBA1KzqGHu74KdWoK486KJjLrEh0O&#10;rYqLRSlD2CUheU9lFJCVpIHIzyDki8J7PvCmQIiUjbTlO6kyV6bbjEbvtHoZj30APeBJJ1MT1K7T&#10;Jka4QN9ARosh+KwsvoSpTioys7iPYHg8en062dokVQHMeYwlqHtVOQSPAx8PHCdvCnNocTMaebLb&#10;6A4hxCNvyqzgkD1BHP59PqBckow1Gm/TFOYVEDD574qEvQkRCxLbdUHlBpwDGEg+v4/0dumAqDMC&#10;h1Uf6j4fjgV1LM0+6fiD1xJs6NOenKhMBYVEmtgqX8qlpx8pye5wR1XWCWyFmPdYEj9MRep9oywJ&#10;YaEDw5x9b4NBGfr9SPwC0lrOxUgcpOPvZ98npLRyUUzsOZMfhg2q700WmNTHwnx8Mdrqq8BlsUMy&#10;iGwsCU4gc8clAx69ifQcA89cpq+TPl1Oo/XyH47Yoam0LTDRlGp8/wAzpA/LA5Ol0gy3ZMZ3ciO9&#10;uWlJ3L3YwEpHqcZP046sBqqo7TUkaeM/W+LUC1DlpjQfIDf18MfpFwLgONbFNlpLwXjZ8ygeMH+s&#10;e3XKdu8MSe+fgIxA1KAC0z7u39cSv4wqj/zq/wDzlf19U/Yh0X4YYR/O3y/TAOnUg0txUWjUKOry&#10;XMKM8FwK4749O3Tn7M1QAs0T0wO9SlTBWCfM/pHyxOY1OuuaNqZxa3KxtjgNAHb7p5I6rayoKdRP&#10;nrjhqpGgjy9eszi1t/UeufFLiB91K3kgONqfU42pB5P3uxPv1TVs6RUGPyOOfaZU76jbl9emG1pl&#10;rnqVp5AajUWvONfGSUtJQk7m0g5IyhQwrjpFfcKs72r312Ezz+ODKd9WtaUL7vQ6jX61/DDptfVq&#10;pVODEmtW7SVN+cGJcN2GUIccVgqcBQoYJz6g/h1nbjhopVcpqNrEHQwOmo/PHFv7Y02qCloNxJG4&#10;8yPkMNpF+2dZy8N2U2JKyUARwEo3fieSPy6ybUuIX3cWrpvr+g/XGkt/2dZjt6lAaxEEkzpzOKK4&#10;9QrhrMvymZBiJkEbWo528fzl/e/IdE0uG0KKE1O+V3nb4bfHHDdVLmoTTAWT5n48vTFRMpkn4d2S&#10;uQPkPzqBOVfl2/fk9WVKxzCkumI0Ka1axQ8jBJ58/hitq850WsuG8k+T52EAL3ZyeScj8wOjbZDR&#10;rkzJ/p9a4puKi1pppoASCDsT1j6nGTNVaemJcSUpSlQEgeWpXcZdWlWfx2delWVbNbk8o/IH88Zi&#10;kRnAE7kH1/0+GPFgSI/ltNuMbgN6lggfMpt8tj+gj93XLhnUyuhmB8A35nHz0EqsFYCDE+oj8QMa&#10;N8UjaXdIqBDWBlimOKSojP31NhRx7+3tn6dY/gzBOL1j1I+U/qJwxr5qnDqaA/eI16dNOQ5emmMu&#10;3W2moXKiS8ohSUkrWO6gnCR/QB1tLUxblfPAbFgw/mj5mDgfg0pBjqZcwpQK9pJ9c8enR9VgrQNo&#10;xGmc65sTqBay6vW5EGMtttBW04N2TgJSSoY+pHUatTJSVzv3vjyxUDlzIeUD46/l443J/B2eGqlw&#10;YTmtNySWJcptao1HYS2SIiwSVvc8FeFADjjk98Y8v/2g8Zq0E/ZduSpYS7CNQdlHhOpnfTSN/SP9&#10;n/AEr1f2rckNl0Rf4TGrHqY0HSTzg4dGvnhx0o17o71D1KoTksFgJZmMSVNPsjdu+VSeBzyQQQeM&#10;g468i4Xa8S4XxT7fYXTLVXm0Op0jVCIAAP3YI3BGuPVbzjFahw6vw2qoa2qDvpqoaYmSpDcuv4nG&#10;Mdf/AAbW14TLutes25Xn6tRazILS2qmEqktvg7lcpSElsgj2II9c8eqez/tfxbj9W74dxAIK9NBU&#10;V6alVKE5SCpZiGDDQgkEHlGPNuP+y/CuFWNvxTh4YU84R0dixzMCyMrQNIVgyn+UgmSA29VaRTpF&#10;Fp9biseWyphtaI6uQlLiQNv5EH8uo8CuKr0OzbcbnxUkT64yl/QpUriqwHeGoPgwDAH8PQYF6Bcq&#10;6LJdSiOHIwCkPRSQEkEDtwc/n07+y07qjkqHvGIbnv8A1xRUtqtWvTrWzZHAzc48oG31pho2RKg1&#10;yxmGJ0USaYre8w2+gB+Lg4IbWCRx6ZHI4PWf4nQqWvEOyqH95ooYHRgYjMDzneD4jXEeEcVpcXD1&#10;aSZD7zLplzDQlSIIkcoInCs8Q+mtPs244syieWy3PDqnozSSlsrSlCt4H7G5LgykZAIJB54fcAva&#10;1zRelUJYqBqTJiSInnBGhOsGD1wNxO2PafaCRGaNBEyuYSNgY0MbnXCHviyGoDsZmI4goUpbexec&#10;Dcrdj8Ofy611rcirnz8gD8Bv54VVZpUS885+OBKhWYuoPLlPvtllt7ahtSSdxCsZI/t6dHNcimgI&#10;94jfppjjqTVZeQ/KPli3qS0yvIhxU/DhchTMdKQFBpvblaueVL2pVtzwCroUEgszmYEn9ByAMifD&#10;E2phIKgTIHiT1J5xrA9MeKdqKhuGqhW3TUw2IxU2lWwEgBOd31Weck/ljqLWzOwq1TM9PPbwGLQt&#10;OiCqanqevU666ctvxwKXDdj9QqzcSmxEpLcTc8XlEeask4Vxkjk9ujaNuHTvHSfkBMYV1nFEiF1O&#10;p9TGg+j44iOsyqXMZcemqXKS8SVpHy5IwQM+n9Q6tBpsrCND6beX64s+z1WAaRA5bzOJchtynu+d&#10;NdLroWCCD8u70OPX8+qyyNPZiBjqI1TR9QOXLXQdMR/+Mf8ArR3/ACEf/HojOvT5n9cQ+x1v4h/h&#10;X9Mf/9lQSwECLQAUAAYACAAAACEAihU/mAwBAAAVAgAAEwAAAAAAAAAAAAAAAAAAAAAAW0NvbnRl&#10;bnRfVHlwZXNdLnhtbFBLAQItABQABgAIAAAAIQA4/SH/1gAAAJQBAAALAAAAAAAAAAAAAAAAAD0B&#10;AABfcmVscy8ucmVsc1BLAQItABQABgAIAAAAIQCNFFD96AIAAMsFAAAOAAAAAAAAAAAAAAAAADwC&#10;AABkcnMvZTJvRG9jLnhtbFBLAQItABQABgAIAAAAIQBYYLMbugAAACIBAAAZAAAAAAAAAAAAAAAA&#10;AFAFAABkcnMvX3JlbHMvZTJvRG9jLnhtbC5yZWxzUEsBAi0AFAAGAAgAAAAhAO2DusTeAAAACgEA&#10;AA8AAAAAAAAAAAAAAAAAQQYAAGRycy9kb3ducmV2LnhtbFBLAQItAAoAAAAAAAAAIQC21RGr5WEB&#10;AOVhAQAVAAAAAAAAAAAAAAAAAEwHAABkcnMvbWVkaWEvaW1hZ2UxLmpwZWdQSwUGAAAAAAYABgB9&#10;AQAAZGkBAAAA&#10;" o:allowincell="f" stroked="f" strokeweight="0">
                <v:fill r:id="rId15" o:title="Green design rectangle" opacity="19661f" recolor="t" rotate="t" type="frame"/>
                <w10:wrap anchorx="page" anchory="page"/>
              </v:rect>
            </w:pict>
          </mc:Fallback>
        </mc:AlternateContent>
      </w:r>
      <w:r w:rsidR="00E841AB">
        <w:rPr>
          <w:noProof/>
        </w:rPr>
        <w:br w:type="page"/>
      </w:r>
    </w:p>
    <w:p w:rsidR="00E841AB" w:rsidRDefault="00446DBF">
      <w:pPr>
        <w:rPr>
          <w:noProof/>
        </w:rPr>
      </w:pPr>
      <w:r>
        <w:rPr>
          <w:noProof/>
        </w:rPr>
        <w:lastRenderedPageBreak/>
        <mc:AlternateContent>
          <mc:Choice Requires="wps">
            <w:drawing>
              <wp:anchor distT="0" distB="0" distL="114300" distR="114300" simplePos="0" relativeHeight="251746816" behindDoc="0" locked="0" layoutInCell="1" allowOverlap="1">
                <wp:simplePos x="0" y="0"/>
                <wp:positionH relativeFrom="column">
                  <wp:posOffset>1609725</wp:posOffset>
                </wp:positionH>
                <wp:positionV relativeFrom="paragraph">
                  <wp:posOffset>-495300</wp:posOffset>
                </wp:positionV>
                <wp:extent cx="5200650" cy="3857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200650" cy="385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6DBF" w:rsidRDefault="00446DBF" w:rsidP="00446DBF">
                            <w:pPr>
                              <w:rPr>
                                <w:sz w:val="32"/>
                                <w:szCs w:val="32"/>
                                <w:u w:val="single"/>
                              </w:rPr>
                            </w:pPr>
                            <w:r w:rsidRPr="006E5B05">
                              <w:rPr>
                                <w:sz w:val="32"/>
                                <w:szCs w:val="32"/>
                                <w:u w:val="single"/>
                              </w:rPr>
                              <w:t>REPAIR SERVICES</w:t>
                            </w:r>
                          </w:p>
                          <w:p w:rsidR="00446DBF" w:rsidRDefault="00446DBF" w:rsidP="00446DBF">
                            <w:r>
                              <w:rPr>
                                <w:sz w:val="32"/>
                                <w:szCs w:val="32"/>
                              </w:rPr>
                              <w:tab/>
                            </w:r>
                            <w:r>
                              <w:t>Should you have repair issues including: circulation, filtration, efficiency, pump, valves, motor, timer, salt cell and vacuum systems, we can schedule a service call at your convenience.  Remember, every pool system requires annual maintenance in order to maintain maximum performance.</w:t>
                            </w:r>
                          </w:p>
                          <w:p w:rsidR="00446DBF" w:rsidRDefault="00446DBF" w:rsidP="00446DBF"/>
                          <w:p w:rsidR="00446DBF" w:rsidRDefault="00467F7A" w:rsidP="00446DBF">
                            <w:pPr>
                              <w:rPr>
                                <w:b/>
                                <w:u w:val="single"/>
                              </w:rPr>
                            </w:pPr>
                            <w:r>
                              <w:rPr>
                                <w:b/>
                                <w:u w:val="single"/>
                              </w:rPr>
                              <w:t>Pool Surface Stain Removal</w:t>
                            </w:r>
                          </w:p>
                          <w:p w:rsidR="00467F7A" w:rsidRPr="00467F7A" w:rsidRDefault="00467F7A" w:rsidP="00446DBF">
                            <w:r>
                              <w:tab/>
                            </w:r>
                          </w:p>
                          <w:p w:rsidR="00446DBF" w:rsidRDefault="00446DBF" w:rsidP="00446DBF">
                            <w:r>
                              <w:t xml:space="preserve"> Don’t mistake stains for algae blooms.  Call us for a stain identification and elimination service quote.  Standard chemical treatment used to balance pool water neither prevents or effectively treat</w:t>
                            </w:r>
                            <w:r w:rsidR="00175DF6">
                              <w:t>s</w:t>
                            </w:r>
                            <w:r>
                              <w:t xml:space="preserve"> pool shell stains.  There are great alternative stain chemicals on the market that produce amazing results.  Call our office to schedule a poolside stain identification and treatment service.</w:t>
                            </w:r>
                          </w:p>
                          <w:p w:rsidR="00175DF6" w:rsidRDefault="00175DF6" w:rsidP="00446DBF"/>
                          <w:p w:rsidR="00175DF6" w:rsidRPr="00175DF6" w:rsidRDefault="00175DF6" w:rsidP="00446DBF">
                            <w:pPr>
                              <w:rPr>
                                <w:b/>
                                <w:u w:val="single"/>
                              </w:rPr>
                            </w:pPr>
                            <w:r w:rsidRPr="00175DF6">
                              <w:rPr>
                                <w:b/>
                                <w:u w:val="single"/>
                              </w:rPr>
                              <w:t>Need Cleaning Equipment?</w:t>
                            </w:r>
                          </w:p>
                          <w:p w:rsidR="00446DBF" w:rsidRDefault="00446DBF" w:rsidP="00446DBF"/>
                          <w:p w:rsidR="00175DF6" w:rsidRDefault="00175DF6" w:rsidP="00446DBF">
                            <w:r>
                              <w:t xml:space="preserve">Call and ask our staff about receiving 10% off of pool brushes, pool poles, vacuum heads, suction hoses, leaf nets and more. </w:t>
                            </w:r>
                          </w:p>
                          <w:p w:rsidR="00446DBF" w:rsidRDefault="00446DBF" w:rsidP="00446DBF"/>
                          <w:p w:rsidR="00446DBF" w:rsidRDefault="00446DBF" w:rsidP="00446DBF"/>
                          <w:p w:rsidR="00446DBF" w:rsidRDefault="00446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1" type="#_x0000_t202" style="position:absolute;margin-left:126.75pt;margin-top:-39pt;width:409.5pt;height:303.7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rUlAIAALsFAAAOAAAAZHJzL2Uyb0RvYy54bWysVEtPGzEQvlfqf7B8L5sEAjRig1IQVSUE&#10;qFBxdrw2sfB6XNvJbvrrO+PdPHhcqHrZtWe+Gc988zg7b2vLVipEA67kw4MBZ8pJqIx7Kvmvh6sv&#10;p5zFJFwlLDhV8rWK/Hz6+dNZ4ydqBAuwlQoMnbg4aXzJFyn5SVFEuVC1iAfglUOlhlCLhNfwVFRB&#10;NOi9tsVoMDguGgiVDyBVjCi97JR8mv1rrWS61TqqxGzJMbaUvyF/5/Qtpmdi8hSEXxjZhyH+IYpa&#10;GIePbl1diiTYMpg3rmojA0TQ6UBCXYDWRqqcA2YzHLzK5n4hvMq5IDnRb2mK/8+tvFndBWaqko84&#10;c6LGEj2oNrFv0LIRsdP4OEHQvUdYalGMVd7IIwop6VaHmv6YDkM98rzeckvOJArHVK0xqiTqDk/H&#10;J8ejMfkpduY+xPRdQc3oUPKAxcucitV1TB10A6HXIlhTXRlr84UaRl3YwFYCS21TDhKdv0BZx5qS&#10;Hx9iHG88kOut/dwK+dyHt+cB/VlHliq3Vh8WUdRRkU9pbRVhrPupNFKbGXknRiGlcts4M5pQGjP6&#10;iGGP30X1EeMuD7TIL4NLW+PaOAgdSy+prZ431OoOjzXcy5uOqZ23uaeGecBINIdqjR0UoJvA6OWV&#10;QcKvRUx3IuDIYWfgGkm3+NEWsErQnzhbQPjznpzwOAmo5azBES55/L0UQXFmfzicka/DoyOa+Xw5&#10;Gp+M8BL2NfN9jVvWF4CtM8SF5WU+Ej7ZzVEHqB9x28zoVVQJJ/HtkqfN8SJ1iwW3lVSzWQbhlHuR&#10;rt29l+SaaKZGe2gfRfB9oyeckRvYDLuYvOr3DkuWDmbLBNrkYdix2hcAN0Qep36b0Qrav2fUbudO&#10;/wIAAP//AwBQSwMEFAAGAAgAAAAhAOeLJiffAAAADAEAAA8AAABkcnMvZG93bnJldi54bWxMj8FO&#10;wzAMhu9IvENkJG5bSlFZV+pOgAYXTgzE2WuyJKJJqiTrytuTndjR9qff399uZjuwSYZovEO4WxbA&#10;pOu9ME4hfH2+LmpgMZETNHgnEX5lhE13fdVSI/zJfchplxTLIS42hKBTGhvOY6+lpbj0o3T5dvDB&#10;UspjUFwEOuVwO/CyKB64JePyB02jfNGy/9kdLcL2Wa1VX1PQ21oYM83fh3f1hnh7Mz89AktyTv8w&#10;nPWzOnTZae+PTkQ2IJTVfZVRhMWqzqXORLEq82qPUJXrCnjX8ssS3R8AAAD//wMAUEsBAi0AFAAG&#10;AAgAAAAhALaDOJL+AAAA4QEAABMAAAAAAAAAAAAAAAAAAAAAAFtDb250ZW50X1R5cGVzXS54bWxQ&#10;SwECLQAUAAYACAAAACEAOP0h/9YAAACUAQAACwAAAAAAAAAAAAAAAAAvAQAAX3JlbHMvLnJlbHNQ&#10;SwECLQAUAAYACAAAACEAr8D61JQCAAC7BQAADgAAAAAAAAAAAAAAAAAuAgAAZHJzL2Uyb0RvYy54&#10;bWxQSwECLQAUAAYACAAAACEA54smJ98AAAAMAQAADwAAAAAAAAAAAAAAAADuBAAAZHJzL2Rvd25y&#10;ZXYueG1sUEsFBgAAAAAEAAQA8wAAAPoFAAAAAA==&#10;" fillcolor="white [3201]" strokeweight=".5pt">
                <v:textbox>
                  <w:txbxContent>
                    <w:p w:rsidR="00446DBF" w:rsidRDefault="00446DBF" w:rsidP="00446DBF">
                      <w:pPr>
                        <w:rPr>
                          <w:sz w:val="32"/>
                          <w:szCs w:val="32"/>
                          <w:u w:val="single"/>
                        </w:rPr>
                      </w:pPr>
                      <w:r w:rsidRPr="006E5B05">
                        <w:rPr>
                          <w:sz w:val="32"/>
                          <w:szCs w:val="32"/>
                          <w:u w:val="single"/>
                        </w:rPr>
                        <w:t>REPAIR SERVICES</w:t>
                      </w:r>
                    </w:p>
                    <w:p w:rsidR="00446DBF" w:rsidRDefault="00446DBF" w:rsidP="00446DBF">
                      <w:r>
                        <w:rPr>
                          <w:sz w:val="32"/>
                          <w:szCs w:val="32"/>
                        </w:rPr>
                        <w:tab/>
                      </w:r>
                      <w:r>
                        <w:t>Should you have repair issues including: circulation, filtration, efficiency, pump, valves, motor, timer, salt cell and vacuum systems, we can schedule a service call at your convenience.  Remember, every pool system requires annual maintenance in order to maintain maximum performance.</w:t>
                      </w:r>
                    </w:p>
                    <w:p w:rsidR="00446DBF" w:rsidRDefault="00446DBF" w:rsidP="00446DBF"/>
                    <w:p w:rsidR="00446DBF" w:rsidRDefault="00467F7A" w:rsidP="00446DBF">
                      <w:pPr>
                        <w:rPr>
                          <w:b/>
                          <w:u w:val="single"/>
                        </w:rPr>
                      </w:pPr>
                      <w:r>
                        <w:rPr>
                          <w:b/>
                          <w:u w:val="single"/>
                        </w:rPr>
                        <w:t>Pool Surface Stain Removal</w:t>
                      </w:r>
                    </w:p>
                    <w:p w:rsidR="00467F7A" w:rsidRPr="00467F7A" w:rsidRDefault="00467F7A" w:rsidP="00446DBF">
                      <w:r>
                        <w:tab/>
                      </w:r>
                    </w:p>
                    <w:p w:rsidR="00446DBF" w:rsidRDefault="00446DBF" w:rsidP="00446DBF">
                      <w:r>
                        <w:t xml:space="preserve"> Don’t mistake stains for algae blooms.  Call us for a stain identification and elimination service quote.  Standard chemical treatment used to balance pool water neither prevents or effectively treat</w:t>
                      </w:r>
                      <w:r w:rsidR="00175DF6">
                        <w:t>s</w:t>
                      </w:r>
                      <w:r>
                        <w:t xml:space="preserve"> pool shell stains.  There are great alternative stain chemicals on the market that produce amazing results.  Call our office to schedule a poolside stain identification and treatment service.</w:t>
                      </w:r>
                    </w:p>
                    <w:p w:rsidR="00175DF6" w:rsidRDefault="00175DF6" w:rsidP="00446DBF"/>
                    <w:p w:rsidR="00175DF6" w:rsidRPr="00175DF6" w:rsidRDefault="00175DF6" w:rsidP="00446DBF">
                      <w:pPr>
                        <w:rPr>
                          <w:b/>
                          <w:u w:val="single"/>
                        </w:rPr>
                      </w:pPr>
                      <w:r w:rsidRPr="00175DF6">
                        <w:rPr>
                          <w:b/>
                          <w:u w:val="single"/>
                        </w:rPr>
                        <w:t>Need Cleaning Equipment?</w:t>
                      </w:r>
                    </w:p>
                    <w:p w:rsidR="00446DBF" w:rsidRDefault="00446DBF" w:rsidP="00446DBF"/>
                    <w:p w:rsidR="00175DF6" w:rsidRDefault="00175DF6" w:rsidP="00446DBF">
                      <w:r>
                        <w:t xml:space="preserve">Call and ask our staff about receiving 10% off of pool brushes, pool poles, vacuum heads, suction hoses, leaf nets and more. </w:t>
                      </w:r>
                    </w:p>
                    <w:p w:rsidR="00446DBF" w:rsidRDefault="00446DBF" w:rsidP="00446DBF"/>
                    <w:p w:rsidR="00446DBF" w:rsidRDefault="00446DBF" w:rsidP="00446DBF"/>
                    <w:p w:rsidR="00446DBF" w:rsidRDefault="00446DBF"/>
                  </w:txbxContent>
                </v:textbox>
              </v:shape>
            </w:pict>
          </mc:Fallback>
        </mc:AlternateContent>
      </w:r>
      <w:r w:rsidR="006E6D82">
        <w:rPr>
          <w:noProof/>
        </w:rPr>
        <mc:AlternateContent>
          <mc:Choice Requires="wps">
            <w:drawing>
              <wp:anchor distT="0" distB="0" distL="114300" distR="114300" simplePos="0" relativeHeight="251612671" behindDoc="0" locked="0" layoutInCell="0" allowOverlap="1">
                <wp:simplePos x="0" y="0"/>
                <wp:positionH relativeFrom="page">
                  <wp:posOffset>481965</wp:posOffset>
                </wp:positionH>
                <wp:positionV relativeFrom="page">
                  <wp:posOffset>419100</wp:posOffset>
                </wp:positionV>
                <wp:extent cx="1584960" cy="8707755"/>
                <wp:effectExtent l="5715" t="0" r="0" b="7620"/>
                <wp:wrapNone/>
                <wp:docPr id="25" name="Text Box 49" descr="blue-pool-water-background-thumb935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707755"/>
                        </a:xfrm>
                        <a:prstGeom prst="rect">
                          <a:avLst/>
                        </a:prstGeom>
                        <a:blipFill dpi="0" rotWithShape="1">
                          <a:blip r:embed="rId14">
                            <a:alphaModFix amt="30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id="12">
                        <w:txbxContent>
                          <w:p w:rsidR="00E841AB" w:rsidRPr="00360CB6" w:rsidRDefault="00EB6F6F" w:rsidP="00360CB6">
                            <w:r>
                              <w:rPr>
                                <w:noProof/>
                              </w:rPr>
                              <w:drawing>
                                <wp:inline distT="0" distB="0" distL="0" distR="0">
                                  <wp:extent cx="1589942" cy="1723292"/>
                                  <wp:effectExtent l="19050" t="0" r="0" b="0"/>
                                  <wp:docPr id="8" name="Picture 5" descr="C:\Documents and Settings\Angela\Local Settings\Temporary Internet Files\Content.IE5\7BQMZD94\MP900448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ngela\Local Settings\Temporary Internet Files\Content.IE5\7BQMZD94\MP900448472[1].jpg"/>
                                          <pic:cNvPicPr>
                                            <a:picLocks noChangeAspect="1" noChangeArrowheads="1"/>
                                          </pic:cNvPicPr>
                                        </pic:nvPicPr>
                                        <pic:blipFill>
                                          <a:blip r:embed="rId16"/>
                                          <a:srcRect/>
                                          <a:stretch>
                                            <a:fillRect/>
                                          </a:stretch>
                                        </pic:blipFill>
                                        <pic:spPr bwMode="auto">
                                          <a:xfrm>
                                            <a:off x="0" y="0"/>
                                            <a:ext cx="1589374" cy="1722676"/>
                                          </a:xfrm>
                                          <a:prstGeom prst="ellipse">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alt="blue-pool-water-background-thumb935679" style="position:absolute;margin-left:37.95pt;margin-top:33pt;width:124.8pt;height:685.65pt;z-index:251612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9DcDAwAA8QUAAA4AAABkcnMvZTJvRG9jLnhtbKxU227UMBB9R+If&#10;LL+nSbbZS6Jmq7bLIqRyES3i2XGcjVXHNra32YL4d8ZOsm0pEhIiD874djxz5sycnR86ge6ZsVzJ&#10;EqcnCUZMUlVzuSvxl9tttMLIOiJrIpRkJX5gFp+vX78663XBZqpVomYGAYi0Ra9L3Dqnizi2tGUd&#10;sSdKMwmbjTIdcTA1u7g2pAf0TsSzJFnEvTK1Nooya2F1M2zidcBvGkbdx6axzCFRYvDNhdGEsfJj&#10;vD4jxc4Q3XI6ukH+wYuOcAmPHqE2xBG0N/wFVMepUVY17oSqLlZNwykLMUA0afJbNDct0SzEAuRY&#10;faTJ/j9Y+uH+k0G8LvFsjpEkHeTolh0culQHlOUY1cxS4KsSexZppUTUE8dMVBF6tzNqL+vItfuu&#10;yk/ni2Xu6ey1LQD1RgOuOwAMyCJQY/W1oncWSXXVErljF8aovmWkhnBSfzN+cnXAsR6k6t+rGtwi&#10;e6cC0KExneca2EOADml9OKbSu079k/NVli9gi8Leapksl/N5eIMU03VtrHvLVIe8UWIDWgnw5P7a&#10;Ou8OKaYj/rVKcL3lQqBaQ1oB2Sj3lbs2JGmK0R8a0wSk/V3MgwA2iu47Jt2gaMMEcVBOtuXawjMF&#10;6yoGCTLv6oFIInRLgJMtPyDSgeunCXxjdN4D76419DNEFPRtnWGOtn65gQjGdYjvuAH2FJ8/JaQf&#10;pfLxDkwMK8AucOP3PM9B3z/ydJYll7M82i5WyyjbZvMoXyarKEnzS8hAlmeb7U9PbJoVLa9rJq+5&#10;ZFOtpdkLmv5YImPVD1USqg31Jc7noFrvjlWCAx9ChInZVVfCoHviiz58IznPjnUchIwE70Agx0Ok&#10;8Ip8I+tAnCNcDHb83P2gDuBg+gdWgn69ZAfxukN1CJWVBnV7cVeqfgBFg3KCgqBvgtEq8x2jHnpQ&#10;ie23PTEMI/FOQlX4hjUZZjKqySCSwtUSO4wG88rBDO7steG7FpAHuUh1AZXT8KDpRy/GeoO+EoIY&#10;e6BvXE/n4dRjp17/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6SV1zgAAAACgEA&#10;AA8AAABkcnMvZG93bnJldi54bWxMj0FPg0AQhe8m/ofNmHizi0XAUpZGTUz0YmJtYnubwhaIu7OE&#10;XSj+e8eTHifv5ZvvFZvZGjHpwXeOFNwuIhCaKld31CjYfTzf3IPwAalG40gr+NYeNuXlRYF57c70&#10;rqdtaARDyOeooA2hz6X0Vast+oXrNXF2coPFwOfQyHrAM8OtkcsoSqXFjvhDi71+anX1tR2tgnT8&#10;9K+7eYX7t0c0L/t0kofspNT11fywBhH0HP7K8KvP6lCy09GNVHthFGTJipvMSnkS5/EySUAcuXgX&#10;ZzHIspD/J5Q/AAAA//8DAFBLAwQKAAAAAAAAACEAttURq+VhAQDlYQEAFQAAAGRycy9tZWRpYS9p&#10;bWFnZTEuanBlZ//Y/+AAEEpGSUYAAQEBAEgASAAA/9sAQwACAQEBAQECAQEBAgICAgIEAwICAgIF&#10;BAQDBAYFBgYGBQYGBgcJCAYHCQcGBggLCAkKCgoKCgYICwwLCgwJCgoK/9sAQwECAgICAgIFAwMF&#10;CgcGBwoKCgoKCgoKCgoKCgoKCgoKCgoKCgoKCgoKCgoKCgoKCgoKCgoKCgoKCgoKCgoKCgoK/8AA&#10;EQgBXgDpAwERAAIRAQMRAf/EABwAAAIDAQEBAQAAAAAAAAAAAAYHBAUIAwIBAP/EAFYQAAEDAwMC&#10;BAMEBAcKDQMEAwECAwQFBhEHEiEAMQgTQVEUImEVMnGBFiNCkQkXUmKh0fAkM1ZykpSxwdPhGCVD&#10;U1RVV1iCk5WW0lmD1CZzdPGXo9X/xAAcAQACAwEBAQEAAAAAAAAAAAAEBQIDBgEHAAj/xABREQAC&#10;AQIEAwUFBQUFBQcCBAcBAhEDBAASITEFQVETImFxgQYykaHwFEKxwdEVI1Ji4XKCkqLxByQzU9IW&#10;Q1RVY5OyJdODo8LiFyY0ZHOUs//aAAwDAQACEQMRAD8Ay4mbcF1UiDbdyCS9S4Mh9UKH8VK+Hhuv&#10;bC8oBOEtqVsbKucnanPbr96IlKizOAJaJMCTGgkzOg0GvWOePxUbStTbNTOpHPLsJMCZ01PIbnFM&#10;ugaZNPZV9sKWoHy0pnGMjbn+U/HI5/nEd+567nzHVI9T+ROLyOIosnKR5SfkR8sX1OsHR64Hvsqi&#10;1eq0qc9gQk3NObehSFkDDfxcFshtROcFbQA4CinBPVa1KoXvII6rJI81Yg+oJ8sUV6t1TbNpl5wN&#10;fg51+OGbS9H9MbOsRLb2lqaRqBGQt9ypXLdrUq33KWQsLmpMRBdcwnKMkqR3CSpf6sAC7u6tclHp&#10;9gB71NKjVc0+6Q0qJ88x6Aa4BqVKlZlDVGZWMZQqgz0Ekc9x89sXVt+HHR64rLdvqXOpd0wqW6HZ&#10;1yWjEl29T/JKT5jSalJk71oSpaUqW9GbORsbWo5SaW4rciuFRTLbCplLAxIJp0xIGhMLUPVgBGOv&#10;XrWz9lJQaaPFQkzEBSsSZkLqTgv0zo9H1LrVw1Ziuab2/JuamNwZNxSrelVT7RS2tGAw3MLxmSzt&#10;BVIW02k4yVkkArr6vcW1BKKLUdQ+YhTTpBSQfeYRlTUgKuYySYG+KDVt6aK1eow7OYBzFiDuAiiY&#10;GmjMumgGuAa17A1Pl1Kr0XQivCnsUh1VPuuVSqeinTXI7avMcfkCamK2lKPLyUIWhAIQkhRO4ubv&#10;sKFtTbiSyjGRMMMw0AUrmZic3cIDk6nSIx3t07eXH7wiVUsYEzyGYCTo2Y6bCBOGrqB4mPFHo/fV&#10;M1Otu57Jk0WoR40ehqnUSpUh2vRExwgSXhhuNKbKshQyUbypDSlITv6z1Hg/Dq6vY1gVZS0iab9k&#10;c0hQSe0Q8xJB+84DGMfJRsq1tmy1AxkkiMrGSGAAlYEZWgERETrFbevjI1+n0V6iT24sVup+bDrU&#10;Ji2mqc55C2wlXw8hvzHiwQtQDaUk7UgpdVu4Ip+zXCqbrU1dlAKlmLAkEkEyQC2nvFonlprFezdz&#10;mbKpjYyPKNI8vPTALT7Ep9vRaguxm2LkCnw03UrJppZlzIm75kyUzZa3I4GxCgh1ptXqkqx06etc&#10;NR7UvkIAOVtcrxpEKA8awVZgY5EwIrVt61wlBlygnd2hRrEyqkCeuoE6wMd6dpPYtGoNZTemgN6V&#10;OTVSF0yt2/H+y6Mylhai6+uS9I2PkKyklTbZSQe5VjqP2i9erTZK9KB7waC5zD3cqjMDzjWYgDSc&#10;cqXHaaU2AKzAY5vDQBTpG0GCDPhgusjUW5bPuiiWVpDec6JEKPOqdGumqGTTluJSkLQ9EnpPmYBH&#10;67y0IRvAQ7nB6DuOH2l6tw1UBagAy1KahagE8iIYTpoWJYA9yMfCs9pRW4uEbIDAXWJ2B0ld5MAe&#10;JI5EGrlwprlLYq1oRrJql1UIF5MzTmgW1TICFqWCEPGS8qbIKAPlMfalZKhu43ESzS6tjFSrWCVO&#10;6RUevUOnOFhEn72ZhGmh2x2iLO6p5XKwBPeORj4ABRnj+YTG0jXC1um9dWqvcn6U+M6/bgcQ+2DR&#10;KdBWoutBQUA6PMCmm20AhW1lwrJyBk8guzsrC0kcNprIHe2gmR7x98k6jUgAQSIxfWqp2P8Auu+k&#10;FgYHkBHzWD1wZ3NUqzHtqBRvD/bdsVu4FxGqnErc2Yhx6nxMFEpHmRkJMcu/q1OKS+kJKlIWVg46&#10;qq0KrXqtcVGSmpKkRKuY7uhJBKahTAkDMoXAVvVta4qdvUOQnVQCCCNpJOqmSSpUnYSInF7D8QOs&#10;emdtw/DXRNKa3PInqYpiHUO3KKQw8W1uRmJyXWFFpSkJcQ0oEtrQlQWU7kEM8LtHum4iKipszx+7&#10;DMJ1em2aG1KsVIDAnSYOCKvY8QpKKjqyrmC6hSAywVEfdMBiOTDMIaSU3b2nlky9XJNs06w7njUa&#10;VUvLEOsMyYTFOJ4W6NrLrrXIJCUrPJAOQMdP6l/cfZTWLIWiTlgzz0Ehfj6Y+q06qU1LHvAAToSQ&#10;OsGD564Orjp9r2/qLB0rvGPHdW5FS9alAnQau87NYUMpffCS2qS3lLiQgqT904KBlPS6nc1a1u1a&#10;hGhOYjsgEI3AmQDsdVPqcQNu/ZiqQwGknkfhtrizuuj6lXBdzFDpOm1Apy4lIVKaqjVosw4sZpsK&#10;IbKGY8heFkBAQ4VLyokrSORKi1tStxNw7y0asSdeY7yDTnAA5QTgdPs6KzsIA5TM/HTWPLANRb+u&#10;SmzK3Wrk8P1w1+2ptLcZqFaoUSlrq0RaQhThXBgOfDORA4lJQZCA6j5VB7KQOp1WqpUpinWAYN7r&#10;FwpBkCKjLmDFTqslTtlgzhk9hY3C5KdZFfTmSNvGDO+q938Mdp1R0Y/QxuPQ6i3JnVqU02toVSJO&#10;m0NLS0KK3YbEt11KgSdxU2UlOfKyRkkK9+XAdYVJJgEZpBgBigXyykk6ZowG1nUpEVW0BkLIMHad&#10;SBM+kH1wwKHqjV9Fb/i1x+x6bKXUKU18JT59HTSftFoYPxjEyMo4bOwnO8ZKgl1BwoBTVtqXELWa&#10;NUjKSM2cOBP3WRhvrGqyPunbFeViSlQAiZIAOh2A0g+mq4X8moXHrr4mIs+2W6U/d153C3+j/wBu&#10;XWhEZmW6oqajOMoRGcY28J2qQUZKU5VuyT2qWvCOCE1myUaaHMQjlgBoTMuD1kMTGvLQuhZ176t2&#10;VNZLNEd0SWOneY5YkxJyxrtpgugX54u/Dta1fsPUHwwwZ+yY7DqtXoAZjS4o80hxtxfzpVvIG1bm&#10;FpHY89VnhvDeLLTube8XLowVmMNpoQIXadQDBnXQYrueGi1vFFbPSchgMwJB5GI0MbbdYOIdH8Zd&#10;n2RTpEQ6IJcrgb8gSHruYlOU1lQAIKYKQiOv5T+sW4HMHCQO/Q9Xg9zcXAYVwVBnKEMMw5k1PeHQ&#10;AFZ3OKH4Y/Z5Q2hG8Ms+AnUdDAE9eWKG+dRdcvEnZC7Js7w/QH6ZBkCRSq+zTityQkLG8JemrSot&#10;5JyrK1EjHAJ6PpW1C0uWr167HMIYaCDGghBl9BHrj5KVrw8Bmq5eoJ+B5knQaR64WeneiMmTdC61&#10;qHpfdkmDImiG+xRYe9iS4dqCwx5Q+d3JGUJXnOB8ueiLusht8tKohYagMdeZ1nYQNCR46xh0eIVK&#10;KBacT1mPUx4kY0JYGhngk0dshgaoXlNg3S3UShbtMYrqnaJKCtyWTIhlbHxKB5e5guOOsq3AKGeE&#10;Fxe8fvbkiwtGejlmZoZXHSKhViCZioFCsOmBKdxVr27PcVqYYkCGDHKIPf7sd3wK+c4PWaP4S7Eu&#10;qbe1weJGFW5zzrXxJVflaTVYzSgErSinzmW33XvKUEoSHi8Mk5PPSqjc8Uu6SUKNrUpmDCmlTgsN&#10;h2lN3UAN73cy6YsuaDUVB7WnWEiSq1F05kZlSeoOaD4GDjx+hf8ABkf93fxAf+g1b/bdd7b28/jt&#10;/wDEn6YN7a38Pn/9zGO78pF9xVrdrdCr9EW84XGPPbdksoZUMpT5qMKwCD95Hzbvm5HO7oJbNAUK&#10;0bxG/kevgdPHC6nVqAn95m+W31pHpihiitrjss27WmqlMU3ue21H9Y2vJ/VpYUUr3D5fmwQfTPRD&#10;LbAEMuVfEfntHzxMVrhWzMWAPz8zrhz6CUrS6ZHck1e8KnKvpL7XwNs1dSKWHPl+cNl5Km31FQ2h&#10;JUkKSSSecdJ70XQqKFphaW+cS4G+4EQI8DiutfXyUiFMgzO3prGnwkbYNKl/F7QrXqdDUiHp3U6H&#10;UvOnQqJFpcSqQVLV85bDbjSArcQosqSNwT9ORHp1KdemyubhaggEipHgZKksvIsjaTzwK1/d3bDt&#10;aewmSQQ0cjILAwIB6wNNwK2Jc8vybxrVPftq7KHMZfQ5WvghHTUXxjyTLptSCIDydxypbJS4zkqS&#10;rnCr7m2uWNBqhenU00BgjrldAakEcnUqxgETqCHa1pwiyp6HcCCZDAyGGwjXfkYxEqdrWfpvQqJd&#10;9K000rmXJWp7j9QhXDa7spukx20tqZ2wIzzyB8QFlweaCvYjKUpCgoyrXVa4dqBrVkVRGZcuZmO4&#10;DlFgpzCncgE6Ri20Fe5rNqxAGkVCo6akkEjyETpiRft1aj3LXqO3amobdLhMwVsxpS7bEeBDkEqc&#10;cXGZcdaSV4KQHS3vKgAAhKQeqqNK0yPnpNJ1me8RsBmAlR/KDtqWJMYjQtLekM1ZlkHYMJMa97eZ&#10;PI6dRrhbVzwv3RedXlVO9Nak1SUGS7WK5VKbUqpIisI4U64GTIXtGcjkd+3HTCjfWVnb9nb0AoJ7&#10;qr2ahj4SVk88Mvt71KoJnKPECPOAI10nXrhqnQTw5a53lTIGneo05ylRaFEg01k0KWZBltNhJitM&#10;PBCg3sQXEKUCtR3Ap7dCJxK6sbVmuFGctqJCiDpmLGVmSARsCdDywhepfW7PnU6lmJ7p0kkk5Sdh&#10;vyjU4qdeoXh/pOisGxqLoDqSiBDVIMXUBm8adMjVSXhaY7spLCVIYLRK0pjjYUocWcKWd/U7F+Lf&#10;tCo109HXKOz7N1elsGysxly0SXZTDQFAXTF6vUeqta1dBJ7ytJJB1EDIMs6c2kc9cZ8s+pXjp7W4&#10;tVti/amzNaO+E3EL6lEqPOE8hWckH5TnnIPTp7SlUBYjlqdBHrhpUqC6TJ2Q89Br4dPjjZWjtsUb&#10;xmaMw6be1Quet1O14pevu1jbbMdx+nsOYZkQVKQEFSS7tW4kiQlKtpQ6kJxkLy8HAbtkomkprsey&#10;dmn94wJZHgyM0AqSDTBEyhnCytY3tK4+2APkpwGbMSFBhQSATKge8uUEass6nDR0nPh58I9QqFsU&#10;S9LYVpxVnyhVwOUpio1y0K2600tluSUBLvkKQ24UuAALSFA4UCg5u4q8W47TSs9Col4m9IsyU6tN&#10;ZDFZBUsC20mNCNDItrUHuaLU6pilUA78BiDLFYIaQCQO8PeQ6glSuFbq1VKNqd4srzoMrWCo1x+T&#10;b70631RpCsVB5EMPJYQ8AhlUdICyhO1QdDe35SonrR2dMWfsxQAoOoLAMSAAAWgEp72Zj3TsUJnU&#10;ADCkXV5b9ncVKdJArLmklgFJgkE6yCQWJgAYq4Ol+n0uzrdXTvDPOm1S4FrY2Gos1gT1tEtPVRMa&#10;nNlbbKFBaFtNIU2rJQorKMBkbq5pXFX/AHgLSonUFSuWRIpu9Qk5yCDmLKRvCziVbibPW/fVFzsN&#10;DmAjWVKrCgzByySTBIJ3xc17Rjwxx7Fdv+XacGFQ6pS5EaPJpFYcTSH5DSD5UaSfLS58WzuDiG3E&#10;NOrUgpS4oFSehad/xyvfdg7BnlTJSagVtCygNkam3uyCQoMldAcWC5uaVEikXmWzAkHYZgvfXMhJ&#10;GpllI5CdBG95dm6OXdaeklN0ubZrlv0huTKurUSbV6kFiQgrZREg01KFRGwlW9Klh1R3p7bcqPsh&#10;ecSa4uKdyEo5iFSjTp5pUw5epWJBJiCAVAg+QlX+zJw4PUt2eow7wzqgIJBUjNl2WPvGd9JjDLrv&#10;jT1M1RsuLaOqTrTDT8h6DFuDT25ahTKlJQkJSpDlPdhyS2yo7QlWxvOCkY+YdAUfZjhfC7pnsqoq&#10;yocrVoh1WSYIq03Vc+8gsesHQ4Ces9Rlz29QFYknLAkaDN2gDZQNQqwJ31GI9T0jplXt+VTkaT3T&#10;Idbc+3Ex361S6TPnOJaDW/JqEZ5baQFFIEQL3LcIT8xxylxO7t6grMyBdEmKrosEkbW7AMdmmqdA&#10;PUuilo6HLUQRO5BJmNADuBygEjnpir09pmn1dvFFz1KxaBYtbeDDG92/40UCKlZU5H8mHTJD5Qrb&#10;uJWpLoJO1wpJQbq/Eb20ouErGtoSQKNRyTHdJ7R6SacssjqJ1xRWoUbukLWqXFORDGQATALaEkyD&#10;rpl5jBNq34ubo8ROsj4sDQzQ+610rMl+pVqPMmvRm21rddLUupIhBpKUn5G+CCVbCrcAM/wv2ZXh&#10;nChUuLmvRBAHuIgn3RK03qySdzqIgtEE4PvqlOpdOzVGGYsQA5VTOsAMCTEaTqT1OEdcV/2bfeo9&#10;0X1RbSqUWlwaSGWrthbY1GjRTuPwj0aWr9YfMX8jaVeYQeC4E9ae2oVbOzp0alTMSQYcA1CZ0ZWX&#10;fbU5YH8s4tamTZrkC5mY9xZkSN5A0kA84PTDcpfh0q7rVoKo1nUC6KjIqESS/Lqemr1ahJS64haP&#10;hqjHjvRnG3WxvW5JSXW+wxgFSStxy2o9sSXWFaCtUJJgjvIWWohDwAEEHVpjaNutdWLJVKgyGAAL&#10;KBOytIfQ6AxJgQcXlWsSRqp4lZMy6fEbp+/NSxJj0i0r1uyWxXGkOHCWXYzjCWAlKNxSkhR2hCcD&#10;v1y0uBwHgdCmltWAXvvVp0VNIsPeZKocvDNzkSJOuuBnoXN7YvcOyhmIXnAC+6BKnKf5REGY0gYa&#10;niF8DvhMs2zWIeqV4I04qS0lVMZo9EerhQAElJdajMrQtZwoblKQCFZG3Awj4N7We1PE67NZUvta&#10;A95iyUCd9mqNIHkDB6821ThFhZsVvLlaDqJCy1UkESB+7lfIlgTzjGatSdMK1S9LZUiXaOot0Uh5&#10;EZi2bkt6641Lh0wpyt6LKhzg0paihW7alnYhR+VxYJPWspXLtxTsVSkrDMzqe+TOivTdGYe9pLQz&#10;AaqumAbV+G5HqfaBm0CyGkmdZGQk92PdeAYknbFfYVxt6eaIVR62fFFR6XcE6MYsi1KtOlpmNRCs&#10;LU3Ckw/ObaddKcOqSG8oOO+49X3Fk99xVEq2TNT97tAFZC2wFRWKuwA1X3teWKx2PZtXFSGBgAK0&#10;weYJGWBzDEHpOLy7/EvW750loEW36BYeldOZbXSqJcVtSGqhE+Jaa+eK84tsyqU4pK0qLiEHdu3K&#10;UQStK2hYvbcQqpd1a1wTDMmqd2YByiEqgRGXOMsDKh90lPY25CVqQEwAxac2bWGiTGaDBiCZAYQc&#10;WVv3HQaNS2q1ozr99iX1KgJj1mqVuI3InVIJQztQ1V/MdSEgoWBtcQhSEtDg7h1JaYrMafELbNRJ&#10;kZDCA6yWpwrGdN1LAk5hOuAalQoDldtJgeE7aDQjSdSDBykbYn/x/wDjg/7b6r/6rC/2/Xf2P7K/&#10;+HT4H/pwN24/5h+Jxl7w2yfDrVWJFyRpdSgppbKVrgXFUahUmw/uJ2+ZEKtjahgfrW0IGTuPYFxX&#10;o1/s+REkn7yBfiQSDp4MT0xpOJ1eKLcRVKxpHdVQR01WCeh/PF1W6dTrmrho9ZuWzl0amwZLga+N&#10;YTJUtWFFDjjx/WtoVkoSlWUJGOOR0ULk0af7ssHdhOjHwOUAaEjcEAE/HClVuFpF1Q54gfw6bTGo&#10;J668sNXQ7S3wtW7T03Ze+p1Pgsw6Z5SEPXp8Wl9ZVzO2RwUxEtqyWwpAUtQASTg7k99xC9S4ZbQF&#10;850igUKgD3Ccx7QtzIjKNTyjtareXVstJ6ADTrDgg6nky5gdhGYg9ME3iLl6PyL5pFJ0NLesdCZt&#10;uBTqC9LrlQmvQp7ryH3ih/zfOnOZWptDAW2lvcEpGU9AezR4vWt6j3Si1fO5IKpTUqoIEhgwQGMx&#10;dpJiSSDOLeIUrandrRotqVp7ayxWWGWEAIJywAZInnjl43Jl6o1HZn3xotRKHRHGUos0T605RZrM&#10;JnhHnOOSESkSCMeYhSEKyAPmGFGfs39hezdUui9Q+/BFQZmgnKFRkyzMEZhE67gCMLmlcAdmFKyI&#10;yTrMQ3MlY+8fGMRNOalaFKEpst2CLeuafBdusMXHUHqtIYZIUI4lMuuLSkLG/AIBVyrdgdE1qKLU&#10;FTPUNSmrLTOWmFBbmFbKNdAecbYGual5cUhRZgigloymCYgFtGmBOUEwCTpifG8Mvhkt2vTqra81&#10;+WifIL0ObV1sTEwkE7gloSgXChI45+c85PQtrecXqZal05fKIKBWE+LZJBPlpiF7c1q1EUKTpSjc&#10;qwGaOpOWJ9MU186DX5bFcmr0upmllehqHFwUm5oNNqb8dYBURGWuOsrwSkthxe7GPXq6jxKjVpBm&#10;SpROsI9OqwBG0tlIAO8wIwTQtKdan2deuWiJ7ykde6SxnXoD8sQm9NqJetUckWLbOoFvVIZS+ZFG&#10;kTaW89/KUYy1rZCiDkbHME/eI6ZJxA26p9qek4MEjtKaGOcZmk+BzDywvpUqrIe3AaDymd9Ae6Ad&#10;Nzp5YsNS9FYuhl5IhU340N1q1KdU3W4FeceKXXkEutyUlKASh1CikttZSCErQDk9K+H+0S8aW5FP&#10;Lmo13pglSqlQFKlTLkyGgksVYgkECBhrccLq2lrZ1axDJWplwVKsRDsgAj3fd1RyHGmpnBTdnjV1&#10;G0NiUSmaT6qUeoQfgAKfGqtpvT3qO+SC4x5oUy+2h1S87djqkncUKA2p6Eb2Xs+JPUrXdJkJMsEd&#10;QrD+KCCpiImVnTMsycU2tY3KimQxZAUBzZTBnYD466qdQeeF9fniy120guN6+9RtJIM6bcyFy4kh&#10;7USuusw0ecpLqVQ5EgraUVJ4DiQoIHyZBB6e23C6N/bJStq4Wmmh/cUlJgCDIQAgAzKSCZkkgjFh&#10;p2VzUcBjmO+gJMgj3pJJ3nMZkyYkYOdbqdYtCoVv6uWDodS623qJTGKdXKjVqtIZQ1KKEOqYS063&#10;5MRB+TynFblrQkKDiVBeReHVeL172rZ1bgKaJLrCgymwYsGzOTrmUQA3dKkZcLqdSh9kDqWVU32J&#10;DCZ9ByGv5YgWlqZ4HqtbjFhX/wCHGpUWoxGnExq7Twp2TBXlSiqLKD480J5VhUcYOSFdj1CrV9rr&#10;a5a5t7hWpmJQgZSI1zoUlJOk9o06SBzOX7KbUJW7zMdwTO8CYbKZ5gr11g4DLgr3hUsSnrv/AE68&#10;Wd/z6vIbVCT+jtNlUyU4wAEbHpDjjKCcABQR5m7v3zkvLxDiRFtd8NTIIYdoyOM07qArMecEx0nF&#10;tOjUoE5CATMwBsYOs7A/l0weaTeHOtS7WjXjc9JdtugJfNQaVetccqDL7xSP7qlxI5bbQCkJyqU4&#10;onAG1QIyNf8AHEoXXY0xmqgFYpqAyjeFZpEj+RdDrIOAT2VTO2fQ6k6a+AMzrPIbHFTWbn8HU7UG&#10;u1fVW8NVNVHqnUlVCu1SmW/FbplanJaKY48ovJky2GjhDUcFphKR90ADoaha8eSzo0bG3o260wQo&#10;dmLIGILtAQp2jiSzsHbUgaky5qXBfvPVYO2VZ7uijkpY91dp2Y5V5ADDN0K1ap4tv7Yo9sajpVGn&#10;tKas6jUGm0+uVOOhKVF2DDCvhPIjqASohDjnCicckAcapV7qsbUvSVggJqVGd0TMSAHfRwzgExKq&#10;O7pqJBsrKzTiKVbtyyOzL+76LqQXIaGMiARrJ3gxPvzxf0i39WadXqXRI9MpciE25V6vqNRW5khv&#10;coEMvQo6WkuLKdxDzSiBkFSgknqi19nrhLKpQuaoYgwgosUkazFR2OUbaMsbwCcVo1FX7WgpQszS&#10;pCvprBIKgtmgTEEg6RAxlbxFeJyfq7e1SrwVpS1SUVdX2RBRSm/iCwhK0tIcW0VKcSBlQCQAFHgj&#10;PWs4Nw644fbJ36pqFNTJIGoJ0I+MnkdMFrY21NMiUmHPTQajWBoFHUGeW+BGrTPEHqlZ78G0dChN&#10;txtOVUyyqJUWoLYSpJU7l5DiASoJKllecnkgcdHVhRoVEa7uJeRBqFQeYAEZeRIAAjzOCqNK0W7N&#10;WmSjEGZhtwAdAZ2HTQbYM9E4t9WfofMoNoUJ1mbdc55Fy0OShFb+zYcRCSzMECO0Nji1Ovp8x5Q2&#10;paGCQvoW+Nre3CLdGVpRkgEEs8gqKjMABCgkCZJ6rgK6DC6Dgk5dQQSgMbyTuF5CDrMjXBzWvGVq&#10;/q/YEHRjwf8AhLvdNQp9vR4L9z0OqSC4402lLKnXmo63PKZUUZDReSpJSNy1AbTmv2H9iuPtPEru&#10;nlLkhWCGJO2oUF4PvQwicqgkMD7fh/DVJzsCCCSAXkn3oE6ZVJJjKZ6xOI9j2P8AwiF16XyLeplR&#10;1PqVsOI+GuWkN2zEagsrwCoKfdK1lSirdkqbGSOcEHo67ufZGhfq1ZkS51yHtJYgaSEEaciADppG&#10;KVtiLKpcUKCijTIL1DIVZ2DGVRekkeWuAOseC3xPEodlaNXVJjJJWl6PRWqmotAEEFtmWsgZKTlI&#10;yMYxz0cvHODB4Nenm8e4d/5l5icW0alHsWajlK/yVFKgkDmNJjx19MBNR0c1V0ciPXLetiuRIshp&#10;bEWp1i26rQFsvnlBRISwlsEYI2lSxg52k89MkveH3dQUqFQFhrlBp1JHOVnN5FYM74IP+8Us4Vgo&#10;IkiHA6iJOp35emG5a1wwrI0IY1tsrxA3DLqUuoJpKaBecuQ438SnCnVQ5cVaosj9WreWZIQpKQO5&#10;UAVNei1xfmzrW6quUsChEkcsynK6ydAy5hPSCcLsqVAwdYZY2SVM+LDQiNQQB/DOKi42NaNcGVP3&#10;/wCJyrRKh5j78azKHZdNbKm20ckCnKQ0Hl8JSlSeRkqWkDmdBLGyaEpNlgDO1V21J278mBv8gDOh&#10;dS4txCighaYkAgR105eWmBibpvr9RKc2ubpW7T6e+0FMVG93lqW83k4WG4cdsHB4yVq9t3Ry3FB2&#10;PZ1ZjSFMwd47xI+Q8sQZ+GSC5ObooAHxYz8sePJuv/pmn/8A6TUf/wAjrvZP1b/J+mKu3sP4H+I/&#10;TDQF26N6bMyrTVR6pRLAqNLLn2Da94s1KM8U52NynoM4NOAnKlpUfl5/V8dKWo3txFRCGroQCxTK&#10;RO7KKlPMNNBpr/FgWot3Xqln1M6SDtvEGfjuNMChtfR7VSkS7U8M+iTaq622VfpIL6iQfLYWRvS5&#10;T2JEgLG3cncVtd9ygrt1a95cW92ta7ukp0xupDOzEA6q5Snlk8+90ETODkW4Sm32nM+b3QEOhGwJ&#10;1zRyG86k4l6FaDQrBcqFwu3ZQmn6ZQJLcd2jsVGpinuvYG+YmMyW34qkb0Frzc7lJXsWEFJnxDil&#10;tcotvSDOXIOoRZA3yF2EP45dpEgmR9V+3Me0dWUSASYWTyGokH08NjisoukGqOnbyNYqVIuGbS48&#10;zZUaxaNTWJra2wHVhtQQ080paEuFBWCQndvzgpNwvLC/pG1cDMV91xAIOg0JYFZgEA76Dliio4ps&#10;EIAHLp/qOeg8MMKneDyH4475qdZ8K0m0aLUqfRmHKjblz3Q5IqrsdRKkS9qYrYdaCS0lT7Zc2lQy&#10;rGcJantC3stYUxxfM6tOVqdMKgj/ALs99u9vAbKTsAIAwfZWV1xBqv2ZTlQliC0mObCQCVXdwo7o&#10;OcjLripurwZyNEqh+j96eHu6bmqRSplyoBtiFT3lZHMZQQtToAzhfmA/zR6ubHjFLiNPtaFzSVTG&#10;k5mEzowJGU9RljoTyz1zf3NJghUr0mdfVZB8p/TFbYHhGeuOpJWrT1ujqekhplE69mIfklQOCX31&#10;JQkjthO5ZJACSSOrb3ivD7SkWeuDA1hS3+VQxPmQANyQJInRr8UuKopU0B0nXuiBruTHl1OwnBtf&#10;lk2z4TKhDk3vX7lrEioUtDtCi3bfFTpkWFKZWG5CX4iEtLltpdSpLbgc2LQUqLahx0lRLj2hRvsu&#10;RUVjmamiVM6MspDgns2IILDUg6T0vW4GaFQGRJ/dgsDqDuGESOYVvLHH9ILl1ms6fe8jRPSutNUw&#10;NvQ5DFLZdHmuvJbSHnlSWShknKRuIJVgBPJ6P7Gvw25WkbisnaSACYmBPdUo8tGpgbazgDJRzZQ7&#10;Sg1ElTHjEfHXptjhSKvVJmo1ToN9+G6j2XLpkBUmtKpFVXRWoTSWgovLRKZkpKVJUgpSyTv3J27s&#10;9datVHD1qLc9uhIVSylmJJgKDTZSTOneUAHVsoxE2lCmVWmzAttJDzznNppAJ1JgDTA9S7yuG3b/&#10;AIN76QxKrLfpdQEiJNqtDemeS4g52uKiJUlSTz3SglKuwPV93YpxO1NG5ACssQpA9VzwdCJ2OvXB&#10;NtUFuDsS24JiQRG3iDqJ/LHaj+Du5NbnqxXk6EXtQJP6yeazEiy5dGSTklDrUxCH8KKgElDjixn7&#10;ix2ndcfpWbIte4pPOkEhKh8QAxTzGVR/MNsStUr0LctTpkogGuUaAGNwAOm+/nrgp0gdc8LOjtzU&#10;nXe44bFMvGM1AhUCmwjPXSpLD6V/HTGV7UxlADYhCyVOJWSMJSQQOIp+172i9pSdjSJYuZUFSsZE&#10;bXMCTJK91SADqdLM+dsyKAzCDt1kEAc9xJg6nxkU1L0yn2jYlMvJm/kPQ6pVJkc0qBbshlTAaS2N&#10;78glxIS5v2BP6okJVhBSd3RVlftxG4qUlokZAhDMykEMCe6inMSsAktIkjWQRiRQCghpsC5JzKJk&#10;ZWjoAZ1jKWIiTl0zX2mfh/1brFs0/WnTKpUG95rcMtml0ipxJdWpEdAOd0CQny4qMg7VIbkLP3js&#10;yAQK/FeE0bipZXWajqO86sqO38rg94idczKOgMSLLijVamGQg8yoOqggEFh7xBGsgQIIJkYLpVK0&#10;pqkmFVfEt4uZdzykxlOv0Foz/Lo7+xRQ2hhUcpecThOQBDwcjIwFEKlW4l2Tfs7h/YwdJCEuJ3Z8&#10;4Cg67dr1E6jFFyOxrdlShxzcE5Y5lRBY6cmK+IxOpEGrVPRt6jV6RaGmWn1dSk1O8rqt6O3U6wwC&#10;FBmnwuZCkK2gjY4tSwCVSF5LQjf1bWnxRagFSvcUjK0absVDdarnuSD/ABKqLI/dffwZZVLpKT0i&#10;QFqaMxVZCnbL3e7IGrL3jHvAEA52vzX+vX5U39E/C1pxJhivSAw7FpjRl1+utJCUNonymAD5eEJI&#10;gxw3Ea7L8zbnrQ23DKgUXXFKoYoM28UaZJJJUMe82pBrVCWP3QBEWqtGnRCLom0kanyB1Ejp3m0M&#10;SJJbp94JNNqFTbhrPiD1NTOvWgQ23plGbliZFpMhS0BLEpLCy6tSUKUvCVNgeUQkLHPUF9pRRuKS&#10;8Lp5lYkZssT3WPdLLkBkR3gx7w0ViBgBr6vcAEIUokwDoC2wME/d1EsJA1JaAYCdZPEJedbvD4HS&#10;21rXtiPSqSaQmdQorMuTPZxhbrjrYW0Cs54bHyjAK1EFRN4bwSnQtna7u2rNWYVGzloBmVApwMgT&#10;SAe8Tq3QTtqFibemtOkVRWLKuvdJ3JZiXcnXUtl/hRRGBGyKXet516LEuW87xVBCkpIpFJMtSFEj&#10;5WmnH2GgScdyBnnno6slhb0SVgsNh7o9WhyPRZxO4dqaF6dJJP8AE0addmJjeNPEjD3sCt0mzbsp&#10;kK3tWb8bky1o+ypVWYpjcxbfO3ykeVIwM5wUuFPOQT36zd1YPc0jWubdCFJByvVKhgdQTNMGDoQV&#10;3kEYGr3NAW9WjTgfxd0aEa6kEsvXQgkRI5YNtWrg02uWFQ6bpFrHDbrdHBVPm3JAWlcmSVqW55wT&#10;DUXFbjtSrcE7UkFPJ6qsV4sHqGtTimx0CnYbCO+I6nQmdjpgANRcfvtTGsflpt4n1xcM3n4ra5WJ&#10;Nx1TUWhSJCqYhqXIsi5F0MSGGgPL84QVKLobQFJCVNJSMn65V1OFcHtqUGixAYkdpTWpBbQ5WaGB&#10;J194k7TgxOK0qjd2oRmgFZK5hOoKQqmeeh11M4bky3qBB0riX3W7jqlJr0eZHmUheo9Lp9eCHUhW&#10;IqlMtsyE/Ebk7QlRX8iFbG/mHSe1S7q8Ra3pKGV1ZG7F3pMBuWXOXQ5ADOaFgkSxAODaXFClJ3Vi&#10;gVsyxkyVMpEFwApA6EAyZEQQQotdvHXcWp0v7fVppVNPIkpTAmyqNcjDLRlIG0rQyfObLZwSUFCl&#10;JKflWOQXPAPYg8FlmrfagAVAqd4RMzIVTn5ZgwUjdeePuL8V/a101YBabu2chAwAIUDKktmVCe/k&#10;k9/UaQMAWsOpjT1Bp9Lt67b1r9DbqL3ny6W9GSqpSnSgb0QTMW8W0pQAhRZRkqWraN+0O7CzJapV&#10;elTRo0ViZVRP3uzCzJ1AckAAaxOA6Bp1AKaVZPOQwk9ehHVtAT44YNp6AQIfh4c1WXqxU6YzLktJ&#10;m25eSUW9KbKVLSI65UlSmS0clwbUgu7EAJBQek1X2gQ8Z+xPbaicrqxqo2gMqqKHJ+6RqE7wJgiZ&#10;VaCOsLVBeJKqrEgSRMzlEHeSDJBAO+F/G02tah2tNvrT39MLmq1SWzTYNUp6nKxSaaXXQCyqe89F&#10;YkvO8oSyhtxSMbsn9l4/ELl6ooVlSmkFiCRTdo1laZDOqiAWbQcoA3pNktSkzudFYAwkCY2LAaGD&#10;7vMa4HfPvr/tutv/AD+if/l9D5eEfwH41P8ApwT9ir/8k/4MEmuHhgjWhp8iRMsyx26VcrD5bk0i&#10;5pDTzqhsSlapJmJZUlO4ANqbVvCuSRggLhnHRc1yiVHIpwCCgAMjTQrnMHWQxCkeeLDeLQqKSDn3&#10;UwzwNZ0AaCRyO2h0MYTFtVio+FygVm1aBctmSafW1APsxqixIqMdSVZC3HYx2lWMo2uFaACSlCT8&#10;wd1qVDjN3SapSduyBjMn7sluk6yIkFYI+8xGmDaV9eXlozo7oSQPvoSBOiqfundpAJ01xST9Y6vX&#10;aUlyu0liqISvczJlXXUdiDuKsBth5tJOfYd+3Rv2RadSQcnhkX/9Wb54itNKPdUSTvp+owwPCXqP&#10;pfM1noFJvXS2iSGnKvGchQqDb9QlTVvhYUVtPvVIeU4kArCnAtGU/MMDHSjj1H2gp2D1LKpoFYuz&#10;mkiqoG5AomQdjBVhyM4JpW/B6tCo9curiAqqJzZjG+YQwJEDKwbbBJPsm7tKL3naoaBVN6sWqivv&#10;U9lyU6iEHQvDz8F0vONLjEJUULU1hJHO4pVgxp1bTjfDvstc5KpUNpLEawrhYZamuqyCTzE6hMGF&#10;pcAXSAkT73QCJEd5TB6gg6CdZJdVmq3ZViuSvELBnWRbtZmtRWqXZNXdrElx5bSnQz5EotIbwhO5&#10;SlO7AQC3jIT0uoUuG1LymaCLcV1DEFlFMQpALZlB0kwAFLHZgYJF9peXJd7W2rHJlUuCBs2g66kd&#10;IPMQIlYUHWRNt06qw7VodyVikLdRGcm3a7T1No3pIQlTWFb1nBwA6Qcdj1oWo1nCkkU2UZoRqmg5&#10;mSVUL/c/TA1bh9CtWCjLLGF01JHlzxaVS539OmGqRFvOfFqfxCUybOjOSoPlBSNxcGUuR0hPAKQA&#10;rkYGB1ynRp3NIXGQQwkOQpDa6SykNqNdZHUzgREFdjpmUEjNI3Gh0Ou+npPPEpd+6a3Oyybwqt/K&#10;nMNBDMeJcjM1ts4PCQ4wA2nk8Dtk+/Qo+2UHJpUqRB3bvKT6gknFhtyEJR46Arp8iP8ATH6x7X04&#10;vi9WW2NQbho1RVI86PVbtcEmIh0DCS+80tDjYwcbwVBI/ZwOpX1+9jZsxo92CCKR78H3oVhDEjkY&#10;JPPXHVtrurSJKqyiM090ROkb7cgBqcbU0Y0p1Q0m00jP6kXHYNUjKmNQ7Xt9y9QXpTe11xL0CYhT&#10;DgQt1aW/LcKwMleFfKOvN+J8X4HxS77O3eutRlZmqGkUInKuWrSIeGVROYAHQCRqcNqPDbm3sK95&#10;WFKoO0VBTYjMJ7zsvZ1JMsurFgDMFTvjLevPh+8G1q09yX4rvFRfj1//ABGVWjYF5fpe5BOeW335&#10;TLbbbwJ27C6CnA+9nPWn4ZxXi1xVC8CsVqW4H/Fq0xQDHkVgszKRrIUz0XbDulRoWrEXzqCdlRVJ&#10;G2jQwUejsdNdsKy3NS7y0wuaDaOk1z3fFM47UQ7p1JU2ttgukJVMjhfw0PLZBLaw733ZAIA0/wBi&#10;trmWuqNKVgns1OUECTleQ7kHoBB7upGEdXsrkF0IygmDkAJ0G2kkTIzTr5CS0q1O1Ouxpu5bQuF2&#10;nTX2VNz4do0JL1PZbSnCUrkR6ZEQFE5G3c73GFEKz0rUWVOpkqAsJkF3OaSeQeo5iPBfEYGNMh4J&#10;DkaSBlkxrMEyfETOpnA/bdo63XgiTdFUoE1SKagfFvOacLccTuISlJV5awkkYO4lJwRjvwZVubW3&#10;iitTVth2oExJ6ifhiGWQSNI8Z3/A4g3TedMsuqGmVij2bIrEd4BFvV+n1OnyVpCQr5xFktlIJyDh&#10;JVnn8LqVN7hcyVHC/wAQCMvpmUienLEVSqpBdDAOuxHkRp+I8OuD7VSo0/WStP3FqRppa1Jr8ahw&#10;qdSrQnsO3Cl+G6kKaVDlUxa3WUJSpJKpjIKS5hSlHOFVj2nC6YpUq7OhdizjKglT3g61Ao6/8MkG&#10;JURBxZVtyblloNEd4ZZET7ogkhoG0MY2JnTEnTLytNNVqJamnvh0uC17Rm0NxN8VyJKmvhxp5BSZ&#10;TKqexFdieXhSUqckpG1alFIIyobi9a4vLBnevSq1M37pIBnKRKstQujk6bUzrAmDpFG4dTqCpd1C&#10;HG+cqATygMVJBn3YaYgk7YALwb8KMwvaG0XUSuotWJWHJDSLfpTcFqevKgl5xt8uLe4wdzq1uHlR&#10;UrIxoEPGLZftFS2AqEAEMxOXmVUqFUCdCFULIjTFCtWqXfbq8zoCwgwYglZOU8oB7o064nyNANGE&#10;ITQpF5XBQ2VoQun1OpBoU55tXtIix3mmiBnPnFGPXricUvalJbijQFUGcy0wz1FI5NTZkc+GRXnF&#10;CcQuGqOhjOrZSpyoxPVe0dVYRrIfUfDEyPpvotZU+LatM8UriamvypFKfo9JVWmvMU4QUCVAUlSF&#10;JWAooKc4IIB9AqV9xHiLVAvDKuQSH7RTRkBZkJXUEgjTMDE6Thjc2nEra2+2XapSABIDVEDFQYkh&#10;GqKOokzGsRjhXNJterkvJyhWTVbZ1TlNDznYtuTZTM1pAOCVtAoW0UnhWeUk88nq+04jwgWgquWo&#10;KdP3oXKfDNqD4QdeROAlFNmytTZWOugDTA32mI1Gm3hgmtbw2sVxFRtnWOyK5bV2fAl2g0CXc1OS&#10;/VXdwCm/McSlQARlf6xJJ2hKVFR6ouOP0aCpUtmpVKUwzDtSFHM6ZhvAgMQNyABitrUh8i5gx27u&#10;50jumDMTtoTy1x50DvLw4+Fm+WtTNRNH7mnVWnBTtDa8p2U206QU7nkuojMkjJ2qS45jn5CSCK+N&#10;rxvjVi1paVUVX0croSszCtLkg8+6pP8AFiyyTJcB6xD5fuMoiY5iZEHXflBBGIV16v6YeJS93dWd&#10;ePF9S6RMpzhFv29X6YqHGhtklZDDMJyQGwMnK3FF1Z78dUU1peytiKNrY1GD+8yA1GJgDvSqkztC&#10;iAMEtTv+JkqdSOcEAySSBIAGuuwBnmZxLpd+6DUupM1rTnxh6QvVZpGIsmp25KkfDk5yB58NbZHJ&#10;wpQ7nIweq7i4Q27PeWFx2cSQBBI05I4efACeRnHRZcTtSpUlWnbX5llj8f0mwLgrVerPk3N4nRWK&#10;M2GxUX9II0GOlKnPlS2oFUVxpSlYRvKCgFQwVqISYJe8MW2Na2tiGEkCuH0C6kkRUJCjUgGY3yiS&#10;KK9rXqVBTqvII+73vIQQomdweXXFr4ltSL58Ytu0+69Q7zsm1rDtJx9hqDSYE2fU4IYSlCVTHXwl&#10;Tzh83ymwlSiVrUNoyVdD8A4Vw32ZuazUO1q3FWGJOREbNv2agkAaAuYAyhdYEYc8Q43c8QpW9BlR&#10;RTGRQCdFEESxklZJKgtoZgDTCoszxGaM2nKtyxdPNF7wrUSg3SitUqdWbzj015+p5bAcKEMPIjNq&#10;DaAUJVkgfMo89P7rh/FLsvcVKlNGNM04yM4VDMz3lLtLEgnuj7qjCqtbr2FUVqk5wMxAiI2yyYBA&#10;+8dT5ADGqv0Bmf8A0stN/wD/ACZB/wDwuvI/syf+dH/2bj/7mNF+3qv/ADKv+GljLWkt5aPaUW4/&#10;Lbu+3bsqy7cnwLcYpGmNSlzadUHVo8qXJEtTbJOAsJKUktpI27iOvVeJG84iwpqKlIZlLt2lOmCg&#10;JJVWQs0bZhInUSBhbQta1O4LooYmdGhxtAhYWDGsksJ1yyAAKWfaleVUWL2d1wtOy/LWXWqxItSW&#10;djvJIOGnEeZ67SSeemdetaqhpdnUqjaA428yymPhihlaMrJptGkH4L8+WDJHgu021YRU7/qvj0s6&#10;4ZzC1P1iYYb8ZcZOQC64FoQEo3KACtoGcc9LK3tTdWxSl9hqBYAWWQgdAIY647RpULZUp0mCToFi&#10;oSQOkg5vjgyg+Caqaa6fT9bvC/dlpX1Ng0yQy5Ua3XUMIIUgturgKigMJdQlR4eeC+Rt5OOldx7T&#10;KLlLPidM2yEg6jMd5UPmGaGI0KKRO5jXErejbX75BUJaR3VzTMFuZ0AAkhokbKQMA/h51J8Pmpdu&#10;I0U1napGm91S2ltULVmdb7dY+EfdcStxsoeWhMcq27dzgWkhWApshJLLjNXj3Dx9r4eHuEHvUVfs&#10;9YyhwQpZtDPdIiJIYTFtnYWQrVBXeKehIyliVUMY0cSROgALQSBHMi118NOgVowUy/Et4uKrf9x5&#10;c+EuFu41zWJDRI24Www+qOSn/kXVIIWk/eBBCv2d4txW8Vlt7MUKc+6iAlY/iNTINyZKyCNZBkYH&#10;vq1a3vyljTRqZVDmkQxIOaAGnSAe+Ayg5WUECaazNA592lqB4c9EqxIgSGyph27tRYLL0xtpJ89Z&#10;jspOxsnlIeAOBxuOejHvaluxfiV6iMCQoSk5Ik90FhPejfKYOLLupQqIDSTQLL/eA2H3suWDzg7x&#10;IE4btja7/wAHfovQpdiXho0zXnnKc03c9CqVGXNIrTayFfDyfPENuM2SoBSEl1eeSMbelt5wr29u&#10;bntLe8yAElHUhc1MjQOMnaFm6NCrB3JnHLC74VbWaM1JqtRty8jKddUUVJVR5MX55RgMtClaca16&#10;tiDoxpTYNwuuNOSotm0q34VKXKbQkrU2PPcQ4spAJOxwH5SQD1oDUueH8LFTiN3UpxGZ3DVIJMCS&#10;qlROgBKxtOFA+28QuCoWGJMDNI0BOg0GoHukydhiwoei9JlXTQ9fLy8IdCtew6ZIEmXb1PoVXqzl&#10;bCcny0NSHAyFEjg5DeeSlQBzG44w1tZV7ChemrdOCFfNQpNTJ2OcAEAb+6W6EHXH1Q1b2ujGm1MD&#10;KTlDICAZMyzsQRoQGXQwIwsTaOr2ufiNf8SF16YT5jce5GaqqjvNMy3m4jb6AxTWYxUjz9rSUIDa&#10;fLQNpUSBnoi2ew4LwdOH07hQ+VlzBguZypmoXk5NdczSR92Tpg66qiszpSUhToBBgDXoo8oA27um&#10;A1tuBoXdbtRvrTd6nTxVHJNPjXEiZTXYw8wrHEfCSvCuV4GSCRjpk/2m+tx2FTMpUKTTC1FI236e&#10;E7b4qU/aO4usb9THgdREaDloMMzTnxG6Qz5NQhVayfsZ6Yw58HV7YuVLrUd9QwHFRlFpboIKgred&#10;xBPzZ6WVrPiFE0yppuqnVWp5WYdMxkKRuIBGkRgavZVmBLVXJJnvbeIMfKDoeo0wSUTVye1ZSrCu&#10;y66PdNIRNdl0qe81WKXNpy3QkOeU7HUEpSpKdqkndwVAKTuORHsUpXpu7ctTZgFdSKVRGAmJDGZE&#10;7gjWCQdMSDr2C0nRSw2bXMNZPgZ0BkSBoCMTGPGlWLAprViWxrai24xgJgsQaMlht1TY37GviXZL&#10;j7ijvVhxQLgKsg5wQPU9n7LiFU1a9uapnNJkiTEnKq5QNBKgx6Yto07ui5q0GZdNcsgZZJ12BAnc&#10;jAQjVrVLVWZVLJtDT27bjl1NwqmzrkiPPNwVpJClsqfbAYOSSotoSo/ylHpnW4fQs6QeuUoon8wT&#10;MDtOokbQJgcgMTpUVWqq55YgQB3zAgklRJY6aiCTqOZxqC3/AA9aeeES1aJG041bt6mXzMhhE68n&#10;rTek1MB3kJgJnLS00hJU5ucUXHFFXIHCRhRxe+9qa9XtrZntROVA6hCRoTUaiCxJEZUlQI3OpwzY&#10;UrHJUp1iz5gYCOG1GsLUChYP3gCeYAjEW+dO9TEXtEqs+l3jqoFxW3G6/dGqsCmUtY//AI7Dba1p&#10;SokY7Zzj3N9hU4ItmaTXFO0IJlEoVHqDzLMwkj5bnoquKlxd1mrNSzT9497SY7p0gdBIIjUDBhcN&#10;s2RWWYFu3HEsxaEtlNQptTuOiM09CVbd6EDPnuq4ADqyVccY6XUuI17dnqUqzgfdKpWLnoWGqAfy&#10;junnOOUrK6uqGWoqoxn76AAawdYJYTJ130kjGdbh0Eq+hV4Trw0d15pqKTTZAbXOjIStmMp5KleU&#10;666oMFsIyC6flIHvx1taNXh/tNRWnc2rK5AYKd+4RDLEvMwQsSOsYWXVyadu1jcjtVqAowGocEd4&#10;RIgHwI12OmP0Hwp1eprkVOsVfQuSJMFFR+Nlz23VrbcQFICEsOKdcdXnIAaCfmz256tr+1dzSqZe&#10;0u5Q5ICLIIP81MAKOubrpOmD6PDA9JclUU0Cz/xyAQDEZVJM6e7vEEnfHzxX1HUu9LDhaN6d6Z2N&#10;FpkSlx5NbuCx7ZrMmoKQ0jYoy5cdj9SgqygpeUpatqQEpSOU3CFs6XEnvbu5rFixhapprTJbUZVL&#10;Q2mvc2JJYk6BvaU1WwFKlTRlpjKCILDvElmzEsSzfeYBQsBIGMsUvw3sqjrnRao3FhPPiO9Km6f1&#10;tyMHDghPnOQzhR9k8n2PW2bitPPkgkgTo1MGNtu0Gnnpgma5prUZxOw72vlCyNBizp+jOpFrFyt2&#10;K3Pr9Op8hP2gqxag+2/5QOHCIywl9opwQS7HAGQoBSSFdQa7sbkZCVRyNBUAGvSZg9e6xkc5BGBG&#10;qE1MtUCDsSNPDUiPw6GDGGxA1Go8Oi0ypaN6zUmbPi5XIoOq9fVCqlNlFfKWmamoQXUEAHc2sqJ4&#10;KEjHSg0E7V6d7QqUwfvUwWpsoiO/S74O4KsB1BMnFJt70Ue0kQD9yNBGpOhj0J8cCWqQ1/1SqLdb&#10;1atgVwNFRYeU/HLCSQEkoVB/V4wkAYOMAYHTiwbh9vQ7K1qQumgJO0x70tOp311wArhKhYHvHQk7&#10;9dm6HBP4ebm0vt/7QjXjIplOrDqHYtGj0zDjgZdjutvsTOfkZ8zythIKgrlRCQCEPtBa3dS4tmt1&#10;OXOTUZ5AChe6VJGrEkyJ1WYltMGUXlaxfMe4uU8s4qKZHh2eYGRGfJl+8cMGBalt6g2iNAr+rEug&#10;yZF4uyJs1hxkOsqefUqNLUy+pIlRVJkJLgSpC0FKVpJAI6Eo3L0KC39DKx7JQoMlWCrDICs5XBU5&#10;TBVgfXARri3ryVLKOkyPEaEeYI9RjO95W5Q7Sueq2O3GmSJ1Jqj8JUxcYR0PKZdUguJQr5kpUU7g&#10;FDIChnrT2Ve9ubSnXqqqZ1DZQZjMJgnmRzjTDK8yJXZaDZ1B0JA19BOO321rV/hZVv8A1d//AOXV&#10;32e0/hX4DAsWf8C/L9MaQ1Ib8YHh41Bo2o1vUu3tNkVEJLg0hnxHHpraUoVMdVFkNpakoUtBVlbf&#10;6srCSojvgLSjwXjdtcWtZqlzBJ/fgwkmKSmohzCAcoMktEgaYbU7teEPSq0akVAMmYFwW3kwT01y&#10;g5SQRpJwkdRPEvq1qFcVVo3iB1fuypOrqKXqJQKyzT41PCDv3LdaiuZSvAbASwEJPz5I4B01jwfh&#10;9lRRuHUAHiGIzuRtABgZtzJblEDXA7hK8uIymTKkiJiYB0UGNtdgNhhl6Wa83Rp5AE6l6U2y4l6G&#10;Y60QLGEFuQyo/M26uSzI+IQrGTkjOO/S3iHDK17KVrhwJmC+oPIrldMpHlpgNa1GiwakksOZysPV&#10;SD8jgau7RTT3xKpdqES+6LpfW5IeebtJ+6Piaa8pKVbFIil5bsRTi8pCEpUEgbtiU46to3d5wVgT&#10;Sa5IgZxTCvBOoLgZXgakyCdQdcGUqyDQlVpmeZJkagHQGN955a9EfbtGs4CVGvCj3FRKwyNkdqns&#10;bTKJAQpCQ+1uaUMZxuxySnk86e7F4FV7eGUnvBgdBqZzA7DaInbFVOsEqAPqsTvBB9Jmesb7jTDS&#10;8NNx/wAG7btRepEzVLW/TN6swjArlTpdYhKgy21AhSH1IjqWGifQtKAKsntuGP43S/2gmkvZ0Le4&#10;ysGHvBlI2dUYwWXeA8nWN4w6p5Lms71X7gU5VIbO0/czKQII5kax7oxY6vUDS6qCg6SaL6dSIbDi&#10;FtF+pV1a/wBJStafLkOiIyiLJOwJALaMJxkYJUS34YeK2iPUvK3aNM5hTC5NDKqCxdVGvvEkzrtj&#10;O3NehVvXr0wETuhVDM0RMsWqDMGLHvRAgDeBi0i6S+Hay6HKsOuW1dDVyUnz49Trz0CUikwJwyG4&#10;aGlSUuys8lKGUF1WD8m07kzqXfFKjCvTNM0jBAEF2U7sNCFI6scg3LA6GlKj1lDaySYmASY0kxAE&#10;6mddDAJ0wWR9aNedOtKK9bth6e27obajFPjMpr9ZoLdPuSvqUoIWtlMhwKyrlaipaENtkALUrunq&#10;8OsOI3lK5uKr3b5yRTRg9GmIkFiDlhdBoCXb7sYYU6yWxNoGXOQQTl72nIMFLSZIAnYEkjmh7ksm&#10;oa+1xVYvjUy977qTiQmO8XVzwpROAhv5XEbeQAGyEj8Oen9uttwunlo0EpDnsvx2Pxx37U9EBV0j&#10;rM/PU+pOCGjeBKq0ER6/VvDvqEqG42XY6nVrp6ntv3ikmJ2AGT9Pxz1RU9orOpmp07ijmXfXNlna&#10;QtQeO8YtevWSmr3AIVjAJBAJ2gFhBPKMe6vXNXbXQYekeoNzRaQtCd1IuO64E9suc7gU5byjGBha&#10;CTk56tSzsKwDXFFQ+uqK66aRB1IO5PeidsL2q0XqEkqQDpOpEdZBG/SNOWPd0aV1a9aRFvq7bNtK&#10;jzZLpZWbJmefHfWEJUEltguMMulJUS1uRtIzgA8W210aEW2d3CiR2gAaNpkwzCYGaDPjikmlSLGk&#10;8r4nQE6xrqPDXbFxoNpnXY9ZqVBd0dpcuLHo777EmvodR5ZGFZUGnUh1ZTuCWvlyedwxnoTilyr9&#10;korOpdwpyD4d8qSgBiWgk7RrgW/ejStjc1K4UoVMAq2YTly9m3vAzJiMoBOuxY1s6l3F4cqlGqNr&#10;WlY1oSKpGCoNfumgITLdbOAXmG5FRcU2QfugIO4jjPboS74dbcVV7evdPUCnvJTdnE7hWKUhI6gs&#10;IHTfBtpftlFe0phpEBgAOoJBaV5nvL0BGwwT6W2HplSqTVL58RXirp1NXVYstuJbq4rT9wTkKKtj&#10;zjMt10sFZGT5rRSQsfOO4z/Fbi7pVadLhPDzUqJlIckrTRugYZQwAMd1gdDAJgFjQtbS4okcQuez&#10;pMRKkZmJEMJCDNodife6HXC6h39AsOnRVQqtZFVfwEMUCMmpx48bCcb3GIUgR1KUTuyVqyrnaB09&#10;ubZru6aVcg6moezM6zCmomYAbaCY3Y4U2jaQzkRsWJJaSSJKkbTB0URoAd8fUeKOyFyG4epHg005&#10;uBLIwBJfea9eSpLra1q9Djd1xuC3Lgmhf1ac9Ij4KcvyxZQr1LUsVUMSZOZSdvGQQPIg4oJ2sult&#10;Yq7purwN6PzqeBhhi2YcyhvtIzkYkRn1KUfqpOemNKzvqNGKV9cA8+07OsP8NSnHwIGDa3EatZpq&#10;IpBGwBAHkAwPoS2CLwY3HBTfE+xK7VatRVV53yLCRNnuSKFGmFalohTVDEktOpCWgtC1ZKjvaczj&#10;pb7WJcfYqdxZKmamc1UEHtHpxBNHUU0qKe93lIgQpUxHeGvww9ql9OVlADLoq1CRDuACxQdFIaeZ&#10;1x615pevtFhjVbWefo7adSqdUch0qrU7Twl50R1Flzy1R4i1tbVNhAU+UqwAE+/VfA6ttdUnocNa&#10;vWSmAXmsDlzaxq3emZYICOuLuJUMvFmtL6mUqQCKZXJoSMpy90CRBE6iZIGLHRnwz61Xfp3KTWLD&#10;olatyuILztRs2jU+l1WQtKT5Z+0jPQ42lKwnc06w4kp3fJkghZc+3PC7biGW2u2V6ZysjioyQdG/&#10;dslMZis5aiupBgyVEYjxewo8PUW94pSoO8oY5lBIMEZadVWHe1CtO4lTrgYjeENum0mJTKtq3Ht6&#10;9jUFIZosV+VKccXgbS3KQxhQPPy7SE4++R1oaHHLu6uajLYs1rlkVS1LbfvU88qY5gnN/CDhDxO8&#10;srKmKtJ+1ABzqEKlddI1hzGsDK24AOK2+rI1YteMmn6y6y2tNVGATGiah0ILcawccTGdj7H0O5I5&#10;z1db3PCLs5ramw5zT+OqnQ+Omm2DaXar3Upss6aMPwbMD8fXHylQ7jYqCLqTR6VVZERlxtty1b4l&#10;VqC4gp2qbcgSxIABSrAUjBSTnvz1FzYvTZKdVlJ5FBSYnwdchB89DtiZr3dHKuUGCDJUSviSCQw6&#10;gxvOOdOuCz9ZLsh29RPC7Bse8nilmMbNiTaczWQs4bUWdyfLf7HcghLmSrAIx0S9hcWFmala5epS&#10;BJY1gjlAN+/Euo/hYZliAxG3b3iDVKlPOEjKF7uYEtPdOUswGYaDKAJiRrJNteIlr+Gaqo0k1JsO&#10;79RqrTHYlRNNq06E/TZYW0cNKSpl6dHSlZUhRbebW5tUMJG1Qz3DL2945Ra7swlvSOdA37wtoYz5&#10;QwoNI7yqynLpJ3GCqNCjaZO2ymoSGZdgACZpkjKS0jvFTEHu66jpoJX9XNeafNXTIlOsuBS3jMoF&#10;vVq06IqnrVtWFtxFT470mStplvAZQor2oHzZACpcQFtwoB6rVHJEM6VKimOrCnCKCx1YgKJ6bTp9&#10;lL0U7M5iSFZgTm5AZzJ0MADvNpoTuDVrX2xLduJmv6taMG94yx5yo0SOzDRLGPl3vtgqQnOMhAyB&#10;lII79NPsvEBRNK0rdm2wLQ2XxC7HwnQnXbAdG3NaoHB0B1UyJ/l5ETt1A6HEn/h2eHP/AOmraP8A&#10;7qrP+36B/Y/tJ/5u3/s0P+nGlz8H/wDKqX/u3P8A93ABVrz1Tr75ky9Tk34iS2d36RUiUyt1POCl&#10;0qWEjJ7JUEg+menlpa07VwaVE0SpBgZSPVYE+ZE+OM5WS0BDJofmI156EdRO2NTt6vW9qJoHSatp&#10;1bFO05vWkwG6QyZFhxq85OkobAQ2t1uMZcdRxluShKmxuwpIIz1kLrh99a8XqZ6huKVVu0OWo9HK&#10;Ce93S3ZsOTq0MR7pIJxykadakaLU8oTMJyqQ+Y5gDpmTUmAs6iNPexlO6dMfFFNnybjuvReqVB15&#10;5S5M9+xGngtY7k/qD9TyBnPWxtKnBFprSt6qgcgHiB/ix9Ur1UaHJBG8yPxjFxG8THiBoGno05vX&#10;UGpMwaYltujWxVLPQWI6QlSflV5La2QlKvlCV88cdVXXA7CteC4pUMzvOd8+XprMwxJGsj1x9Su6&#10;+qI4yjXVpMzsAQwAOsnSPGTi70e1mvXU2pxrK1k8aKrIpzqf+K6hXKDNlR/M3jCUqMtppvg/3xZw&#10;MYJA6UcX4YvCx21nw81P4srBTAH8IUk66QPPXB1O7V0KnvsIMd0kTOaNDEQIAgGTtGJd7XVfdm15&#10;Lt7x7jl+U+ppquy9OGX48tA4C2ZTNQktKSoYILee+R0fZ2FrXohraopBGyVWkTyKlFYEdGAPUYCu&#10;uI3AJDBTzhsoPqCBPmCR0PPERzUXTeo074iFUpMirMqQYVIuamOyYTuV5U0lxDqH4aeVHcz+136+&#10;qcNu6dQQpCk94g5W0G5GUq58G0jFNC7q7OmkaZYIB8iYHiRi20Qt/wAT1JuqnXPZlsoqkKiyVLkU&#10;6PVZ0krS+dgADxUfNGUlC20KcSW0qIUEnI3EqXBPs5Wu+Uv3QxCxpqQQI7hEhgSFIJEgkYsF4HYq&#10;NQJaIGhAjMP5l+6d52w9IeidheH61Df94Gz6nctwK+0Et6gWq87XPjNy/MBnlDrrm5XzKdLKD2SF&#10;N9us7U4jdcVvewpZ1pp3f3VQGll0g5BkAgaBcxHg2+JpWC2wXNuJ7yxHKNDzJzEgyTu3IzbH8Utj&#10;aMW+5cq9XJFCuGtxlpFOh6pwbiYpKuxfEee/GcZccUkEsKUsJG36jqq/4T+1Kv2dqaVEQgk9i9Et&#10;0XMq1FIAMZgF1nwOJWZrWwFzbsyGIGVwTpoTlMsNddWMjXUaYT+pviKufVKspXcHjVk1dpbn6qPU&#10;ptNjspyPu+XHqStqfTHbp7w/g3BuH0iKdiqHmQSxPSS1JZO0TOK69fidesKj1XcjYtnJHlJIX+7A&#10;54DUW3TZsgJg31AdbClB12mxxIS2kcqV+qlqIx75GPcd+nS3oGsEnxKg/gML6tC4rOoqtJ2kjU+Z&#10;KifM4LNebxh2rp5T9GqzLtBmLTXxW5zkajJcq8h9xG1pyQY/nFlAbACW1KzhWVLIUOlfC7ajccSb&#10;iFNqrMwyKuc9mADLBQcoMneO6IgCZwZmuKdmlmyoAs94KuYyNmbnG6g6iZwP6G1HQq54FduF2n3X&#10;Mn29SU1FuLFiMhEhvzUNrWHdrrrYT5m47GCoJBVvRgkM+IXHF6Rp0aJVBUJUks0zBMQCoMx/zBJ0&#10;CtgfsUpt31LCYyjQHzjz6Rgzt+3rrv8Au2Ld9naZSgifGWqI05Ii096W02vb5i3sTqk61kFK3Vra&#10;3nKQU4ICype2VjamhUryFOUnUpmIkqqjsqeaNQo7TLuZxXXS6Klqwp0gAJAk5OQzTABMiAYnSBhp&#10;XRfcyxLagUvXnTnRiLT5GGpH2zbiai83HKiSIkfZ8QpaUk4cccQlKuQPQZg03rXTHhT3VSsNQqVe&#10;zpgxp2hnIJ5gIWI02w44PVUUnStXRKQnMzUs7MSPuGCZHgYG51jAbH8LtruUaPqx4etF73vK1mXH&#10;DPk3TCYo8RAVnyjHDp3vNtgHcta1JOBk8kdNP25xJbh7bjVe3tapgqiM1R9IzB2HdUtyACnoIjF1&#10;fhtAWTVLBatQDeqyqqAxJhSTrOwnY7TgQevq1qA24mX5VKCDtKUS6esJV7BMZlxxfp91JyTjrRrT&#10;eqQKaB/IVDPxgfE4zYWpMGp6mR+f5YZV/WsabZ8Czv8Agsao1+s1xiPJFRNuuRjT+ThCHVxW246X&#10;ByoOpeUlON+xXAy1G8ardm5+10Ep0iwyhlOfT70O7NlMQEyDMNCRu9FtRs7U03puzkCXJZQNQQVD&#10;ADUaZmkZToMUSdUfDppDIdgR7lt+1bwht7KS+uQu6XKNNxgOuPlCoYWSClQbY+RJOMHB6Maw4zxF&#10;c1fM9JtCAq0Cy8wAJrR0zVO9pIjTATXz02zWtuoggySzkkeLQvwT1xVaaXf4vbyuGRTLB16tuppq&#10;01xypSkz6a7TVuuAqUt9l1pKWdx43KQEk7U5BIHQ/F6fstwmz+03NGrFIAAL2rVYBjuwSzZZkwdB&#10;LbA4M4XwWv7Q3wtVWmM0kmoVVBJmdTlk8gNSQFBBOGfbOjlhUqHc69Wr+0xMqnofYflNWDbkVEV0&#10;pAE0KcUUPJSv5QhfKieU+nSO+9oOMXdrb1LOtXUOqsAaleod/wDhwBmBI3KgADUHni+wo0rWoyNa&#10;szoXmlnNKchIA94Uxm95TmKACCTMYGbj0j0zpmlUdqkfwm1Ro9XrqtyYtDtVLLkmG9gMobZgqbDT&#10;e1JOEABfmJJO3b1Q3HOOi+da/AzVWmCSzs5XMJJJaqTDARIYErBgEzGg4dwW04rbJXoMiXD1BTSg&#10;1eirLOhYvENJ5rpynQ4Vd5+A6zdENQgxD19ux+s05IkzpTtBYeZdBTkpWy69l1Ckn5gokEEj8Nzw&#10;bj93x/hFG8p0ERKoGUS0ifECAZ20nwGMXc8Ut6FOp9ophcpYHUSMrFZBgAiRp1Ecjhf3N4ZbGqza&#10;appHqPb9xsrSVLg08Lh1Fg88oivrQ4sD0Danvos8dOV4hxClUNG/t2RhzBFRDHUqNP7yr5Yv+0UQ&#10;Q1Orp0cZG+cr46OfLBtZFw6uS7noVc1O8SN32FDozTzDVbuOvy/s6S7GbSpiOIUiL8TDSsbEKcZJ&#10;QgqKkfOCnpJcW/D6NKoKFotUuQStMAPDGGYkMUqEbw2UsNCY1wdTKVAtKow2IVmBOWBIhlJgdNG1&#10;0iMClyyNQ7pu6bqNULxr1xqcdVJaqtFs9qqNBxKMZdluyfNQ2lBzvUkqAx8uc9Mrc21lbrQpr2aj&#10;TKXyaE8lAYSTyB9cCNQp3dMo0MTM6nX0geeuHD4fLEo/iQ1fYn2Pbk+0F02BFZpl4V+I5PlLkpV5&#10;YfjIV5cVohfzqQjcsZB3ckpScRua3A+FP2pDg5pRO6MpBJVmOZjI7oMKDt503FKlcOlNyTnIDSQQ&#10;TI5CNBppJgDCm1R0K1gaUusViRfU6jqW4o1KbpzPpTYG4hRWmRhCMn1KsHnnplwziXC7ikq0cisA&#10;BlFRHMAbDITMDly59MNeJ2dexvG7ZSZMhmUrmnWdROv44AP4uKL/AM5M/wDOhf7Tpn27+Hwb9MD/&#10;AGkfxfjjQ9+2lqvbltVBnVTUq6zIvB2PUKXQrRuFluqU6K1uSyksQlJajbwVDykSHUoRklvzfm6z&#10;NrSsOJU0e0ogpRLB3qglGciH7xEkDTVkDEgBWCAqbxxL9k3fYyoYqNF3STIkHSSIMRPekzoAF6Z6&#10;fX5dl6PW3YlH1fYkIDjy6hJudKnkjaRuw/IaLp3EZTuyr06OvE4fbUV7ZqAUwIynL/lDR4aQMVHi&#10;9Wt+9YyZJ3H4lQPmPMYPtSfDF4j/AA1uR74pGs1xVwMtsvol2+01LnQEj51qeZS8p8FJ7kZT6FXb&#10;pPZ3fA+Oh7ZqKryhgwRtY7rFcpnlqGO4GmL6vEjaMrEKdd1qITqDuAdtDMiBiRH158VOq8RFt1zT&#10;K3r/AJb7ahB/SPSqVHnOObjtT8Q2gcEckrXtwME8dXrwKx4VNSjcvQQakLWUp491yR5ACemIPxC2&#10;4gOyaiHPUIC3+JAD8SR4YijQC89R6e7S758E8K32pLgbcqtoMVFaFvBKiltbEZ2UhorKCPNaYGM8&#10;5BI6i3G6fD6gK34Y7hamRTGkkMRTLQNcrOZx0cOpvoqQUMEiSdZgOAxjoCBy15RU2l4ftQtGY82V&#10;ZPhzuanRlEfaDNeplRfbfwTtCo/lMtk45TvbC1Z4BJx0VW49aX2UVLimWOxTLm8YYliAPAkDnimv&#10;wqtcVCGzdzcNpE8up8iQfDFLV6LelTrrdPb01bgTXwPgmp1bkUWO4cE4DbjaOM8YyfXkHoyhXLUW&#10;alUNTKO9lUVGHnlPzIHlgN7Xh9OmK1ZMtMk96CEMbw0ESOYBkYm6kybn0rrbfh/vrVF+iXa5Ro9R&#10;TOpNyy41HozchvzEN+W03IlyX9pT8i0Rx8pHzJUFEay7XiFI3tK0evSzlMop5mbKYLZiy0wgIOqm&#10;pr/MCAZU4bbJRWotRFWA3eIkyR3VURDRqczAgfdgglEahW3Ykesqh3n4pp93uuI3PNoqsqOwj+aG&#10;1grXwM9/X060dGnchJNoaQ0iV1PjO0/QxVQurg0g9G3CjqQrHfeQYg+njito9M8O0JHw0Gn09948&#10;Fr499tOc9ytauT69ur3e9nQlQOZH4Ab4jVq8TPeqEkcoAn8YHxOP0/R/Te8Yy3KSzHiObSWXmHHV&#10;pHHqXVbTnn2+nVYvamcKGY+akj/LOIi/4pZnv05WBpmGbz2HhoB+OLLTHwlXS4FX/Zd6xIjlNcS4&#10;mY1EfaebLSvQNk7ucdzg/Udcub+1Fx9lr0g3iWgajrIj8QfHBlW9r1EVWVoYbEA6N1zAR4yOuHHF&#10;pjF5zrc0/uKzRVJcFp1VZumk7KZIgxlK3F5GxSmkobGdyVYS4SQUjBPS6qXt6NSu1SAYIVu8CY0U&#10;/eJY6z7yiNThEgyu3Z91do3BgkE+AjYa7abjA4bQRp3cMS8bRuxMJx2Qpug3TGqCYoqiUEn4tlkF&#10;K2+CErUQGiRwSFclsxuKZoXCA6Ash1ZQR7rciRy1zeEjSSXaw2WdDB0MA7EA8wfLTyw7qfrLf/iH&#10;iUq47nrentKrFKJhu3b9qU+k1GpMoztZeitlxbnONiz5bRGcpGc9ZhOFcP4CrUKS1GpN3hSIaoiE&#10;nVlJUBSfvAEtMRJxdd8QqV6mdhLkQSBBbpnIKh9gMxBOmpx103u7V2vV+5o/h88O1m3JcVCZcnVH&#10;UG67xpJFLhNKKFSfIy22lA4woLWASPvdQ4wbayoUftd1Up0HIQU6dOqM7sJCz7xPhlE64Y8L4YeI&#10;9qKOr00LyWACop7xOYnSSBvuRAk4XszWDUvUqtOVfXCvxb0qKiTD+31LqjEBJPdiGrZEbVx95SFA&#10;D09enltwqzs6QThtAUgPeKkIWP8AM/vx4Az1PLCWvd16rCrc1iYEayfQTJjyA8AMX1E8GVef+A1L&#10;u2+U2nT5CjIYrVz3WgMA5yCmNFdSy0knsFYHoEkdJrz2hTtKltRtnuKi6FaalfTO/eP90HrOCbWr&#10;29uHapTRG/lJaP7MEj+8V8tZx6ctymVWc3YSPF3azTNUmpjLRMr1XqjEhx1YSgFtppmG2lSlD761&#10;gdvoSku+KFvtTWDKyie6KSuAAZhmZnJjkqrJ1x2pa8EVRTp1GcDaUKrPUzrEak66Y96rWVoNp9Fd&#10;0wsq3Xp900+a7ErdTr1OpAhuSWlLaeTDaivNOobC0/KXVKPByPXqVjc+0N9U+0uyLbsMyqDUNTKQ&#10;CpdmBWeuVQOWJ1hwylSGTtO0BIeSMk5jGWJYiI1J1OoABjFVpNRdDLZvmJcdboNJVdMR1LtDoNSd&#10;MeO+vb+yX2HWHVE8pQ5KaSSQPbr7iV3xyrQalQByGcziCQN9g6MsDdlRjuRj5aFk9I1atYBQNVKt&#10;JadNYdIG+VgvniZH8PmlN/WpXL0k3zVrDgxnUIo1u1S1Hv8AjWWEqU40w63IkNbEJIV5ijtBWlCR&#10;zxNuM8QtKtKmyCs7AlmWoAEUQAzKyq5LHQBROhbliqjRV6Vy1TLTCdmKaqXqGqXYhtSAtIKozszO&#10;RyA6ClYNFuOoPSq0GZD7qyqTKkQpcZbytoSVrSysI4AHCUDtjGOr6dd6SShIA21U850kTr1JOJrQ&#10;I7kSBpr8uf144L6DqtqRYVIj2/RtV1SKUw0ERKe5WKZW2GGsAbBDqbCHEIxkbUuY9uln7O4TcVjV&#10;FHLUOpK9rRJYyZLUmKEzrJEnc4NrXN8KJWpDKdDnVXkdJZST8+WuBu5Lrp2pVz0+jRdOtHHZcyT5&#10;ImSrGqFJUpz9kupgeYyPopKT6k8dNrY3VjTZzc3JAEwWp1SPBWbK/oTgWsLS6ZWqIKcCJSUBHioM&#10;fAAdcGXiG1k1VupFB8Pdy1G0bZo9pR2nWqTU6w2w40v4fclZbiOOyXELStZbJQCpLqN43cgDhPDb&#10;K2r1eKUxUqVKpMsqM4PegxmUKCCAG70KQQNMUjPTsqdue7TQd0AgDWW3O5kzO+3LBFblcpNGpVWe&#10;sG1qoKBVKQmlVqtSYzbDNVWW0OSENNFKVNtbzjY+FOEBJykHHQN2lauES5Kh1cuiiSygEhSx67+4&#10;QoJI1xZRyUq4Ksx7kMdpJ3XoynTeZInC/wBPapqFQ9RGa3S9WrupcFqUhMVik1JxbDaN4HliNvDS&#10;0kcFOMH2J6ZXlvSqW5R6Cu/8wAnTm0SD8MVt2RhQci9eg66YstaW7w001YrbrHjQto06poUpqFqT&#10;W6wy/wDDqUQWHI8w7gAU5yAlJyNoA46CsK1hd2dMm0qI679klMgGJkMkg6HmSeuupINoz/u6aiqN&#10;g66Bo5iQD8Rr0xS/pHo5/wB6Xw9/5jUv/l0T29x/yLn/AApj79n8Q/5LfEfpjQuvnik0B1voi7Lj&#10;eOXTmVTiW26jR720pdXIkqbHHnPOJQ6lQPIUnavP7Q6yfCOE33AK3b1uD3NGsQYelVMANuFUqUZT&#10;sQQyxyxpL+rxC+phjc0q1PSMyoCdInPBaY5q+vPTCAoF1eE+wbnFYlXVpTT1pK2W6patPuyVIDSu&#10;622y6lpCzjH98GM/n1q7iz47xi3FGhSuK2oOWpTtKYnkC8roOuQ9cKrKtSoPke3pKCIJ7Wo2nkC0&#10;453ZdngvoceDWpLusVxKkS1qnQHb9hQorreco8iN8VImJPuFnOOQR26Lt+Ge1mdqbUrSllUQWDMw&#10;PPMYWkfDKfAzhWbvgtaoKdszlgTmhCEy6QAxTcazMzpA0w5dLrn1F1MtSDb3gI8M1ZoFPVXELrkC&#10;4bfekwJra0pbQt2bJbWvc18zinQ8kkLI2q+VPWL4gbHh93Vr+018Gy0iKYpEI4fNJKCnpLAhVQ0m&#10;AjMzDvHGj4db399Re14Zb1A1R0PaUyrKlNAxcVFca52gZ1qJA7iqJkMvxHaV+ICxNYre0dszxtqb&#10;qjMNiXTqbPdgRVQHpClIIQ2zGQpLKlJABUrcScbSe+U9neN8MuuHV7uvwuq9NpBqBGdGC7KzM/8A&#10;xN5AWBuSokjXcd9nLq0q5De0KT0QGFM1TTbM5Vm7Fe8YE5iGjRZLAwCqal4r5aGblsLX/wAUd116&#10;pR6nEYi1HS6EmFHeeISkrlySnbLUAUp4aK0eUrJOON1Q9k61w1nV4VY06U58yXRrZwgmBSRchQEg&#10;kF2KEMCNCJxXEL9aAvba6qPVqlAR2Rpsj1QJV6jMWDqFJGgzOYAZdTimoVq+PW2b1RN050qnVRcE&#10;IdgXXV5LE2JJbxubUy9IeZQtIByEDgKPzIBHVVxfex97Z1aNzVamGJDUlR1efdOfKHBOmjayIKtG&#10;Ftha1ksqFzamkaIGZM1REpjNq0U3iGzTnWM2beYk39a8THjnqjsuBdFB0htKe/FSxPqUWq06nVB5&#10;Q7OOLMx0lfHYpwOcAdJx7C8IuaFMJcX9SmjFlUAssfw92nTldeRHKScPrX2x4Lb3JqVLSyqDKRl7&#10;xTMd6jBC2Z9xLEgchOLe06xdd9WS1p34lIWnV0Ux8uNmsi8np1QWlYIKQhMF1KiCcpKHW1AgYPUK&#10;XDOMez3EqtxwP7RLZT2dYKiLl6N2pIVh7wamwPTEOJ3/ALJe1DCshp27BQjG1plhmBzKxVuyyuNp&#10;zCRoQRphM+Iv+Do000iq0G86T4mqDH+1mku06l6i0d7zVNtYAwlhpawjAAK1t/Mc8k9bLg3tz+1l&#10;azuLColWmO8bdu0prPLM2UTqSAGBA1iMKKFO9t6HanKaeYgMSKbOdyQpZp8YgLoJnTFHpvXZ9rXt&#10;CYt6nacXxUQFIRRqZciHvOWc4UlmUyytCweUghY7cHpjeUqd/ZtmerSUGSxpuojoxXOuU84YeeKA&#10;lRQRSJBZYBMEg9VMxm3E6nUnQ64Z+r8fV+rM0uNqP4dajY6i3vVOrVXa/u0DnBLEkJSjsPlYyM/l&#10;0p4Stilw7Wt92o2yUxKL6FM0neDU1xO7/wB2tVWta0yxEh2V85HXVokcjETip1703dpMCDaFK1Ft&#10;KNR59PQ5XIlmQ5k8z55OVB0paSlaUpKEttKXtb2ncNyiok8GvKFUuzpULqSB2mRIXqJbTnmaNeUg&#10;AYGuEq0mVwQ06iCYBHIkgSf7JPpgMn6Z1XU9yDbWmGn78pu34CoyqYxWIi6kQNuVrhh8OpPyjgIP&#10;f26Z1OJW9hXapfV0RqpBGYMF5xDsoUgzvmjTAyhVoZxTZhJJIUka/wBmdJnXrpyxTWzGe0lu1VOu&#10;qgSKbIjPAyIi4AZeCgSQlwK+ZQzjIGc9H5GvqGa2AcMNwcw15iJGIGtbsvvCPGRA577eu2H1pXfV&#10;DrWjVb0O1fte96RLuO72qzLuqjWi9UmajHQ2UtQ5EVKUrDTSyXW0gKRvJUUggK6yHEODXFvxSjxC&#10;yFJ1pU2QU3qKmV2MmoGnVmXuNscogGDGNHS4wlfgz8PqmoueorF0hs1NVyimVaNFJLqVJBYnMpgE&#10;XlW8ErNv2ijUL7CuzUO2JQKlT7LbXAkwEpCir4iE4gOM8DkkYTg8dulje1dxcXbWKVKVrXUaCqVZ&#10;GO3dcGGE8gZPUYo/YPEktvttGmK9BT+8ZQ7MoiSCqkOh3JLjKN5icZ9tjSb+Ma951AsLT12FGhsu&#10;zptUrPmvinQkkDzVkJHmLJUlKEIG5xakpSOcjaPc3FlZI99XzMYWFAXM55KC0AbkkmFAJJ5YW3Vz&#10;Z1qzvZUclMa6sXYLoJJ05kbDcgCcFdpUSy9J7mRV65bNfgzIjCnYlduBhtqYV4wkxGQC1EPJPnZe&#10;cTj5FpVz12sl1e2LdmyMG0yq0rHPtHGrDqgyA/eldMJmulqtkosCQe9G6+YP3uk+ZGAeqVq31ynE&#10;wEx4KVqISYwcfXjPcuOElXvz6+56LRbiBnII6CFHwHwwcz0UzZQT57+uwnFTCrlIpc+NWqGZapkR&#10;7zo1RaIDzbmfvBRBOc+v9hbkaGVoAYZSIkFTyIOkYgz06immyyDuDz2/p47Y+u3Epbq3iK2244cr&#10;MN4M7u/cNhHrz1BbamFCgLHTL/rj43BZixEk8ySTrvucfk6iz6bJb+FqdzNSFnY0DUSkqJwNo3FR&#10;USccYPPX32OlUUghSP7OI9sAoOT5n8sNq2dEPEpqlBlLmWxT3XokQyEUy7XYIlPJB+6BkOtKOePM&#10;2Zxgdus3ecR4Fw1VcZoJAmmrka8xyMc8s4Io1y9QI9QLIMFm3yiTynbzwt2NOLwuG/lWHp7aL6bk&#10;jPBmTSTClJLEgHKk+e0f1ZB7qUnak87h01S84eLIXXbqaTDMGzKMw6gNvttoT05YKrULyj3a1JuW&#10;yyIIBU6bgjWQTpjWXi31E8aun+iumuqdyUyhUWUzMnUWr0ua/Cqa3Gm0BxhQfbHmOo2F5HBG3b84&#10;OUqPnXs0/sjcceuuG2wdi6Csph0AghXkTlUyUbUHNPdiCuNHxfhntDU9nbfil5WRkov2CEFTUImV&#10;kQc6qcygalRyjXCP0/171ov244toVWg0i6YU5sxW6MxaMmSy26rAaecebC3gQVJBwtKSnv8AKOtn&#10;X4Nwym5vWDUSsk1M6qY5qMxVI57EztrjMvVu1oihTYPm1KwCWjkBGun4bHTDS8S+n/gjtDTajWLb&#10;tYgWLfzi91StNyeuqsSAhzCkOu5e+GcSsrISnBUEglIHbKcA4j7Y3fFalSuGubY7VoChSRMKGNPO&#10;CI3nLtmMa6G+o8BfgtGqhFC4QkPSGdhUXTLULDN2TLsVOjCCoG+EnclHveg2+xWosOLWaNKlqhJl&#10;MPmcyH2wkqYW042280tIUn5TjgpI9Ot1ZU7e8unt1f8Ae0wrMhXs3CtOVgQzKVbWCCRofHGZapbU&#10;MmdDSzqXVswKsobKSGBIOVhlOxBgGNMQvsi3/wDu+J/zR/8A2XV/2Q/81v8AFTxT9pf/AMUvwb/q&#10;xdXp4jvCx4wnLKvDVjUqk2bVIENMW+7bdhSIqpyw6kLmRZ/kPNrCmgCll5bakKyNy/vnHcKsvbD2&#10;S4VecLoUWqrmLW9YAOhWO5TqUc+ekVYw7Iro0Blyg5B6Dc2PAL+/S5tHy06uRqtI9wpUUMGKZECE&#10;MxDErlZl0ILLJlVi9NHbBUy14ZNX9AbfbbbeDrsgxqpLfWHF+U4ZlRZdcx5Qbyja3+s3feBGC7Wy&#10;W9QnitG5qkkavnURAkZKZVQc2bbMMuXUEHCGsPaG1P7llXQTk7OJjvQSMxE7EmSu4mZM7e8S1Lp9&#10;k06PS/EpS9P6+y2EVu6LHrlPrkmurV8ypHw3ksCGR91Lba20AHGSckr6fAaNC4qmta/bEYkojoaK&#10;0gNkBlgwjd2DsTqeQB1TitWqaJpGpbMoAZ0dqjPr3mPeDBuihkWNOYx20Z1+viLVKlVLRurXnVes&#10;uw5Edr4m8GYsSKhfyeeiO0+4AsgnapW7YcEDIB6v4xwuyvLVbdqNra08ysSElzlM5c+VIWR3gsFh&#10;oWg4BtLri9vV+0GpUYpr3n0MyBKlmncnLsTuDilu6/PEW/qPCq1Z0bNrVOA1CENFbehx3S1GK/h3&#10;JEqdKceeUkurPnqSVAqyFDCdvF4NwCrwq4t3uu0p12dnyMQpLhVYIlJIRSEVcikAgEGSSTTSvr62&#10;uqDiipairKoZcxh2zkszEZu/DqWlUIUqoA1GdW7ovK7rhlXMjwq6fxKqw6EtOWhUUVGMpYTtLrif&#10;iXmXFkftobG7v36ecHNzaWgpDitWqrbF1FNwpM5QezDhQeRI+GAOILapUShStvs60lCFVdypjnIb&#10;c6e65XoN8QWfEl42rUoTTitKaYWYsZEOJVpumTAdjRU5KIyZCENJDQ3KISQSNxwepH2c4ZdV2KXN&#10;SWJYoK4IZjEvlJcyYEwY02xVUqWN9RSnc0adRl91mXM4A5BjJMeZIA3jFEjWTXS7Jol1PSLTl99x&#10;wKVMq1ox3FhXuSsq6a2/Caqfu6V7XQDkKkAegUHAlOhwpCKVKggJ5AZQfPvAa+gw6dHdPNYtUbRr&#10;9/aqeMKdYVmW4wF1x2xLQbYTk/djMrZ2KW4flGxCVn5hx26w/tnxTgfso9vRNqbu6rsFppVrZcxn&#10;chpAUCSSSg0JkY3fsz7H3HFr0UKLLToqj1KtREzrTC+CwzljIWNTBgNEYSNUrOlM6XNq9h6FVm4T&#10;558uqagVyfWp83HZbkaMY8dvIGcLLgGcc9aKl+0qdJEr16VIke5QVFVesVKpqMekhVmJ0woc0O0I&#10;pUHYD71TNy8ECadASY564/Vqr+LIWo3DrkOn6ZWpOJVGbqjrduQ5gTxlEWG2y7MAz3KXufXPXLe2&#10;4RfXJalmu6qHUjNXKE8szk00PgAp8MXPUuaFIZ27JWkwAKeYbHRe+w8TOuDTw7eEit3pZVe1vh+L&#10;mRR6dasZT82oU6kTKY06vaohqLKeU0l5wgbcJBO5aAR846X8f4q3D7qjY1bA1HrGFSVdtwJamolV&#10;5ySBAOuhxKxt6F2tSrTqhFpgsWaVEAEwGYksxjRcs9AcG2nVYg6m3NQKdYWn1LrtxUyjuvt3VflT&#10;jLffcUFbWa02yAkjnCN2VJARkqyT0u4za0eGcMuhe13VMw0QFVG0i3ZjJjXMpJUnMDAjCvh9ze3P&#10;EbZrcCnmYLlUSTrAZsykZSYl0AYCSpBUEgOrlnVA3NXq1qLp1Zv6SrqalrlUGA5VY6HicqWh+cXU&#10;ge3lqVg9sAYGi4Hd1bnhlBadaoaGQBQezV8saBkpKAB1mD6nAl7RXhV81pbZRkJBh2KQP4WLZm12&#10;zb7kk4WFuXL4p511s2ppjqleSak48pMOmW/UVtqVgEkpbawkJ2ZJ/ZCQSrABPR99bez9Cg1W9pKE&#10;EavPOAAJMkkwABqTAAnBVk901abf34MkRoI72ZuQ6kmOpxp7w+aueISxtHrgum9NTahqJMTPTRKa&#10;zS3mmWqFN8sPKkrqLIBlhCMJU0hK2lFeQ4cZ6wvEeC8Nu/aGklMfZkRe0qI0u1VGJVVNNpFIyCwb&#10;MHEQRqRhg95arw1y1BnqVI7Ooh7IJ2bDP7sGoGkL31A3I+6T0t3Vj/hYap2/pTqjpbJiVKZCdgzN&#10;QbdrUqHOpziEuq+LWEENrbSkJCm3MpXyQQSADuI8AocA4FdX9jVV8hzrSenTdGmIpgkZ5YzDL3hz&#10;HPAfBeNvcX1tRuSwpNCOyu6vDaGpuVGXcrljfQEk4XnhG1e0xqtVes3VLUqnU6n3XR3qLXHZ9VTE&#10;8xpRDseU26shCXUPIRwrjclOeFLIce0tpdrY57eizVKLCpThS+o0ZGjWILCdyp01VRgaxZrfiWi5&#10;qNQGm40Xuk6HXQAwrj+FgRscGN+6Q3DdlLiNXHQpdei0yOY9Mr1tTUOOFjcVJC4risZyfupUSOwU&#10;oAHqnh/E7e1DU6JVcxzMjSIaIJDgfiAOZA2worUKtGozqxkkCWU97KMonnMADQx4b4Qd52hGh1F9&#10;ujXvSJSWFbHGZEz4KbHUDgodjvFKkqBwDgnrVUXDoCyMp8VJB8VdQVIjy8sVdpWkhlMTygj8Z67j&#10;HOj0K5qkAqkxPiE4A89o7kD0+8MJPX1RqKe+YxYGYiMuh8sWTGkVwT3N66e2olO4oScqV6+gVzj9&#10;306g19SXQtiISoByHrg/te5NOrXoyaKdGbstuqY2v3tZNTh1iW4rGDlD5CmB2yGXG1Y4+nSi4pcV&#10;asXWpSrJ/wAqrnogeoHeMfxqw/EfUltHbLXLDxUEj4A7eRx18P1M1osHWZNvaJ+JSypka5ZrapES&#10;7okmnLmDcNrbjMlnIkKztSGniSrHJ6t47xDgfEOEqeJWVYCkCBkAqMkzOWpTfKUG5LoIG+CKNvTu&#10;aqojqhUNlZmCgzuJOve8Vnod8MXxReMetakS3tI7dsyVZdBpMPyqpGHmtyqhIQCHAthRQ55WTjy1&#10;AknKlegGU9iv9nFpwOg9zTcVKtZ8ysYIVTBEOMy5tNGDAR3RzJN9p/aytxAWlsls1KlRUKUQsZIO&#10;5zbDWSswTqSTgTr+rPhTu/QuzdILf1Bn0SPTak7IdnTbGcnhL7ySlxLeyQ2WcOFZPfggY4z04uuC&#10;+01l7Q3N/WppUbIEA7YocqkEEnI2aQBoRvqDiNvf2/2NbWpnEtnJUIy84AUkSII1kNMg9MXNEszV&#10;bwx6eXFqNaWpN0fCUtv7Spjdv1yJCpVZY85tp1zal517cAUEpW0MDAJOOlV1ecJ9ouI0eH31Ck2Y&#10;QRUpF6iGCRBKhQJJgg7mRvi+zua9Oma/DqjLUjVlbKuTUgaBWJMElZ0MiDix8OPizu7VO5Liv7Vd&#10;UK3LaoFOT9rVOLRIclqVIkObGY72ENvOqPzOBCCpSykAp5z1Zxj2XsbKzo21gmeqzd1SzCFUSzLq&#10;VWNASQAJ0PLA1vxG7Wsz1axCxqVUa7BQ2okbkbkxoIkibrh43qprRDrVhWDZH6DxaHQWn4U+mxGv&#10;NeabkOMuvONBI8oLbVHUEJO5OMZVjHWb4N/s44ZwS5XijV2d3cK6lmCHOAyqSDLMjZwGMggzAmRo&#10;uPe2Fb2ivrdbq0p1FSkadMlAXU01NQ1FB0UugOZNQMoAIOM+/pLVP+2Gvf8A+/r0r7HYf8hPif0x&#10;nftlT6UYFBCTWqNGqVB1zeqst7IepX6GSW3WeOD5qylpYz7K+o9j93EqspQgCMrSIb+77y+ow3Vv&#10;96ZKtHKgmGzoZjbujvCfGYG+Bytyr3oCi1WxH3YOGg2XFrPpwleB68E9XUkWtsYHWY/LFpa1GiST&#10;8vji60/h02r0B6pXFQmUyVOpTFRESqOtCedy1HesK5wMY9SfTHVLvXS5yqxKAc9ZPhEbCT47YruV&#10;oBFyCGJ11kRBjruefL10nWFfdx26/UKLXq67Sn1c0pEnYI7p3DIDu0Aqx2OQOeu3FBGqrUWSkGSC&#10;TB5ZhMgdec4DqUkaiCFBaRIgTHh9bbY03etTq3iB8HEJSq0ZVcsSrKFXanrQHhTJCAlLqiQN7aXw&#10;gAjO3zPbrBWing3tQTl/d3AOWCSpdddI0Erv5YcHsbrhL0yoBokEQO8EIAZTz7r7bDviN8Z8oNtU&#10;CBUAiOas+UPpU5OnSQoIGcKLTCFJTwMkBWc4GQOtzWFQW7EsjOQe6NFmNAT728SdOcbYQ290j3dM&#10;VVNOkWEkCXCT3jtExsAD5nDG1EtrWnUB+ZStIdUIMa0HtiUMTbiRBdkoQBsMkyA2VrBydo+QdkjH&#10;QPD7nhHDrWk95TKXCjvRSLQx3CdnnAX+zrzM4Wql3VqNngyzNIbuSdJ1IMlYzFwGOs9MVlseF7Rq&#10;w1u1PxU+KOnRpTLfmtWZYcxNXq0r1CVKQFMsFQ7birg5OB1G49rb2sDT4Fw967bdpVVqNEeMmGcD&#10;7xERqAGONFT4BYLSFXiN2lNSPdQh6nwmBPiZ/l54eGiPjA0zOmsvTqjUFrS6NSlpaoH2nVX5BlMu&#10;Z819x3yUpMnIJUcc7wE4A6wPFfZv2hqe0C3fFcl9TdSSUpAZKikBaYBd27Mj3TA1U5tSBhjeXnA6&#10;tpbfskvRFNmV6TuDKZZSoGGRSWbR1g5I7sg4Grz1pq8R3y7e8UFnUmE27kylXc4t5xO7l0thhSis&#10;jOEhOB9T1sLOlwsIBUs6jtGxoQB/KO8oA8SZPgMY5be7uHR7r3dJQVDlUcwuVu8387eijnL8RXjr&#10;Goi6NbfhyuZ9s0mnfDz7jpNvIlVKoKCgUNsrWytxpsckrX5SlFROEgfNn+Aexda2r3F1xjNkcgpR&#10;7RkRTEMz5WVJbQBAXCgEkktpuuJ8ftGsaVtYU1VlzS5UEhSZRVlcxKktmY8soXYk59q2rGtaK2u4&#10;798Q9ZpG9wlulxq29VKosZz8zSXxHjf/AHFpP8w9bGjw7g1KlkoWyueqqqJ/7hUu390P5jCCtXur&#10;gRWdiNfeJI9FH/7R0wRULxnW/cqGrT1L8PFT1SgRl73oVfqFPaOAMbh8JTStk4HKvMJz69C1+DXd&#10;khrWl0tox2aaj/8A/WqFPgAo8sEWdGhWulZ6BrjmqdwnwmmCfx1xb1O6/ATdUBu4tPrfvTRmqRk5&#10;lwUXK7JiNq3cKZWW1oWkeqVFhXt1VQPtXRY0+J9ldg7OqBSRH3oIIPQhXHjjvEqXCqz5uG0npAe8&#10;j1O0IOsxmUSB4tO8+H2Nq74eKDaFdph8R1k12bW4KIc6dGn1KiVN9hLgXsIbhSI692AlY8xAcSMK&#10;zkk3djxSrxC3rC2qgUiSodFqoCRE5u0RwVE5DlJSTB2wPT4cqcNdUZVlgYDMC0BhBUoVyy2aM474&#10;Vo0xYaC027LnYqtK8JkypSpIhqk1qHSa6zKZU0Rs3rjynYrAJA27sFRxj0HVXGavC6dWnX4qqqZC&#10;qxDI0iWAzKHYgHWD3RJOk4ja0L65Q2699VzNEA5dgSAYyzAmGE6aEgYp42q2qekF1TreTe1j2TU3&#10;GvJqUWsUiNTJbzSsENrMZYWW1YBA87aTyk9GXFrw6/oK9UVaq7rBaooO2YTTyyNics8jiunSrUxl&#10;poo3kzlYzuGObMR4cuXjJ0roSY0py8qRZGnc5intplvLo1MddiRUhWAtxkz1J2lWOFDknGPTqV1x&#10;XMot2uaoZ5ABKK501ywgMgfwiQNcVVOHrmFU0sgBiRmYT5kkaxsSJ2AwXxddUXPVVULS+h2o1X3G&#10;1PzJNI0viQXGmUcqWJCpWVHBB2hOT6evS79n1MhqXVSs1JIHfuGYSdhlCz6kx1xOtcUVojv6uQAB&#10;TAmdoP8AQDxxf3FcdwXpby7lsfUtdbuNTSUqZvGMfipCEjG1EmRIcjJx2S15PYculWB0BbdlYXHY&#10;VaPZUd/3Z7gJ11CoKmu5bOBP3QNcF3Ze/pCpVJq1gR3m1cIohVJzZYXkoUnnmO2EJcOpF7WlXFo1&#10;xtapQoj29IT9qSKe4lZBAWw55fkFQOFbdpSQMZAOetQbatUoCpw+opIInMmdCJ1DQ2cSNA0yDrB2&#10;wuWjbVVdKhdGI7rLkJDcsyOsOvJhKGDIYHEe1tR6cl5Crduiv1FIxuVJokaY4vHYnY6AVfUY+nVl&#10;wtNvfp5D4O0Dw7yTHgZ8cSFGo0khfSR8NZ+fxxdXPqld1SSI1wMViU2lv5W6nSWEuFHoAl1SlEf+&#10;LHQ9pQpICaOVfJj/APpXKPhiqrSaRnkdND+JOKGjztJqzKbcuC2YsZTLm9aJ9vyW2HMHO1xyG4vC&#10;TjB+Ud+479MHqXlEGAT4g02PwcKdPXyO2KalDMcoYag7kg+kiPmMbI8NvjFsaDQY9iLm2h9lhJAp&#10;ldrIks88YS9K/XNjHGFggADk4HXlvtN7KVLqobhGqpUGzUkZDp1RAEP93Gi4HxrjPCl+z5aVa3Yy&#10;adbI6zESGYllPiNPDAn4lNL6pdesElGlng00bq1NlQ2JnxzM6bHU8laMq3KbdbQ7tUDhSE/MMbc8&#10;9NfZriV5b8KU3vGLgMCVyvTQ5YOkSrESI0ZpHOMX8ftrFrgPa8PpKIz/ALmtUcEGdIJABBBBCCNN&#10;CdsKTUq/3LHnwbX1LqemlART7ekU6Hb7Wm1XluJgyVlTrIclttcKVuUHEr5OSFdaeysatyHubQ3N&#10;TM4ZnD0FUsgge7m0jQqR5jGfIr06a0KqIvdMA5iRmPvR/H0YCeUxixb1+8OcnSBvQmzNPHKVb7M5&#10;Mx65KhStlQdlBxS0qajxpKN/yqUgLedWrATwMdUfs/jp4seJXFWWKlRSVgUymNCzKQuomEQCdZOJ&#10;EUU4ebRUzMWB7U6MoEmFUaGZ3ckgCAAMDVBg6R16M7SKHrdGiNSRukRp9nPREvLCsgOqDzy3Mfz1&#10;4B5GO3Rta5vKRDVbZjG0OjR4qMqAH0nC5rR1clCCSImWBjpPIeUA9MS/4hLa/wAO7G/82R/X1H9t&#10;UP4av+AfpiX2O6/h/wAw/XCgi05UeIp5yLEiykrzujNpS3t9ckjGR7Do9yuYBTI5zv6c8Oabhiwf&#10;X1j48se2rshU5oxqtUVPqUrKRGbwo/TAHP7uu9gKhlUnH2bQ/rj9ArVuU5R+yqfU2x97Y8z5W1R9&#10;irGeeqatvXYQ5E+f6YtDozBt/LXEmXfEya35LkC3w2pRJRNifFPK47kJO0D8T1ClRelGWq/92APi&#10;RPwxJlpuZ7IerEfIH8sF+j8TUVi6qc3pXp5Nn1SehTMKBa7cmOZSFDC21NecpryiCdynEhsDJVgD&#10;PQ9+Lc2rPdVFCrqWqZe7GxJCqZ6AEsToJOmK6NI3FwtKkpLtoAskmdwJn9Iw2dedO9DrIRSaqzpW&#10;25VqhSUSK3Tod11ucqkyieUMy6e2qEtKTncjzlbeACnOBm+G8T4veM4Ff90rQrGjSUOvUirUp1de&#10;TCmAdd8OeIcK4dY5aZRe1UQ6pVZiG6GKb0wRElQ7RMSNQFnDuyJBo70BzTK2qiqQ6CwusXwpU1gc&#10;pAQh+okHvjC2SRnp6zHtAwr5Y3C0xlPmwRiPRxhR9hc02U0SxOxkgiP5RGm24naOYIhclErdKrCj&#10;dekjMVThStxmq6hvNNr3DKcCOtngjtg/n0al1RrUgyVgRrBFPNtv7xbbyx9SsHFQgUySN+UeB038&#10;PjjiKNT4oLbejdkOJUtAEl+tzJCU55B3PVIo2nHJUnHHfr77QwAK1256LTWfQLRLT5a4uNpmqZSi&#10;qZjV4E+ZcDHCp3/Q7SnGA1pzai3m1k77apNOlIJIxw6hx0kfgei0tbqpRFX7QYI2ZyrDzQ01IPmM&#10;L7ZqV1TzohXf3kdTpP8AEdjyPPfEynaksV8iPWdK5siK4QkNSbeYmMDHHLILZxjjCVA9B1qNRF/d&#10;1oYc1YA/Fqbg+owQ1CmQVP41F+aVAROIFSoelEGa7M/Q6rU1QO9IpdDm+V77Q1IS7tGTjal48dsd&#10;Ei6vLhYLBjESSit5ypAnxCDyxWlB6ZXUEA7E5gfPQSPCdcM+3Ll1j1itd3Tqi39cFs20gBLtJtfT&#10;qNTUSAcJ2lLbja3hn724kdyfrmf2PwHhtcXVSitarOjVaxqEHee8GA8DE8hg+pxDiFVsquEBB0pq&#10;V06Ag9OQInbBxpD4dvDDppPX/GjZd0XFVZDK2mLhuirUWPBpa8Apebguu/riPXes/L2wTnoHjvGf&#10;a67t/wD6M1GnscoFdqj9VZ1SEB2BXUHeQIwfwdPZBWjjC1zqdUNJUAOuaCSzkDWDoehMRYX5dNh6&#10;d1cW1pVelUu9ciM3IfmWvZdKbjMhRCQ0sIcWEqBxnICQCMnPRXCLDj3EbEXXEkS3hiuV61WTEksC&#10;2XunUDUk7gagYVcRueA0rqovD6jPTUwGdUQuQmY5YkPlG5HMNpoSV9eVRql3QEzKJ4fqzKu6muOK&#10;pV52/Gi02ox5AWn7zlNWEr27VpwElSt3KxjHTm2t6KIVubxKlvUGtKpLplgxk7YZhJIaSxAiAusg&#10;ZryuHV0pmnUG5WQ28ywAAzQQMoVQPvZjg7gWTqV41dBp1ha96VVWk6iWo2uRa121y3n6czVWSpK/&#10;hH5Cm0MJcV8yTkp3KW06kFQdJQC5tfZHioqWldWtKpAZBUWo1MxGYAMzkAxvOgZCT3MNzbV+KWRr&#10;GkVdPvZcqMdyJICqQNSoOvvADWUR4d6lW/DxrXTJ+p9OlWzTXX1Qaq7V7fckMqhOHZIaxj9YSPmS&#10;UnuAoZxzoPaaxrca4HUNiO1qJD04cLLj3ddgCCQQ24JBjcU8Cv6FjxdTWcUlcEMSgfKRqjZTMkVA&#10;pBgxuQRILTuexrZ0eul7UKm3FCrtv16O4zRa9Dg/qQFq3L8p9ClIafCQUqbVhW3IwOeqeFXlfi1g&#10;1AL2bqVz0yxzrl0UMjKCUMjXaY1Ohwjv0ZbkvVUyGLZu7lckasMrREmVKxGhIBGDTWKXoX4cZFPo&#10;922JXazWZFOYkBcyPMZp60uoStPw62nGmpScH5nEvFOQU4JB6U8FuOMe09ob21rqtElgMuQuMpK9&#10;8FWam0j3GUMBqdxg7i1jS9nLoWl7bk1RqQxYKf7JDAOvRgYblI1xJtqRpt4gVUOjkmrS3GlrotnW&#10;hX6RTUw17SVoe+OZddbXsBKnklWAn++cZ6EqPf8ADUuGL9gqnv1K1OrVzqDAZTTZUInRVOon3ATG&#10;DbVbCtxSklWgKgqBQoo1VpKCwkqzVFZ0CHR9QSdRKiSM61USxrJuyNblAkIkeY2hyZHavFyU+04t&#10;Iyhh6M6Uu7Rx5nlpQSPYZ6ccGuG4hZtVdtNcrBMsxzZGWEBOuUsTGM5xQ3lpd1KQ0dWIyyHXQx74&#10;gtpuUmTtha1+bcNLsVqDPux+owU1NdQTGmTFSQHgz5TcVlSlK3J+ZbrxQdg/VoypYOHFOnSqX4dE&#10;h8pQECCQzAlmEDRYAp5tSSxAy6m2jUZaTIxIViJBOgCyR4BjmjTUAa7xi2szwHaj1m1qrcOqLslm&#10;rvtMro1Nq32kICApe5xUt6EhQaUlvaEtAbApRK1jG3oG89obCjXp0rIK6gnOQULRBjIHIzEtuxOw&#10;7oaZwXbqKwLuSojuwpg+JIBKgCT7pnSSo3hXr4SoViUWJXatYkgsPFSTPMtTUB5wHJbYmsyHmVnG&#10;fkdcac9dp56hR9oWr3bUUI0AOUwKmvNqZRTG2qBxrv1IWxrCyFetoCxUMoL0tpjODo+/dYLpri60&#10;vo2m+hLFNvWu6c1S335eJNKrVWvtMCa3g43xG5rr8WQjJGVBKCCcbx1XxCvdX9epbJUpMQO8gp5g&#10;Z/jamFqJ5GR4HHadJKtBWdHKAkBkOT4SCrxy1+G+JfiB1Eqt4XOjUzQbxH3VCqFUb31+3a1Ji1WD&#10;JUCEpdYabmyQlKuApnCkpVnaEA7eguC2FtRpm3vrVAFPcamWRh1BISkZH8UgkbydcG3PajLURmqM&#10;d+0RTPTQlwfLf0wqqndceVLUL5se01TCguSnaNb1Yozqvfc2ygshXrkMgc9aukaqoAleow2HadlV&#10;9M2YOfVycJ6lIK50ynpmIHwYGI6DQeWPkSJpRdinTbVcqjctA+f7KnM1Hb/jtONR3R+Pfqw3FxSh&#10;aiLHjKH01qDFL0nUan8CPiP645fodS/+124P/Zjn/wCZ19n/AP7Yf+4v/Rins1/iX4n9MC9bo1zR&#10;6z8BXK3LUr1UpvaQB9BgDq0fZlo56ajXrJwalRqrMNNP9cV8aks/aSksPPHaPmdCsHPtkf6+pdtU&#10;yjYYm4UodJwTUu04t6Rm4iHymepwllTvAcSAQRnPfOOeh65qW5NRR3QO8BvrrMYrp3K0xlqGATAP&#10;Q+Ph9RgisCi2LZkVVQuqkSpaw+EZjxkKUlIUAsICzgrxu28EZAyD26GqVa1fKKbAA6nfbltr584m&#10;NcWVGKVDmWQOU8+fh9emNL6/2hM0utFitWn4ioFhwq1NWqh09xmRTqiiOloHyZceQ0667JCVgrcO&#10;9IK8Jba4HXnfCqtbi9Radzads1MSzgq1MtOjU2D0wi6aCM5iTUbU41N7U4dZFjQrgK4jIVYOoEgp&#10;UGR886a5gg2yg6DMzmjNo3xVn6pUr7rN9Ppjl96Q29U56QhROApQjMhBGCcBQBzgY69DpUr62p/8&#10;FKIJA/7tSfIy+b4kjnjO1+JoNQ5JPIz+qx6DBDQ9PhRA21YNnSaJIA/uZ6Dpq67JSM5A+ImSnigD&#10;3SkH365VtDq1esrxyNXT/CoUfHCuvxo1CVAyj+Vh/U/5sdKDaFrv3O+94gdXr0okXd5j77EMPSX1&#10;pwANre7Zxk7ihWMYxzkA39W7pUF/ZtGlVadeQUdRMA6wIkaa+BJs61CqWNYlIAy769QSNRA1212k&#10;YMqOj+CopzBj3VfN81OWrdsMV+sJlAD7pJXHZaGe5wk9+D1nrs/7SKrD7PRyDT3hb5T1EZnY/Eem&#10;G3B24RTl+JdiwP3Ua4zg8iWACb+BPhjxX9ItKL2tKoV/wpx9Q6giD5Yk1GtXpGjRoyldmyiQUqUo&#10;jnG4f0dBWnH/AGks+NJa8Y7NQwJCLQNSowGmaaQKqJ0mD+eHVzwT2b/YQvVrIWclUiqyjMNSDnEk&#10;gfdAHngDuTSPXm2IbU+6dJryRHUhO2Q62++x27+Y0VpOecEHnrZUONcGunyUblA3TRT8GAOmM2eG&#10;VaKZzQkdRDD5E6YnWzqFRbVtaTalyaYvQZMh8OtXLBaDdTZBG3y8S0LQtvgnaktqzn5+2ItaV697&#10;9pp3K1FiOyc/u/7QKEFW8SHG2mOs9M0EpdkaZWe8iklgf4gYJiNMpGmka4pr2su56OYdblVWXXaN&#10;VWlP0equodDcloK2qBbcOW3EqBStB7FPBUMEmWXEbC9pP2JCujZXSVLI0TBK6EEGVYaMCNjpiitZ&#10;3lpX7GtShoDDQwyvJVhIBhoMSAQQQQCDjvZOmNU1GrsC07LsSNLqlReSxFYahJQConlSlkYSgDKi&#10;o8AAk8Dqu44lZWNCpXubjLTQZmJaQAOg3JOgAG5MYIt7Did5cJQoUSXY6BRBP6DrOn441Fo54WdF&#10;NFbduJV2X4Zl21CC5SI7U+hvs0BBUpC1OrWElbzJUgI34APJ2FJ4834x7XcQ4y1snD6SihmWqSXQ&#10;1zlMKoWYR4YuoMwdMwIjGs4dwHhlr27X1ap9qQlVyITRWVZC5eJYAFkbKVYBu7IkgOvmztUJ1xO0&#10;yjWzS7kmGQGTLtW6YtUQkY48qGy6FtoAHDYaTgAcDp1wy74Y9urVGeghBJ7SmwbxzVCGBYmJOdh4&#10;nGfvOE8Stq3Zp2dUgCBSdYPMBU7p8+7O5M4tBpnrvQZp+xP4zYcJ2nuLk1VMNEWCppKT5jUqJIb8&#10;paAndltzdkA9+qXvOA1c3brbsyMMo7RmrGTo1NqQLgzHurAJx20tePU7RKlF6tN6hANM0WNPMeTZ&#10;nCkR95gNML+1zKqrqqfpPqZSHVSElCoVAmfa1GmZH97mUKQpa4+R/wApCKtvozxw6rLair2lVGRh&#10;zYdjWXrlqgKlTyqhSeb9Re1WpSKV0A8U/eUz5qO+hnmsxsF54gVekjSirybavW36hpLXnm2nKhHi&#10;xHK7a9XbUMoU9HAddYCgc7HW1KQDjCDx0RSujxALVVhdIshaiEUrhDzH3Q390gMddcD1rZrSoaRO&#10;TY5X7ykHYgwd/HvDwOmJ1mayxrWoK7OperdAZpK8lFFgVVqrUJSlHJJplYiqcigkkkMudz26oueF&#10;Ubu7+1mi4q86gWpQr9AS9FuzqEdXX1xbS4jeWlEUUINMTCPkq0x1hX1UHoPQzg50Opejtyw51s/b&#10;ejM5yrsBVdpbjz9CcLYXw0ZDSUrcZPylTTeAo8FPGeg+M3nEbcrUJuRk90lUqiSPeCHTMNYZpjed&#10;YxTwu1WrWEi3CzmKscgIHIsDmCHmqkE7b64Xms/hm1btq4KpOpNDodBsp2SpdGLEqAwwpjjGfKKw&#10;QDkBTmVlISVAEnpzw72h4Td06YeuXrgDMCKhM/4RvvC6AyASBOBqlhcUiT2YjU5gRlgnz25a+GPG&#10;inh3pU69Gbw1U1ssynRISUPwYdYuRSEz3kqGxK3g0UoYBGTz82NoCQSep8U459ktSlpbVnY7lKRb&#10;ICNTBILP0EabkmAMdt7EX7dk1xTpax33CyOikSq9MxIgTEmMNTxTXBflyWhaU7SjxN2eKl5brNcX&#10;QL4YZMhwLUUeVIVsSgAHlO5G4qGN2D1lfZ1OGU724p3dpVVBBXPQqQBABzQGnw0MCZjDK8sq1G1p&#10;utSm5AiKdRGgydl3mI+GELUr01Y02dqNA8Rq72rcG4YYzHq1wvlCnkqCmZsZzepC3G8EJWhXZRBJ&#10;BwdyvDODcRtFrcNNNTTbR6aq0aEMjDRlDA6hhrG2FX2u8t6jJJ73voxIDDWMw0IKmGVo0I8cBdb1&#10;BtZ2Y1U5Um4qwtojYblRT5biRjHyrLeRxjnGeBk57X0+HVKakAqs75Ayz5w2uJrekREx0JDD4Ffy&#10;xJtnWXTKfU2qLVpVzUBTriUsSIS2y23ycgpZS4pIOcZQ3lIAwOeo1OE8SbWgVqfymdTpzOn+I+Zx&#10;8Ly0jNWTKNyw5egI+WGPFoUKkX4uxru1Kq8iZEqaY821L0fjORJTmUlLTUtMV1ccqSoYeQppY3Ag&#10;pPHWcYXF3YfaLNQsqYemsssSGLIzqlQKQZVgymCBOGS39K0ZluVzLAJzMxWCJUghS6yCCIgjY88K&#10;bUimqgz1/pXpszLYfnq+xGplRVIeaZKjgNzkJS44Egbdyxk45GT1o6FRapC275TAzArpMAzkkhQ2&#10;8A6A76YXIOzRi593QkaajQ6ef64g/ZsP/By6f/fczqcHrR/wL+uLe2Tq3wH6YbWten1ejRHazJte&#10;W2A7vbdZilba0jv+sGQo+5z0tsrqlWcKjgiOon1HL4YEhaRAJIPPQjfpp/XCmjPUemSH/tOnqjKU&#10;PlU/JbbCz+Z46Y1KVY+60/Ex8MX06qZBoZjlp4+g/wBcSrYo36Qz48e3K3FWttxOwQ3y+sEHI24G&#10;M5PqQOiFerb991Y6fwkAjxnkR54Fq1KVRygjX7szv8cag8Oenc2DVI9b1ctKJAtunyjNqlauiYwz&#10;IacbQXWkR4Qy+4FPBrcohCNu7Chz1597Q3tLIFtGBrbKiZjIYwcz6U1CgnKCS0xoeb/g3Dbgs1ar&#10;VKUiCO8RBIE6U9ajnYSAF6nc4GfEh4h9ONQr3ardHZtuS9S2PhqbUL9qjdRRD3KK3lsUumh5pbjj&#10;uVqXJcdydoCEgdG8E4dxGztOydzTDElhbq2do0Wa1UJlAXugUgvixOKLx7Q1c1NS5AAHaFVG5PuI&#10;SdSSTmO51XQYXlb1ltGojdeGp+oNzrSoYZpSGKJT0Y7BtsqdKUgcDDKOPQdNKXDKiEGjaUl/mqs1&#10;V/MwvPn+9OBxURu7WqtHIUgFA8JMfJDPwwaWvYeidZpT1Q1ssu6rUpbsFcinzazqnNfqEpW39Wli&#10;mtMIcW2VYBcWlCMZIWo4BUVbrjH2mmOHCjW7wD5bcLTUfeJrvUYFgNlQNJ0YLg2pS4dTsalSrVel&#10;UA7imoju7SNDTWmDTWJJZmUggQDOFNUrctK9ZLtvaMaVPx3A9vXdFYrEptLbaclSg35itwwCfmOe&#10;OB1rhdC1b/eGV50CKibnY5oBn4DmScZ8rWIWqzsiiSROYt0EdR/LqxMbYtrc0j1T1PdpukVqQ35j&#10;kucl01asoU2chOCptCsqZYCdyiTlStu7AwE9BV+LWPCLerdMZEAZV1XRtAJgMxJC5tBrG2uLFtvt&#10;VwoaEyhtSe8AYJLn+XKIUTGupJwRXfqVRtPrOZ0B0EU89T6bU1y65dFRbT8XV6lt8pTjaVA/CR0J&#10;SUtoH6w8qUoE46GtOF1aV2/EuLsO2qKqhF9ynTBzKn/qNJl2IIJ0UQBB93dU72lSteGIVSmDLkku&#10;7PBZjEBFMABRyHeZjMUVkVjV5iqI+yL2r7j733oMNDskOD2KDu3fmD1Ze39o6EdgpUc2gAeukfEY&#10;+t+CIjK9aqQ3hvP4fAHDTrKq5QrGfrF1XJNt+51vtpptJg1yQFymSf1rkmGXFCIAPuqTsKj+x69Y&#10;lr01+IJStSKlHXtCVVlQwcoSrEsxO6y4A541VCztre2Zqg1juHUMxnYqDBETJIUzEE7YX6rhrtbq&#10;Qbqdxy5at21CpstbwSnHO0rJCRjpvTAWnlVQBvoAJ84iccIprJGhMT57STqSR/pjQfhLkaZ0uuKT&#10;BuPyrwkxVR6NinuvtspUMOOFKEkD5cjcrhI7+vWI9vBxKpw9UUL9nLA1O+qFuignXeNAJOuNX7Gv&#10;brfu9UtORspVcwViCJcCDCg8yBJ5kDDWumz2aTJqlz0y9ZFObjsLfqMuNC82M8sD5uHlhC9x4CR6&#10;nv1m7a6q3tClaVqKuWMBWPeAJ01QArlH3j0xdXt6dK4apWqu3Z6q6kKBG0d0FpMaEkeEYzrcFGvu&#10;+mVXPVvDzRHokflqrS3n4SwjdhB3Mu5JBIxtyAeBx1taV7wfh1yLeleOKp+6CGkxqSCOm5OsbycJ&#10;6dpxXiVOo5pIVUM7BsqwNyYLKBMzAABJ7ok4qtP9YLnt3UynU2lGrx6nCqA+EmQK4mrNR3TwHPJl&#10;oIUAM5wtJx6jHR95wu14nw9zWCsjLrnQIxA/nQqw8CPzwBa3lbhVda1sTTbT3GIHeEao2ZToYhhp&#10;4Ytdc74n6131UGLu0Q0/qtwW7IT8Rc9vRZdKmykpUkmUiVGdDoWlPdtfmJHKk7SnJ5wSlbcPslqi&#10;4rJSfTs3ZaiDQjKVZSCCdm96SBMGMc4m93Xfs6VKize8GVCjltDmDIR3oO2inpMHADe2oUDVCnQa&#10;vBhW7MepUZMT4e+50hVWZAJVhUo7nJCMqO1RWkgEgpGOtRa2zcPJppK02JP7pVyax9zZT1gR0xmK&#10;rNc1Ga7c9qsDvkydeR5+uvicRaTQaOtQTU6u2yt1BKZdF1AkQWI6s8cuurTkegVgEdyMdTqVahTQ&#10;TH8VKSf8MY+p06OaB10hh+BH56YLIWmOnlbt1xz/AIUz8mYWikxHLztuaop7FCFSJaQTnGDtI5IJ&#10;GOgmv7qlVEWkAncJcL6kLTb8deQwXQsreujZ3XMNh2lvH+aoh218+mKSytAtSGJSG7Z1c08tYvPp&#10;P2jVqlYzigCoAuLU0pTxITyQArtgZJ6vuuMW4QlqFxVgbIt0PQSFX1MemLLfhtepKmpbqOearQ8x&#10;HfYnyHWcCF51DxZWNMM1jWQ1B999wymKFWoy2W0pUUoUDBUllO4DISOwIz36c0OHcLu6JYUDlGxc&#10;MCRvMP3/ADnY4Tm4VKmUkAwPdyxJ3GgjTnGnQnHW2fGBelIeVA1gtCFXt7ZQt2pwUxpiRjHyzYiE&#10;OKH815L6T7dCVeBMpDWVdqcfdk1EP/4dQmD402Q4s7WlUWKlJX6Edxviohv7wMdcF9P1j0dqtuLg&#10;W3b11UanyV7pkIvQarSS76LUwmOQk9/m+GbXz949Ura8VF52zim1QD3kNSnUg8iSwJ8i9QdBiqt9&#10;iNJVLMByDgEA7aMJ08IX1xW1nTejTLeResWwbIfoz0hTcevt2o+9EcXgqLRchSltIcABJbUhCxg/&#10;L0dS4jUNY0DXqZxqUJTOPEq9NHgnnqDyOBqtlUp0lrFBkaQGDHKTuRIJEgcpmPXFTERKoj2+gX1b&#10;FHCtq0qtO0VB5AxxhxwZSeB3Pfoslqy/vEquNfeYAf5fPAwSgTKhOmpn9cRTEFuR5CbLNQkzphV8&#10;RXKmrzJAUskqUgfsqJPclROT1HJUrgU3UJTX7o0EDYT08hi53TMXZsx39evjink0VCkKkmTLZkLb&#10;/WvyWVPOrI7kOLOUg9scY6uWhWLMUjL029TG/wDrgc3DADtEzeIOnw5Yqf0ehf8APVD/AMsf19Ed&#10;lV8Pgf1wR2r9B9emHsmmeIKqwlU2waHpnV0yEBKKVQI7MRSwfQRpC2lE8DIwT1izX4TSYNcV6qkf&#10;efX4uqsB8Rh72FxUDNToqQOS6/5S0/IxgQuu1PFdpypl25bFXSXJwD0dMah07KwCQNqiHFbfTvjI&#10;6ZW91wS4cpSuQxXf96wjrpK4oNOqEV2owDqD2ehHgYIxJpviT8dFkyGE/wAbddpDEXHkwfIiuJ25&#10;JKdha2pScnOEjv0LV9nPZW9LE0lctzDv8ZzGdsHUuN8Ws6K0UqMqCRGVQNd/ug6mdcHdkUTT/XOw&#10;ajDvSlwf0vp7jcqE3OrrpYqjanNrraG5jyvLeQD5g8tYCxuARxyqurviHBOKU0pn/dnVhmFMBqbg&#10;SuYoACj6r3llTHe10ut7Ph3EuFvWEiujCVzn95TMyVDd7OrQSAxBUyBIM0+oek1detj9Dl6ZspdR&#10;M3xK41S20v8Ak4/vOUc7c8jOT9en3D+IQ7Ve3LBhGWSVU8yJnX5fHGbrUm7Vf3WQiZ8ek8tI6YEr&#10;I051Z0fvKDqLS7MpUp2nOqcYauSnvfDKUUKGVEhJCgCSlQUClQCgcgdS4nTsuOcPeyaq6BiDNMjN&#10;oQdoYEGIZSIZZBEHFtnc1LGsappq8qykEke8IJDKQVcDVWBkHHVVs02sy5Vdh6U16FPlPFUx62r8&#10;i1VmQokklbM/L+f/ALx6uN5eUnC3Fak8bZkegwGm2Qmn/wDlqMCVLa2qaIjr4QrifMBD8j54723L&#10;j2ZNL9Cuy5KE+24VKhV2w3Hm0q7FR8h5fB7Hb39uq7mkt2Cz0gwPNKq7f3gu30cSt6ZkKauuo1R+&#10;fLST+YOo1wYw41+3pU27goCbfm1ZpxLrdRo0WsRXkKT2WpK2ClJ/BWOkV3xKjb0DbMWFKIh1pQR0&#10;BDGfhPyw14X7LijWFRASQSQFLHcazoCJ5jnz6YmXHI8RkKYatecaCy+4PmkVOzqe86sHsrfJj7lc&#10;ep6SUv2TUHZ0azkdFruAP8LaeWNVSoXVmoYUFURpNIEfPT1jFU9WLiqLaKfWJEN4lISowzFpaCM/&#10;tCGpsH8VJP59XGlbKCdSN++TVjyzq0ehxSe3L5gIP8oyfgwx0t/SfTZ9/NwRqUfNUVBhi/UNuFWe&#10;xynAJ/HnqFbitZVhDt1pMQPhyx8tlWqNmB/zKD8zOCN7QLTN2D57VCuWjBacNzostmrR1DPJVhLZ&#10;I/xXDj26Gp8avs8L2VTqBmpt+Lj/ABKJwQ/DqYQZ1qLpIIAceekH4YlWTYeqdiF5rSPXe30RJRw6&#10;zMecgqcGMYV5jRxx/OwPQ9VXdfg9xUFS+s3zjY5Q8DwKtPwAnnjlFapGW3vFg8s70xrvIjL5yfXD&#10;W0cF6Q6NV6VqRWodwRZTCvi4dMu9msJSUfMlTcZKQ+lwYx8izng7SQOszxq44dXr0ns07JgdC1Jq&#10;JM6EMzdwqfFdNpica/htPiFrSrGpUR1bWKVRaoBA7pVVbOrDllMRy5YR+r9zaV3DcbqV6kX99jhW&#10;BRUUp8upcHCgHHy2APTCtyh657da3hdpeWlsIs6XafxAqFjxCz8oBxkLmsLmsf35gnUGSZHw2O06&#10;jacC0S8bUoEV6Hpjar9KacQQubU5CXZjw9QSkYSPoOPcHpm1C8uCPtbAxyWQvz1/HwjAOSjT1Ek+&#10;P1+nwxY2RccajttuU9l0TnpaXBJaWfOKsnGPXuTkeuevrm3FWEI7oB0Ox5ajpHwxwVtXeeX5z8ZG&#10;h8OQxf6iJsGdCaok7S6FULvey48ikwlIeiIzwXUNcb1dyCAEgjdz0msv2hb3na2VwyWy75mlGPQF&#10;tgOoOuy4bTb10qfbKYfMIpgjvqeb5x3sv8KmZ3JiJX4tOiUZ/wC1NQdTo1qx/M4gULzqhVHAOdqW&#10;2FBphR9FOOjB52nraUOLGuuW0t2uHA2JWnSH9qo+rDqERtNJGMrX4W1vUDV3WmnUyTsfuIC3LWSv&#10;KCNSJOoNu6WeIifM1EpkeHaNAt2PTqQ/Jl08SqvWJTvmqbeeS0UtreUlpe5xxwBKUDKlHpZwp+Oc&#10;CrtaXAFatXNSvCkrQoouRciSC51YaKneZiQFEDDPiI4Je8KoVaTtFKaTMyg1azt3yxAOVKaKcqBm&#10;ZgJG+BGs6C6UWuVpq1RuRp3hSI0mJHbdU3nO9TaEnYlWRtysKIOQCCD1qadxf3KhkyEHmMxH90zr&#10;HPSOUzjGNf2qgwjz4kA+REaHw364gNWZoPKCGYsquQzuAMh14LSkZ5JCBnH5H8Orey4oGiVPgBGP&#10;jf0U1aiR/eGJDHhrtK7dRm9HqDqi5SrmlTPh6XCutAMKS8sbm2/iWgksqWCAkraIJUAcE9DNxO9t&#10;7B7w0u0poCW7PRwFPeIUyGjWQGGgkGAcH2r2d3cU6QY0zUjKzQUGYSMx0KjX3iCBudMRVaEaz6T3&#10;9OoNaorcSpUuT8NVYKZLSyhWAcKCVEFJBSoEcEEEdcocW4ZxfhtO6t2JpuCVYqw2JUjUaEEFSDzB&#10;GLr+wueGcQqWV2VWovvKGB3AYEdQQQQRGnQ6Y0x4ZdC4estRrOj1xwZsRm4LdVMqEmnEByO/FUlb&#10;TiQMBbm47ElRBG889wcl7S8dq8Fs1vlRXNJoCsdHzyCs65QYkwDttzwd7LcETj3HU4f2ppLUDDOA&#10;SEygsHYD3gIy9Tm9MDUTwaruOIKr4eNeXq/NlIP/AOk7qWzDmoxypKgFYKhjunKfc9FWvtlYWtY2&#10;/tBw9rQgwKiM1Sk07ZWiDP8AC0P/AC9b7z2cdagqWNVLylH/ABKUBkO0VaVSGWCcpOaJ2zA4V1Qp&#10;dxW5dsiy7wiyKfVIb3ky4MpSQ4257ZScKSeCFAkHrX1xbi2S4osGpuJVhMEdddQeoO2MqQUp5omQ&#10;SNCNiQRB2IIIIIEEEYq647dL7hjRaT8Oyys73XwEjPuVHuOjV7CjSjONecyT5Dp6YVLWp1HJpyW6&#10;Dl6fX54qsy/8KKX/AOcr+rqPaUv4W/wnBn+99B8R+uNK6C6LWbe4jwbpvQJep0RT7dIWoCbPCTkJ&#10;S4T8uAck4JwOPceV+0HGr+wvadG3tpSqcrVR7lPTmAIJbYTAk6zsfSuG8Msa/BLriBuC1SjlyUR7&#10;zyYZySS3Z092yiSf4QZN34xrSs7USr2fPrl1LiV+FazUcUVmlkqDQWsp3vkFRVhWQVKV78dA+zF9&#10;e8Fevw2lS/3U1ZDlixkgTEnYHSAAOXIQdxijdcU4fTvViqEQ5irLTiCxANPJoTP8cjQRpjL9eFr0&#10;yquU+jVWorDSsLS4hCFJI/A4I+vXqRs7iisVSp8RP1+WPPhdvchWyFSeRaR8YHzjD30G0xFAsRnU&#10;t+3abcTVfacRBcYtt+qTKX5aylQKwtLMR1R5AUFLKcEEZ6yHFrs8QuH4fTrPbtSILFaq0TUkSBGV&#10;nemOoKjNpyw4op9ipUrupQWuHBIU0zVUbjvQyqGETlMxMncYaNjUG5oLpkUmtVygsPpIfqNw0QyW&#10;kJPfCJM4oB442snH06zF9Y8PSoK1Qis6GQor1AfAkU0EjrmaDzw0Ti13eWXYLSWmh0hbeiG1/naX&#10;HoR4SdMDtc1NsDSm4JHwfiNqlR8vJVDoEEvS3DznZGjkttZPYvKbA7n2LKinEuM2c3HDkLcpMIBy&#10;z1W+eTOemuI114fZVqYFx3VGoYAnN0CrLsP7eWdgwHewtb38Vt73bV/iIGntgW4wAlDEu7aPT6nV&#10;HcftuKdZWorPf5WwB2Ge5Y2Xs8LOgRd8QrNuclB6lOko/hGVgSOUtUlt4EwPjx4EoljZIW51KyU2&#10;dj1ylVpp4KqtA3ZjrjpRtaa7VSpm69fH15ORFti0osYlXoPMU02lI/8ACT9OlV7Rt17ttas3jVrv&#10;HqM9Rieg088OrRrxznu6yKf5aak+gVUUeZbBlTdRlNTFSKVMuWpym2AuNPuO63DFYcGCC4wwlsLT&#10;n03DH17dKxw6vcqBlpUwdCEp5nI/lZ2aCOuX4YJfiFrbZg2aoRBGZsiz4qg1/wAW3hgYve39XLhe&#10;F+3vUbMaTU1KW2/So8h1SueflD21H+KVD8OmNr+zbI/ZKTVCV5MEHzK6+cHzxVdVrq7rNVy0zO+R&#10;iQCdhEkj8OmBti148lxbU+eJKUZ+RuCyUn6hKwv/AE/n0etV9AEI8yfyA/DCyrXCe9J9P1OJzGlV&#10;LqUAS6BCgvu7sLhgmnyU/UYUptX5Y9OB10XdQVTTqBl8SM6n+8oBHqMW1QaCio0FSJlW1HmrGR4E&#10;SMSqdpXrPR3xVLCau2BKbwtC4vzlKvcOxlE/mcdTKcOuly3RpEeLA6f2Xg+mA14q1uwa1LyNQQrK&#10;ZGsyOY6jHqfVfGEqWFXPaFxVkEn9fLpolf5QdaKxnq+hwH2dpplt66J4KxX4d4DAdz7T3lWsatem&#10;XYnUsAfj3Z/PF9Yty0CVdtOga7aVS7TSwtKnLiYtea420Enf8zbaFLbUrGApAUkEglKRz0PfcL4n&#10;b2dR+H1/tEgwmZJJOmhkKwEyZymBuTiuy4jwy6vqQul7BZBLSxUAayRBI2gQDruQMTNa6XqFVNQp&#10;1YkWnBmwqq58WzOg1TzYsppwbkrAdS28DggElCfmSeguDWn2PhlKn20PTGUyuRwRoQRJU67DMdIw&#10;TxLiVnd8XuHQsyu5YHVl11BV8oOvOREzgGdtOZbraq2vRGouJDh3PvPPqjJP+IEOLPBz6Dno83lW&#10;q2QXCz4AZvkwHzxatsGTMVYjz0+MDFNM1OcokpaKHRFJlchxunsGGEfzS6orkH/wlrP06++yVq6R&#10;UOh/i1n+6Mqn+8X8RjqLbIZjb5epBj0UeeK+dWLvmUgQp0iPAhPq3rp1LPlNOE85cwSt5X1dUs59&#10;erVtqCvmY5mGxbWOXdAAVB/ZAwULhysDQHeJ18yZY+p9MRmqdCUxsmRUqbxw0ocH646u7Z0bMpgj&#10;nillR0KMJB5Y5wZdOTatw6fVAqiQ663GW1Nx/eH47pcbc2j05Wk+pSs9N7e4Fa/o3mXMaYdSBuVq&#10;ATB8CqsPEDGW4na1aFqaKtoXVhOxhWUqemjHXqB44kUnUGrsU1mj3VXLKriYbYZjyZ/xwlIbAwlG&#10;9hG5SQBgBW7AGBgDHRAt6VJibc1EBM5cilZOpIDNoTuYIBOsYTuBWlqiiTuc8H1iZ8yJ8cRpOpmn&#10;1CdKXKKj4tZymRQKQ8XmjnjY5OkBKCf5XlEjogU+IVBoZHRiqg+eQM3pIxFbW10zN8p/HKD11xL0&#10;98Q+n2nFTRcGlPhkaXdaVuOfpveNzu1adHeXuAeajeW3FacTk4JS5zgndzkO94PxniKmlcXoS3IA&#10;NKjTCAgRKtVZmqFTzAy6bRph3acQ4fYUZS17SvrFWq05TyIpLlTTlmLa6+GJenaqAalNuauSam/V&#10;Kg+ZE+bU5JfflvLUSpbiuAck5J/1dFXNW4WktvSRVpqICroABtvJ/XCcUs1TtalTM0ySY3O508fH&#10;fG7/AODog2HLoVVrtOfArMiSYst0KSVREpG5pIHsclWfUn6deL/7SBfA0aNQfu4zAawx2OvhtHTX&#10;Hqn+y5bF+IVMzEVCMofTuzrMEdRHmBj7c3hUsTT256hfdq3i5c94wZLtQpduApZbQVE9kt5W6tO4&#10;kJKgFYIIwegqXH+Oe0FpSsuIqtCzbKrsqkscsES7GEUkDVUDDcMDh/dezXs37PVK9fglc1rwFkOY&#10;hwiVRlcJTUDM8E++zgTOWQMYN1t0D8SEnUOo33P07uyuqqc1TyZzFFkKUkqP97KduUBPACcYAHtz&#10;179b8U4BXt6dvQuaKZFC5DUQQBuRJgzuTuTjxS6triyqlWWEUkKZkbzE8mJMmdSSZE4nafeH/Um4&#10;Ky0/rHYlVp1PipJ+z6k2pDs13s215Y+bbnlR44BGeeqKl7w6xoE2lZKjkiMplUH3mLERIGw2nXww&#10;murlXuRQzFQD+8bVVRRM95gMztoFUSRJOkYeP8UenX/Yk3/6M3/8Osp+3OM/+ZL/AIj/ANeM72qf&#10;xJ8WxR6Ka5+H604Mmn1JK1XFM2NRbkp7XxqW2sYU0htHLYPYrTyQMcDur4twL2ju+KpcUyWtVU/u&#10;TKEPyqFj3WIGgUxG+pOPa6PEuE0vZ/7CEyXBqS1QkHPTjSnI7ygHU6Q3PYDB3rDd8zUSlsUjTW96&#10;fb1Ap8VLLty3NZsiI26oA7v7olvNJS3uJ5AWcZOekfDeEW9pxBr7iNKoarHRFq0mIA2OVM7ExrHc&#10;8ueC+K1Eu6FKzoVe0pIJAYVVQE7whVVMbZiSOfkjqRa3hVuu4BbNweNin3BcKlEM29pzpxNkpeUC&#10;RtEpph5LnplxIVgHOD6708R9oRTNWhw2r2Q3qVqyqFB6qShUeBYT16ITwng1vQDVr6kjn/u6asSe&#10;gzmVk7wA0DkcNbSjwS6t6ny5sLSbUyx7JTDSPidtrT6hW1Jwe657zGxXbgNtJBI46yPFfb/2d4bW&#10;p0L1nru85VV6SU9Nz+77YkDqWc42/Av9nHG+NWlS7o0jRpjQMyVSSY0ANRaSsY1MBRttidUv4P7S&#10;56Oqoas+I3VS430rKFfDIitNvOg7SGo8Vl1agCCDhwjvk5GerV9sa9LS2tbeko/idiQN9Wc0wDHI&#10;rOFV1wCijZWqVWOoIyhZgxIVTU0OsEkAjWcLC/8AwoWlQGXYdgaNXhPLTx8h+84K2460jsNkiohW&#10;PfLQ60Nh7UW9yQ1zcJqNexhm9CaET5OcLKnA6qVYp0HK+evh3VJHnOuAqn6T6wUiQp2j+H21GnST&#10;tTTLRprqkAcEDlale/Oehr/j/D65ym7rBBG7MoPwWPhphlw/g1W3Ul6aF/XTnqWI5fpj7WVan26p&#10;P6XaJ24yvjYup2LGYSo+gStCUjdjsM5PQdCvaXBCUL6pPQVCTp4MCSOpAOC6trUSmahorljcExB8&#10;VYgDpMbxg204nVO4KZLp501s1bDccrmRjClx9iMgZ3MyBxnH3QCPQHt0FcLUp1FK3dVXnTSm0nyK&#10;CfU69cWItFSFa1SqOZzVB8TmMac40xOnVjTTTmmCZHpsq25yyS+wudIlxFYHCkJdKVjv2Wkn6+nX&#10;zVeL8RfsazrWHIhEVteRgsP8LfDAVxQ4N/x0DKBrBfMo8nCoSPAz64C6jf8AZNUlOOI1lLEhw5C4&#10;FjuyXAfYF15CU/kk9PbXhVe3phTbMR07VFHqQGJ+IwvueN296wHbCeUqzbabDKPxxNpGn1KvspYT&#10;r7qS+XCAxHp9jM7nP8VHxqST9MdSr8SpcPpFxYUgBuXucoHmTRYYjbcNN5dCmtR2c8qdAVGjyDgx&#10;gsj/AMHzY1GiC7NSKnrLW2C2XVN1KlooMZn1AcWlT7v0+XH49KqH+0A31b7PZJZoeRFY3BPUqoWi&#10;h9SfLDe/9kq3DLQ16xuqsfdFEUiPMlqpA69z1wMVuydE6Ykx7GdixH0/KiGu75Mh5JxxxKlY3Hj0&#10;/HHWgNfjsgvb9ov8S0qaj/JTY4x4urKo5FSr2BHJmqEH1LAee3piVZ7F32tEk1E62022ZDTDjrS7&#10;jhUme2VJHyIQoSi62pRyBhCjx0K7Pd3CUjw+s6kgFqZZIB3Zg1FQVHOHB1xfc1bS1te1ocQoVXgH&#10;JlfOdQCFIZ1JAOaHCiAe9MY5W5VZXiFff/jP1FeLkZsJduZCo6mm0BB2pLbzavMOQBsQsKI+726v&#10;r0qnA6q07GgHUn3QSp1OrSDp1lgROmKHq/a7dqtarDx3ZUkEjZeW40ldFGpEYGLbkOwmUzLZuqoU&#10;t9CVuuyIS1tBDLZ+Z5YAxjIwkAEknHTS7oULiqaVVVqKTlUHcnznYDUnkMC0at1bAVQxQ7mNRr7o&#10;AIEkkwBz30GGb4hL3VcGi1m1G5HGVS3HnoouZ2KhEiWUMNLDTpbASCQ5kJyThB5PzHrH8F4Q1rf3&#10;YtWOUBW7OTlUMzgFZJMDLBJ5nWDAxqL/ANokvrS3S6pqMpZQ4AzNkVJDkADUmRA2JjTXCrsG2bXr&#10;FYS3dl5GmxOVPSSypx0jHCUpAIGT6kHHfB7dWcTu+IW9Am1odo+0EwPMnnHTScHcPoWdYk16mUAE&#10;j+Y8hmghZ/igxg8uKo6CWjS/g7HpSKxPWQBKdW6tKRjkqU4EjOccJSB9ekFvb+0N9WzXLsiDcEKJ&#10;P8qqTpH8RJxbb12oq5rrSBJ7i0izkDq9RoGvIKB6YXUqiuX9XE0aJR3npMlYSiFSWipZUTxhKec9&#10;a20b9np2gbRdyx09SdBhXff/AFD90RqdgBJ8IA3+uuGDcXgviafWfFk6pa46f2LMl4dZolfq7j1Q&#10;DZ7LUxFbWRnHpn6kHjqdt7bWXEblqdhb17kLoWpU5QHpmYj5x1EjXA1b2B4tw+itbiV1QtSTolWo&#10;c5HI5UDHXzJGxAOF/UtJtJ7dqyF0DXmFc0otlQkQKFUI0VtSiflCnGCpZA7nAHP7tBR4nfVqUvaP&#10;SE7OaZaP7IcAepxnLrhy0LnskuadVYnMmaJ6d5QflHjiyo3hwvqtUb7bo1WpsSmuuBH2jJiKYZUr&#10;HCQ4+42lR9cfXnqmvxywt3y3BIbeJBPnlXMfliy14Zc1u7brnPM6gDzZgoHqcMCgeDm1tPHI9e11&#10;11VKZKgpFv2s0249MSATtVKS6tlhBOASFKXjOADg9JKntW94DT4TZkmP+JVzLTXXfJkDuRuBAWdz&#10;E4a/sSnZtPE7lANslFlqOekmcijxlj/KcPmzPEZpTbZQxZdn0ejRwyhpUWEyylxxCRxuWpAKlAft&#10;Z7nrIXvAuJ3kteV3qNJMsWgE9FmAPCMGUON/ZXzW9FAAIiATHiYJnx0wR6m+MZjTKmRbgseDa0+R&#10;LjlTSKzeS2JMdXqlTLbahj2w6M/TpNZeyj8RrvRr1WRQfu0cwP8AeLj1lNMaNPas8NFO5trUPUIO&#10;9QqV9AJ8iG26YyhePin1QqFxP1+GLZM2TKL7zqq/KWkLJzgebUFYA7dgPoOvQ7P2O4LRohDsBH/B&#10;og/5bedfMnxnGUvvaPjl5ULPmEmSO1rMP81WPkMQK9qvrtqkszZOldmV6WtOA5DvaTGfWMYA2x6m&#10;2pRx6Yz0dS4TwSwQJ9oyKOT0abL/AJ6BUfGMLKlxxC6qGo9LMd9zPTSGJ+ZOK39GvEJ/3H0/+6Lk&#10;/wD+n13/APl3/wAwt/8A2bH/AOzhh23Hf/DVPjcf9WK/UzV269FoVLpDUuXUbrqdNbnPt1iQtUai&#10;RnRlhC2AUh+StGHSleGmkONgoWpR2ztLNeL3FYJ3aFJimZYZqjr74RmzBUQ9wuJd6gcAoqy1tZaf&#10;D6VOq4D1ai5gpEKqknKzBcpZm1KpooXKxzZgAkrru657+qCri1KrtQrsnecfGu7m2xngIQMNoH0Q&#10;kdae0tLWyphLZAg8Nz5k94+ZOFNevUYkudPgPgNPljTX8H3WNeb4pVes/SOkWNb1v09ppy567Nto&#10;TahJS6tQbaS2HUl4ZCuVFDSAn5lZwk+cf7S7X2V4hc2tHi1OrWqnM1KmK1SnRXJGZ2C6FtRA77kk&#10;xAk42Hsbee0vCTW4vwm4Fv2eRS6pTeqCRoKedW7MEasxIEwIZtB61F8edw6A3JO088PdMMSpUqS6&#10;wq4LkgojtNP8pW5DpUdDUZGecOvJdURzyDks+H/7P7CrbLWvlGRwpyUtiIkB6zF6rx/CHUA6eS9/&#10;9oXGr68+20qrNV1ipWY1aiyd1p92jSJ2gUifI7J+7/Fj4rdRagqpXX4kbskvLG4iLUTCbBPoG4wb&#10;TjvxjHHWqseC8B4XSCWllRQDQdxX+bhj88Z++4jf8VrGre12qsd85kfD3R5AD4Yaul3jQlQ7AhWV&#10;e1kVmoSobe2ZV2q0hZnkq4ccDmF78ehUU/QdZr2m4DbXN491bVRTz7L2Y/dwNQsSIPXKG8cd9m7N&#10;OG1q72aimXZmLocrEMAAhlWGRYJBXKYPeDYJbN8TWntxVuJZE2yau0qrTUsMocbZeAKzgbvLWFlO&#10;focA9ZWv7N33fu7a4UNTUk6MNh4gqDz3EnG14ldcKv8AhqUeKW7VadLURVZW8TAVQ7dBoSO6DOP2&#10;r90VitV93w+Wa3Gj0thTf258M3vU5ISd6mt5UcIb+XPY7gRnAx0Nwa1p3bjjF4xbKx7LloBlzwBq&#10;WObLyy6wd8QqW1j7OUatnw6kEaqCXMkkKT3V1OhKAFzuAwUAazb2pcTWnvxNAg02Wx8MwRHmfDrd&#10;Q9IIxvWQOQP2R2B5x1ZXpjjKShGZjGWYIUch0PU74izVuG0Azao3vkEREaCDyJieZGm04Xt66K3X&#10;fJRdlZqT8KkuqKIz6o6lrkuJO5YbSMlw5PPt69azhtzbcOzW9KDUWM2sBQRoD08Ou+MxxG4ub1Eq&#10;MpCH3RM5oOrafjMDYc8dqHY1l2Qz8Om1K9UJaRkkohx1Z99rjxVn/wAI79F1Xvb3vlwF8FqMPkFH&#10;11wvp31pQAVSIHRlH5GfjgrqPid/izsWoWtbunl00CVV9rEq45EhtTjaMHDTfw4BaznPckkZ9BhN&#10;a+ytle8eo399cJVSkD2dLIQoJiXJZmzNGmwhSRzONNS9pz+xxw6nRZKbMKlVkcs1cqIRXPdApKSY&#10;VQQxmZJwg49Qvf7dXVbf1FrKX3VZcdZrsoPqVn1wvcSfr16DdXtpUQ00RWXkMqZQPIiIHhjN2/C7&#10;upcZtuZ1IMDwG3jsBhrU+m6wijsu6j3fSIMN1CdjWoqYbxWPQhqS268Rx329ee3XFfZxarU6dAVK&#10;g/8ADq5I82pFFB82xrbHg/F8vaLXIpjm5VV8h2kg/wB2cG9gw/DS1FcXfVA0alSUMK+Fk2jTozE1&#10;bmOPldQlkc/ykgdZzivEuLPTA4X9oRiRpcGoaQHOdS8eCtPjh5Z8NtRdUzfuGpCc/ZZO0Igx2eSB&#10;MwZfTrpimgIYnTl/aFHEwNocFPYhQ2XmmlH1AjjYk4xzxx1oV4ghQLookZoJAPnmOaOm+Mnd8LZK&#10;rtbF41y9oQXyzoJAiY3iATsMDNwP1+DNeC6E4y0+ny3pFwNMsRnGz/yY/Wg4GB29gQc9aCiKFyEa&#10;kQuXbs2zmfLKdTznfnjPPTqWxKXEsTrrmXXcEE8xyOLW1H7joVDkQHYkaoW9NUFSqbMkNPQXsZ5S&#10;X0EZBJwoHKecHqNxQpvXWoJSquzAMrDwgHY8xEH+HFC1SEamuoO40I8yNB5HfxxPoFs6H16c1TJ9&#10;kz4m9e1SLZuCNJIz2AQ9u28+yh6Y6W8SpcbFM1aJUt/OjqD5lQPw154d8JueG0q4pXAqdn/IVLDx&#10;7xIjqOXLpi1r+kujtsy0qp2m161uPnhqt3RDpaFEd0qCGN459lkEc56y1LinGKwK1KtCmfBalQjx&#10;1bL8sb02Ps/lzUaN1UB5s1JAf8Kk/PA/I1Iuq22nKPZNRtLT2G+kJX9j1tC5RRu5BkFbjgPbJQlK&#10;uPQdFHh9rfQ921S5I1jIQkx/CoAjoCxHUHA1OrXsKjPaqtvPPOC3+JidfGJjaMVFJtWnu1Zy5Wnr&#10;juypu5Lotu35Eh2Sv03S5YSkf4+1fHoenlpxGrap9mVFpUzt2jrTVevcSW9JWTzG+E3EOD0bwdvU&#10;dqjjQhEaoxA27xgesmBMDbF1Aty+/tFNTm6Aae0lsDITfN2TahLPPG5qI6nCvp5QH06ue5DrlW/q&#10;Mf8A0KCAf4qgYx45/XC00LaijCrbIgjerXII/u04+GXFpUKr4UtQUt07Vmg/addjEMxxa71VaYZb&#10;B5S2h/JTg8YSn8uhM3tNw1yaDQh1JqpRDE+JVxPqcWU6PArtFXIDGwpvWI8xNM/hrz64cGh+i+j1&#10;ShP0fT5+7E09+OQql3BUJLTLe7je2ZENACh3BCzn16yPGfa24t4a6RM8jWlT7QnzFKrU06yumNFZ&#10;exoviWtamUATFV+z6e72lNJPgJnw3wsdVvDdqRp5VFy7dqsSttKeWmK6AFtr290ApJSFjuUnbn07&#10;9bLhvHLG+pAODTMCZkETsTOsHkQCBzxlb7hF5w9iaqhl11WCNDrt0567ajAfYt22Vcd3sWfrVpjb&#10;6A+95SqiiAWHm1HjcpSSM4+oPHRPEl4xw+ga9jcMQIOQwwI6aj8Dv4YFWhZ3dIoRkYgwwJjNHdkG&#10;QVJ3ETGoOF5rE9Hs67ajasKw2ofw75bQXwFDAPyrScfMlQ5BHB611tWStQSsHzZlB02M+HhsR1wi&#10;UljtH1+WIOl9Hdu+8EUyvvuIgtwpEqUmAlLbjyWWlOBsOKBDe8p2lRBwD746W8TurihbotuYd3RA&#10;TJC5mgtlBGYqNQJidToCMEmrSo0K1xWXMtNcwWYDNnVApI1A72Ygd5guVSCQRcf8I2k/92S0f/Up&#10;v+16M/7BUv8Aza6//K/6MM/2vxTpS/8A9df+vF/qnrN4Ttb76ql06jeHu6KHIqktT0yr27cnnErV&#10;95RZeQOMgcAnA4A46zPC7D2t4PYU6FGtRrKggKyFCB/aUmT5xJ1Jw44jW9neJcQqXAWrRLmSM4qr&#10;O2khWC9BrAgARpj9TPA7pLqDbsu5NC9Yq/cDUceZJoLFIiyKhGHrmOt2O4semW9+eOrH9sq1nXWj&#10;xG2WizaBjUKIT4OUqJ8WGKKnAXq0DWtKwqKNwFJdRylAQ3qFgc8Luk2rY2jF2tXG1qrqPb9ZiKKP&#10;+IKQ1AnMnspClKmEoB7FKgc+oPTm9erxS27B7OlWQwf3jyngRFIknoVjwbAFlU+yVu3pXL0zqJRe&#10;8fAguAR4H4YbEXxxWrUI7dD1Ftq4L4pjbiV+VelJoFQU6eAUqJihSQQDgpUSMn156zY9meI037Sy&#10;KW7RH7qtcqPDeZ5bgT6YbJxbhif/ANSprQZGe2t2nqCQ4YDoQxOCSZT/AODJ1jgNzLd8Nt32pVe5&#10;Zt2Q6uOvnsUNS0kDkn7oI4wccGind/7SeHVClzXoV06vkDD1ams/HrOCeIf/AMPuIUBUtFrWr8wF&#10;LodeQzuV56fDAg3pVo1REL+xbfW0352WkVql1uYSD+0rZISn2456ouuKcXua/eWYG6G3ERyGYk78&#10;4wRaWHC7a2AFxM/xCoJPogwQWrbDs2Sqg2Zq9RrSjy8IedpWnz1PLuf2FSFPF4A+5UB746TXd0Oz&#10;D3tvUqxrDVqTAeORRlPllJ8DhrStLUtNvcIH5RTqz6O40Pwnrg4s3Qm27PQ1T5V0xIVVdcPw0qqU&#10;p6I3JKh90O73WXAc5+8Dnv36XXftLWrIWFB2ojc02R8scyqhXWP7JAHOMF0fZa1vGyJdr2rbLUDJ&#10;mncDOMrE+Dyek4qtRNGdarMqUC8qRZUx+JAkh5+l1VhwQ3fmzw4oFJSrGChWMg8EjtqeFcR4Hxjh&#10;VW3N0FeopUPTYZxpGy6hhvImDuAcYqtb8b9meN0rh+HGrRosrQ6FkYj7rGBCnYZoPnhku6v6aaiU&#10;dqHe1sVS0pvwSoqokOGxIhwW1ElSGFsOIdQjJJA2BQz3OM9Z7h3BOO+zwFOj2dwinNnDOruR950q&#10;KQWI3OdgdTpMAv2ou/Zn2vz1DVr0MxBCOFbKAZFPOhKtTQ6IDTQxuJnGe7x0x0kp1Tdk2+q2ZTqX&#10;CoGsXHIaCgD32rSpRz/O5HXo6+0fFOyD12ZdvdpAmfQkabaaYxlvwkVqwo0nnxzqAB10CkfDwxEr&#10;1RlVuMaXU9XNP6LAUhtDpROkyCpCPuJASwOBzgDaPr1m3ripUzmlWqGSwGQDU7kktqTtJmOQGNzY&#10;8MtOHU1Sk9MZQRMkwCZIACwJOp5nmceLMvXRjSGY5Ls27Xrir7iVI+2IsQJUyDwRGQd3lEj5fNUV&#10;rx90IPPVV3Z8X4tb9jUoFKJ3Qk96P+YwglRvkUKp+8zDTBlC4trWpmpuDU/igGI1GVdRIOoLkwdQ&#10;sgHEyNb+rWoE5dYt/wAO6Sy7uUuqXBBcShQzypx+UpKVfX8eqnurLhtIUq16qRsqFBH9lFBYfDFg&#10;sLq+rdolCpUYz3mLmfNtB88Sl2JLobaZlzMWrICBudg2ba8ScoAd98l4eUg++0OH6dcTiFS5kW1S&#10;oehqVDTHooGc/wCUeOONaW1BouFVfAKWPxkKPicWlFu2OFb7U0gtWEEpV/dNQhfFvLAPqlPlMgn2&#10;8s9DVrW4qGK9y5PRe6B6tmb54vp1bWgpNOipO8sSf8qlV+M48SvEVr1REKplu1yk0ZAQcGkW1AaU&#10;Ce2CWlbfywR79SX2e4ZUbPVNRz/NVqR/lKz64Kbjl2Uy0lpr5UqcjyzK0YCK5ql4uKtNSo653ZOW&#10;s8A1c4SPYJA2p9uAOtVY8I9lmSPstNCPP8S0n11xlOJ8T47TqdpUuGYdSF9B7unp/TFjQB4p6xGV&#10;Kq/iFrdPhpwHW5VbfcSB67ko4H4Ejq2ta+y9uZ+yqx5Qv5sQD6ThUeI8ZudDVY+cD5AT8sQ5dd8N&#10;9qPhF33vU72rbzuPgYq0xY27+e8St5eTjhAH+MOgbyhxq7E8PoLRQDVmlm9EEL6sT5HDThV3a0Ku&#10;XiD55OiqY1/mc6gHoq+oxJe1rqNutpds2yadbMdz+8mDRClajj/n3wpxZ/8AF0m/ZFeus3NV6kby&#10;YA/upCj1GNIb6mp/cUlpjwE/5mlj8cFGlF56gap1YN168VtUqI2p6oz6gpS0NNISVKISPvHAOEju&#10;cdu/SjiFpb8PQG3pZqrEBVGhJJgSeQ6nkOp0wVRqreiLqrlpj3iZOngJEnkBprucVWoHihplHkvU&#10;jSqx4UZhkYbqVViolSnvdZDgLLPvtbQceqld+ttw7gP2mglS/qtUY7qpZKYPQBSGYeLsSegxgb/i&#10;dDhldksaS00XZmUPUI5ElgVBjkigDbB5ppauvNYpcO8NWtXpVCbnRw/TbUo0yPDqMtlQ3NuOr2pR&#10;GbUPmTuClkfsDIPWaq8S4Zd1atPglmjJTYq1dqZdMykhlprOaqVPdZpVA2gLwYe3lpd8HUDjt03a&#10;wJoLUKmnmAZRWYKVpuVIbswC6qQXKTGJWpPiruKwZ5tSf4cKI6iCoFn9JqhNmPOYAw4pZeQFk9yQ&#10;An2GOjOHezNpeUu1HEaxJ3NPs6Y15ZQhy9I38ZwpueO9i4I4XbZTtn7SrI6hjUAbz1xW0/x86l1F&#10;xmG/pTaKI5VtVDhoeabCVcHa2HRhWDgHk89GN7G8JooStWqTvmZgx66kqSRO4wufj19cVWzLS10K&#10;hcog8gAdMR9R9NqJqPSV3pYlPdpkpR3OUuoSFvJQo+qFnnGeMH6dWWd/Vtm7Gu2cdRAkeX6YHdFZ&#10;oAy+A1jw8PDANcEJd30WLbF2FAl04FuNJcVuOw/sFXfGex9OemtrU+zIzUh3SZI5A/1/TAT5Hr5i&#10;d+flz9PjiLaNiT7PryF1KZGOyNIEYFwBDq1NKSlCtwASFE4Pt+B6Fr3lG5yGCAHQnQyArAk9TH4Y&#10;vvbeq9jXoLqz0yoGwMkT6gCVGksAOeFz/FXqj/gU9/lJ/wDl16P/ANoOE/8AOp/EYC7QdH/wN/04&#10;OtbWrTlVyQ9QojjCXnE4acOFbtoyAePfrEWS3WRVcyR9aj6/DD4ZTmJ6n4eHpio0ytO9oz6K/adK&#10;qheaVlK4+/cceoUOfzHRF/StqlI0bmADyaIPofoziNK7ahWFSk58xoR6jnjQ2mNArWrkCZaPiT0+&#10;qE9punqeo91VGjLTPguA5w44oBchs8/e3EYGOsTeuOAstfhVcAZgHo5wUblKCSEYDkIB88MhdWvF&#10;6Zo3SRUAJWqqnQjWKkDvDlmgkeIwl780TsegS3PKvqlsthSvLCmHC6fm4JRj5T9MjrWW/GnroP3N&#10;SdNBEfGdcJfsVTclG8c35b4iWbbVsUeromIvtqU4BgsqgrQCn2HJ/f1Tf3x+zNFFl8ZB+tcGWdtU&#10;e5VcyxpoCR9aYa1v2XFmWzUK1btamSzBYU/KgNlXmBGCSsD1QPXHb26wVxdUhVWm1IAtAB0gnp59&#10;J3xtkS5Zic8ga6akD9PHCiqt1U8uKUmE46EkfMDnefxPT6lQrA8hgdnpn7xP154mUbW6/LVp5jW4&#10;mSwwvhbCp6vKWP5yDlJ9e46+TgVpf3YaqFkcwuvoRB38cV3XFK9lZsEdteRMj4EEfLB5YGrfiNuh&#10;lyprptvQaO2PLenVaAhmMgH03pLe4/RPPRV9wbgdvHa1GznUAQzH0Ic/HGet+O35Y0qYB6jUCP5s&#10;pQD1xR31rJpHb0hTVzQodVeUraWberFaiNuE+gWuXgDOeyce3RNrY3zr+5YgD+OnQJAHgqAnTEHr&#10;Wp7pt0DfyNVB+OcicVdrXxR6pUjI0o8HFNqDhSNrjsOqVnB91FxwpJye546X39LiDD/e74ovKBSp&#10;fDQH4Y0PD6fDrVMlK3DOYmS7mfKfywaU6H406q2h6i6KQ6IhA3NFm0aVF8ofTzxuH4k56ztW49lK&#10;cpX4hnPMdvUaf8B+WNGlLjlSmDTtMoH/AKIEf4hJ9cRp9K8YjASKtf02mI3Hao3ZT4gT74DLqSOp&#10;o3sbUkIFqf3az+W6sDiVQ+09MAsSummtNPhGU4oZGnlOrc9MnUzXejOPKPzKk1aVUnhj0+RCxn2+&#10;bo6neULRctjY1COi0lpjzliv4HAZo3F04a7ulA6tULH4DMflg2s57w4WK+21b669XppSkBzd8Ozu&#10;9SEIwVD8T+XSq5PtVfmTRp0U8e+59dgfKR44JC8AtUh7hqjdFGVPi3ePnlXywz4EG1K6kVAaPQkB&#10;EcKcmBLsNBwe7jhcDeQO5UOktWvf2cmpeESdjlaPIRn35AnF1E2V2BQo2asRzBcMPMyV26gDC21P&#10;neF2HMXIk33BEgLIdg0aOuaUgDt5oWhvj8T074fee0DqAKTEdWAT5EE/LANxYWNA96oAeYVsxEcj&#10;Bj54DYN8afS5P2bYFrVOctWSHpbSEtpAGSSkKSMf4xIA9OmjJxFVD12CgeMn5g/hgHs7ZjCgmdPr&#10;/XFTJjUnUiqohVh1FVjt8uyK9Wn0UuH6ENxYCGy5j29fc9+tDZ3LJRziFcdAGqN61CQPLTyGMzf2&#10;JoVCokqeQkDyJXU+p166Ytlfo/p+8mlaY1+nMYGXH6VaKIKVnP8AyaE731pyO6yCeOx6kRVvKWa6&#10;DSeTVJEeOyT4AGPHAyValFyqALGwQa+sa/E49Veo3xdFpzLTeolyVOHPlsu1ByWyiKlxTZ3thrz1&#10;4jp+b5lgLWoZGQMgo6tlY2N+LlCqsFZRlBMAxmByjvHTQEgLuBOuNPZ8TvLmyNs50kEhnUEkTB1J&#10;I31gCeZ0GKip2xqc5brlsQapY1r01RG6Gq74/nPc52qUFqUrsM5AHA/DrlG7tVr9otCvUb+LszA5&#10;aSQPARJxdVtK1RJevSAGwDE/GAdvHng6snwq6ZXHbkNVx6xUp2StsfFLt+U3KUvPCm21HCQoZxuO&#10;7BP3T0BR9pPaahXenbWDKZJBq91VjZmCklp3ygqI+9hbx219mbJEr3lZqyyAVoghmB1M1GAWmNwS&#10;FZhvoYxX+K2pXJTNSnU1CmSIUNuHHh0hlwnHwjLYbR85++rA5OSeee/Ww9i7Chwz2bo29s+fLmLs&#10;NzUZizEge6CxMDbkNhjOe1PFq3H+LVeI1SpNZi7BT3QzAKAQTmGVFRVY6sBmmWODLw33lal4WhPo&#10;OtlMhVG2rejiUt2qoU8qGPupQ2pJCgVEgbQcHA46zPtrYXVIC64eai3TnKvZkIXJ1gk90hdySO6N&#10;cE+x986X5tWNIUW7z9qoemoXXMVMwRsCupJAgzizkapeHO+qtEtvTDRqFAhxTtVMdprTTklzPyDa&#10;gqKR29c+/cdZTgnst7acLepd8Z4g1Rn2ph2dUHPVgMx8hHTnj0T2k9tvZW74AnCuG2aM4ILVzQpU&#10;TAJ7lMIM0NpLOQYHuzrjvdV0UO04TsNTqHJO4+bFYAUpJ9Qf5IH157dbG3tKtWI26nb68seVPcF3&#10;LkR9dP1wiLhudS669WJ0RlqOThLaV5WcnJJ4wP8Af1qaVuadIBWlvLTAbBXMBYEnX+nI451S89I7&#10;qaUideVXo0sN4C10kyo5IHB+RQUk/hn8OvlpX1E62wcT91gp+B0PxGOxlTKtYacmB/EA/MYG/s+1&#10;P+8FC/8AbU7/AGfRPaD/AMJU+NP/AK8W/wC+/wDOX/E3/ThtU68Gb1aXUq/MpDE9ZDi5FoX+xs57&#10;7lTYziv8lWOs1kq2yhEJK9Hp1V+ApuB5yMat6Nm7ljSAP8tSm4/zrp4a4NtNNJYVw1MVN64rteWE&#10;b22Il90mctZGCAGy23hPvz0qv+Ira0yMlEHqUrL4ak5vzxdRtFqCB2kcsvZnl/CsE+kYGtdqHR67&#10;dj9U/iMdqs9vaHVxtTpkOQVJA58hpxSEnA+62An6dX8Kd6NAIlxTRTr3rdWGv8xCE+Z18cWXL52/&#10;e0qjRppUK/5ZePTTAC5qNpDCeFPvfT/UymeUkhz4S7IdQW0M/siXFbWoD+SpZ9OenJtePBC1v9mq&#10;TEd2tTn/AAPUX1AwIrezlYjtlrqOZBpVI8gRTJ+OJtq6caFaqupmaIa3zDU1ghNuXdRPs2ST7Ieb&#10;ccjOKJ427k8nHHSfivtBxHhVHJxewamk61aTitTHmIWqoGksUIA1OmHvCPZy04nch+DXq1qgBik6&#10;mlV3iFBmm5iT3HmJ0xGkT9UdCLkbdrLdSpMiK5vjvrYWyQR+IAUPT1BBI5B6oNpY8dtCaBFVGH3S&#10;GHnI2PQ6EHocW07m64ZdDtJpVFPMEGfEH5iNcW13W9S9eKCrV3ShmCaxGXsu+1qdtQW3Tny5cZvP&#10;KXEglTfJCwrbnt1TZVq/DG+w35Mf93Ub7y81c/xKdM2xETGmLOJG1u1F5aKAW0qIv3W6qP4WGsfd&#10;MxpAH3TTS2E1as/VG8bdnz4FFQlxyLFirUhKirGX1gYZRkEFSsc8DnOHq3dSg/YUGUVH0BYgaRJy&#10;gmWOxAEk89MY7iVC4vKbMqnsaQBdoMCTCgmNydANuusYBdU9dK1d8wW9Sw284tQaiUmnNhZSon+9&#10;stpBOPTGCSeTnrV8I4ZS7dQQchMuzHUgbs7aAR5gAaCMA172mxSmQEoqfdnbqztuxHjsNBrqXs1p&#10;7o9oZb0WuO2FBp0gQm3qjPqSES6i5JUgExm3Hc/rMnBS2E7cHOPTzTjHHuL8RrVLahVLgsVpok00&#10;KgxnbLBKDcsxIPKebj2Z4LSr2VCtewKjLmqM4laQLNAFPRQxTLkRg1QlgC25ADW721t1OWpldQqs&#10;enqBDVLpjq2I6G88BRQQXD7lRPOeB26+t+DcJ4fD18r1BuzwdeeVToo6QJjck401fipYtTswUp/d&#10;A98jkXYazzIEKDsABiLS9NqrS8LlWu8+HCSpXllxece/TB7q3cZaTKI6EDAS1K7Me2zesn8ZwUUi&#10;xbwbVmBadQAAG4IiKWcY9gCfbomnRtAueu4npIHx1H44S3HFQTkofGPr474ZulWgdYu2I8u+NO3m&#10;IbSApU6o07yENI9SVubSo+3Pr0s4jx634WVFGus7ZQwJJ8Asx445R4Te8VQ1UpHKNS0GPMsdvADH&#10;HVS6qRo4yabpxZsCmuNgoblxYCFqSBgk+aQVLWQf2cJHIGcEntlQu+Mp2l1WZ1OsSQPRRoB1zST0&#10;G2IOLazuAlJAGGkxJ21JJmD0UctycZzrqtVtarj+CbTX7hmLB/4uYbW8Gx+GNqR7k4HWiNlwThVD&#10;tO5S/m5n8z6CcXUeIcSuDkJLrtB0Hx0APn0xdNeDm9qcBVdQKvTqGwQcMqnpmP57lIRGCwCAcHKv&#10;l9cdZ5+P0S2ShTZyTuVyDw96DHTTXlOHi21Ernequm4DZo8DlkT64gSazpvYa/s61ZE+oygdodbi&#10;JUpRPGEhalIBPYfIo89FCheV1L3BVQJJkmABqSdtBzkwIwMa6ZglFSSTA6knQAbyeQjBRHt15pqQ&#10;5eynXpUFYbk02NMK0Qnj3YU7wFPJxhYZS2hsgjcogjoO2uQaivbDKrDMCQJZeTZeQaZXNLEQYUHF&#10;fEaTIrW9Y5mmCATlBG4J3MHQxA3GuIk273Kc+qj0CmNw1JykIYZ2p/PjLij/ACjz9etnQsKVSmtZ&#10;jmkA6mTt12G+w2x5lcXtzJp5soBIgQBoddB5bnUjXHOmOVqTIUucSFLO1tOCFlR7YP3u/VXEaFOp&#10;blaepGsztHXli3hNw1C9Vn9w6GQIM+nWPTF5Lmw6NQE067JplTHVpTFjp/WOg9sBIySo8fLz29Os&#10;bUp/aq4+zrtqSNo8TtHj+ON/arUplidFOgB69R0+RI5Y8UNunaK1tWpVx0REapNtLXR7cW9tcC1J&#10;OHZWw/IgdwzncrPOwc9cV7nidv8As63q91zD1QJAX+GnOjNyz+6vLMdMF3VG0pW7PdU866HsySMx&#10;Ugy5GqKSNR75HdEAkgHneKfXKYuSzULyFYizHi6/TLkpseoQ8qWVEIbfQryhknhBTwetHZewXs1w&#10;8L9gom2dQAGou9NzAgFiphzEaurdcJeJe3ftBxWqX4i1K4XktSjTyoP4abIEdFA0Ch4AjphqaW1e&#10;u+IajLsu+dCJlu0Rbm+TcFhxhGgNOAZSp5mSVNq54yl5JAPCT0DxKlcezldbj7aldxoEuTFUj+Vq&#10;cHxINI+YwPZ0rHjCvlsqtIHd7cFk6gN2vLoO08YMThi2N4atJ9GqdKrFHvqNUa24kKp6K1MjNOxQ&#10;pJO8RG3FqUoJ7EqUMkHaek1x7WXPF660jSyp97IHcEjl2hVQAekAxpOD7n2WHDLU1xUzAwUzlFIB&#10;3mmrOZHUtA9dF7cdt2JT6kt6fV5k2Q4pSlbGJC8qzknlpA601CveVUGSlA8Y/NzjKijRU96qI8GH&#10;5A/jgXrybEjyi+jTeU8o8+c/Bd8sfjlRA9s46PptxgJowA8Cs/h8sVGlYtJLkjzMfgPrpj5aVJpt&#10;yVBtm3tAYUreQnzZEd9SSfwbHI/DqNzU4jQplqt1k9Fn/NieThrOVUMx6Z4+vjg1/iUq3/YpRf8A&#10;2pL/AK+lH7ZX/wAc3+Ojgr7An/hz/iqfpjPNh3DMpc9iTTJLscj9pCiSpJ9x69Pr2gtSmQwnl0xo&#10;KVSW+Y5jr0w3mLhpVZpnmP05ouNhPxISkbgf5Qx6/TpKLVkgFjrMT+WIdv8AvWdI7pgx5fLywwdM&#10;qVY2pEH9E7tloQFoIptSed+aMsDIBKudufrx1neKPe8MbtqIlQZZY3Hh4+GHtl9n4hSyOcr/AHW5&#10;z0PX65YWGtkW16ZINuXqlxuXGyhFTYRuDiAOFHPJHWh4Q13TQvQ7yHWDy+ue2FN+tGrUnRXGh6Hx&#10;GFVSrdsZypSJlG1AYiOgp/WKYcSCee4wc/j0y4pdViiCpSY79J5eP44jwi2VXqZSAdOek666j8MM&#10;K3Lq1XgQU0uga3MSmEdqeH3i2R/iOJKfywBz1j6nDuDPW7X7MVc/eCgH4rBJ88a08R4u1MU6tbMo&#10;5E5/hnn5YeGhn6ZWyy7e1/2tTlQlRVNpcWhiGl0HCtylKSnCQQCD7/n1m+NtaOBb0bgh55lmI9JO&#10;pGkb4YcJq3FO5Wo9AOhnQBVB8cwWRB1BmJ0OLHUHxrWzEpbtmS7508i06SSufR3rjRORKQQElLzT&#10;EB8rBAGRu5AyMYHVvAPZti63ISuzj3XWlUTKeqs1Smo8J57zj72g41xGoGtu2oUaJjNTL0mJHPME&#10;DsZ57cojATdPiC0dolCi1fRKkUx54IxWplMjuw2RJVkhDLbrSXggJ43KVlXOAkYB1dvZccvHZOJM&#10;wX7iuQzZRuWyuUk7wsxuSTtgr634Fb1UNgMxjvsJCkzIyZ1zrAic0a+6ANSoKzqousTvtp+O25MW&#10;j5ZDwU66hOc4Sp5S9ifokJ6Jq2rUqjIhhdAQIEwI1ygEnzJ9MNLXJ9mTOMx1IBJMSSdBoo8TE4hf&#10;xg1uorJS666tXYncr8hzjqkWNJNh+H+v1vg4VyNB8PqBiQzUtSpoSzAXPjqWrhyOoN/09/7Ho604&#10;ba1Kmd1BA64V8Q4hXpUsqmCx89Pn9ThgWiu4YqEN128aup4IASV1NQTu44xnOf8AT1fdWlvT1Wgv&#10;wBP19eSKlfVqkDtTr02nTTBgmqV6osfok/c8r4OW+kuNvyVrDa+yVkE5KR6jpP8AZrWk/wBpWisr&#10;0AGnOPH88Gm5rvTNA1WGY7kkwd9eo64YtX0jtan2pDti+7zbqcxKEyBGp6FKywpIUlIJAyfbBAwe&#10;T6dJLDid/cVKla3pZKZJALEbjQnwHpOnLB3FbSztFQVKueoBJABkcwPMA+O+ElqJq/eNEm/oradp&#10;qoFvsL4pzLPzyyk8LfXjLh+h4HoOM9bmx4HbZDWd+0rHd+ngo1yjy1PM4ydXiL1iFYhaY2Xl69T4&#10;n0w0V3hb/iM0Si2HYNbZZrEWW+5NtyoOoYcmodQnhlxeElaFIOEEgLCzg5G3rFJZVfZ/j1a54hTm&#10;nUVAtRQWCFZHeAk5WG7Ad2IYRqdwlxZ8b4Bb2djUC16D1CFchRVWo+eFY90Mp7oViJ3U6wMx3RZV&#10;5aN3lHlVSiPwJ1MnNSInx8MpT5ragtG5Cx3BAyk8HrSuLTi1hUohg1OopUlTOjCDBE7g6H/TA9Gp&#10;d8Mv0qMhSrTIbK6kEEawQdfqQdjg6pmpGk94xZa5VZi25Jny1SZNKrDziWkSFfMpyPKShSQ2pWct&#10;PBJGfvEYPSFaHF7Fh2qGqFULnQTmUaAPTkMrAfeTMp6A4PuKfCr/AL9BxSMkhHPu7SA2zKeUlWGm&#10;p1ny6zb6nVOQqq1VUoBBREu+koTgeu9UhJx9Qnp/w6+U0ezcBCP4krDfbTs9T4TjH8V4BeNc9tTK&#10;sDuQaXLxL4+quG2aMszbi1fsa0qd8MUog0Waiv1h5ec5/uZZaayOPnX/AOHop6tWuMlKjVrtOvdN&#10;CkP7zgMY/lU+eAV4XRtxnuKiqeUsKjn+6hyj1I0xAhay0KkvuRNELYmSJstO1VfnpL9RdSc/d2DD&#10;APHyoA+pPSOtwe7uCVvWC01PuLonmxJ7x8WJ8BjZUeIW9Kir0pzEe8d/TTT0AJ644xNHLxuCSqva&#10;p3BDtuC4NzkmsSAX1JzzsYSS4s/TA/HqT8WsLEBLZTWcbKgnbqx7ijxnHaVjc3wOchFO7OYHPYe8&#10;fQYsYuouhukrRiaNWOqqz2+HLsuxht58kYyY0bBZjjIOFKDjmD3Sem7W3tDxY5r6qKNM/wDdUiR/&#10;7lWQ7H+VMiz/ABDCNa/A+ErlsqXa1edaqoMf/wCOlqqf2nzuf5dsdqdV9dfEa2qupt9upUenKJdr&#10;tcliPCjY52+e8pLZP81OVew46+ejwX2aK03qCnUfZVXNUbyVVNQjxOnjiqnT4x7Qo9VFaoie87Pl&#10;pr5s7CmPIa9Bgli+Fq1bqudq4LZvaZX0ritvT2bXprz3luj++NJkLQlBSCOFY5GOOOqG9oqlC1K3&#10;FDstSF7YhJHIlZLCem/jiD8BuhX/AN0cVhAJaijuAeahgApjqDHzw47Up2oVCpLlIsnRmrvGOypx&#10;L1fkOTJDuB2Sk4CT6BAHPfnPWSuK/DGq5ri8pICYinlVR5mST5k4bU+HcTqMKdKyrO/VkYsfSAB5&#10;b4E7ornjkrzbtPtXSKt0sufKw+5QACg+hG9OxB+p7dHU/wDsTRAe4vqRHP8AejX4Ek+m+JrwT2tr&#10;OBT4ZVnkTSIH+bT44Sl96aePeVvZuN681sAkPNoeVgc45DBIxnP04461FjX9iKutu9Fjy7wP/wAj&#10;hVe2vtHw5yleg9LwygbGPujAT/Eh4j/8H7p/8iV/V037bgX/AKXxTAHacU/9X4VP0wLQIMi247X2&#10;lNQ2EABKlZJOPp346vq1ErscowfTRqChWO2n4/LBLQ9XqFbryUvtfF4UChBWGwrnjODnHQFSzr1F&#10;7unnrH5YuHYK5PM75dJ8zOCOHq9Nulh2BbVrNIcWdyEwkKK+TyPXP+7oU8PdGBqOT57en+uPi9BB&#10;KafjgfmW1r3XnjFqFuVOYzuI8uoM/qyOc5yB+Gc9HU04fbiVIU+B+vwwG9z27FScw+vh8cEdlaU2&#10;3LqRiak2maX572FS6TKOEA552KJ4HfGRx0j4zeXKKpoMG30Ijp0w94PSplnB0OniOfxwdVDSujaT&#10;Vdt+loM1hxKXIE4u7kOJB4WAOMg90n1Hr26yycRq36FSMrbEcx/ryP4Y0T0OygsZH4/XTAfqa9Xb&#10;pbf/AEirD0sZUtLsh4qKFpIwnknOQejOH07e0INJQu2g3M77eWOV6teqxDkmfy6+XT5YVMLTC4Ll&#10;vVVv0CiSpTz8hKYjcZlTi3jgcBIGSeO/pyevQLO7Slw0VajAKoJJJgASdSToB54xV/SH29l6wB4y&#10;BsOZw3rh0qpFg2tGshVfhPVVwpdqohq+I8h3GPK3IBGUZwcHGc88dJKPFk4hWNWmrGmJCkjKGHNu&#10;9Gh5dRrzxypbVLVQKoAY8idR0BAnXmenPEO3dIaEHW3bjuKNFjo4WVqClqPuQOlF3xamtVsiljJg&#10;Db440ttbV2tlyACQJJ2/XDBh1bQW2YqYDZbfxgLeASndj+n+kdInvOP12zIuUdNT+GmDl4ZbKJrX&#10;BJ/lAj4n9MfamdH7mipXbl/waXKSrITNXlAPoSpJzj6Y6f8AB+JcSoUWW6oswPNf0OMzxmyrLdL9&#10;nqhhAAnukb7xofDA85pJeCnw7R79tapZWVNuMV1ttQ5yPlcAz04fi/C6hIdXWeRRo+KzhclhxEBQ&#10;giI1DIZ+YOLin6b6jnYqZFaUsEqW9HrEdeceoG/6enQ1biPDQh76x5MPjpiFGwvw0KjyeoB5+f0P&#10;kZ0W+tW6XTmKXOhRKvEiq/UsVqmNSA0OAEhQO5I47A9Zar+xxVZ7ctTLblHyyepBBE+MeeNQtDij&#10;qPtUPEe8mYwOU6HbqTGC2h60hLambq8PUOUlQwp2mPOJUPwQ5uGPoOqTYXFZQ9rfEeDAfMrHxxTU&#10;r8Pot2d1Yr/aUkHzEkj0jfA9c1R0IuRxU6p6LzqM8k5RJjQ1BSVDsVLZUhQA/wARXTi1/wC0duAD&#10;cioOhII9AwP/AMhhJc0+B157OmUPWdf8un+XEC8tT7WYoSINfhV2sUUp2lKGmKihn2CQVIW16/eT&#10;+/0X1+F3SXArUFRKh6E0yfPQg+hOHPDLylcUfstWqzUl2zd/L/ZMiB4aYS9wK8J9XkuKgVa4aa6o&#10;8NP0UIAz35bdwB+A6bUKvtCigVKat5NP4r8cF1rfhkns6rT4rA/+ROKSfYHh2qSAtqtSZ6U8pTLk&#10;iMCo9gSUrx36c8M4nxilcZcgWR4t48owg4xw63q2+aZg9B5c8S6FpvSIx8yxNJrDe2j5ZFUuz4g/&#10;ipJQAD+XTepxGs//ABrh1/s0iPmZPzxmxZUlMdmT5uB+YxfvM6tw4vwa9QLCt1oJ+ZqkzF4SP5I8&#10;hlR/356yV63Dqt2zMtWr5r8+8wGNnwqlVWyTKqJ4kg7HwnEBjSqjT3TOuLV6ZPcV99yn0ny0E/8A&#10;7slwE/kjqr9oNTGWlbZR/M4/+KK3/wAsNPs9FhmqVyx/lQx/icr+GDixbQ8Iun8L7ZuZNTrM4HLI&#10;ltGekKx38pSY7HHf5g6PcHoy7vvaq5AS1RUECSP3f+cmrU/whD0Ixn7ej7PU67Pc5jE+9+8n+4Oy&#10;pjX+JnHgdcEFQ8RNDrEtlVt6VvV6VGSU02Tcj/xjcNA4HlxkJbis/QBspHt0to+zt9SRg9yKAb3x&#10;SGRnP81Zy1VvPMp8cM7j2isDUDC27Yp7nbnMiD+WhTCUl+BE7zOJM+6tcbqguTtXNUmqTSVAH4CU&#10;8rARgABDLRShGBx6DqFHhfs7w9x9koZ6nUAMSfFqmYnz1OBbvj3tJxZctxXbJtGc01EaQEp5Vjwy&#10;xgKrt6+GH47zTRalVnU486SqtutNLUOM+W1kjn0C+m6UuPFCFCJ/+GGPxaAf8OFiUrVWBd6j+TlR&#10;8Rmb5jHyj6o6dSakKXpd4W3LoqKwfLQqVNkYT9G0PLVjJ5UQB79cq8M4mU7S4u1oqOiUl+ZQDyE4&#10;LpXloKop07c1HOwL1n08BnMj+7g4TrRrnY9BDMisWxpwVAhVDtCjNTqoBngKQwFlGc933EHjt0nP&#10;BeD8RrS5q3X8zuVp+hJVf8CthsOPe0XCqApUOztByCqgqHfcKrP/AIyJxSf8JTWb/tu1k/8ARYf+&#10;06N/7McA/wDB0f8A3X/TFX/bH2s/8yqf+2v6YzlQ9LalWpJpk2plTik7nQhCfkTnHKj2zyfw62/b&#10;omqrp57+UfU4SEu5AY6nUaa7x8yNB01xonRvwC2Yqns3Tqc5L+HfaDsWAlQL0hOO+AnKUnjGck+3&#10;WS4p7V1aDmhZoGcHU7KvrzPl8cMLXhVSsva1Wyp1018jsfOY8cM2db1UsGGqlaP6Pz6bDS2AqXFo&#10;5dce+u4p3f6Pw6yzNd8Qqze3dMmdAHyx5if188OKNHhdrbCp2bO/imYD++Gj4CBpzBxDp10JUsyN&#10;QjPpy23Qcy4DyScc4I2/T93UVsb6ixWivaA81g/h+OLLivw6shelUCEhhDMQASsA8tt4OuFzdw08&#10;m1BxJ1NjyFLVkJEN7KMnPtj6YHT68qXXZo32Z1id4+uWFvBrZqLPTNVDopHenbTpsd/PFq1cOlbl&#10;jx7DquoLzEqNJW8xLepyy2lKsDYdpKkpOM5I7+nWbqC9F4bhaBKkQRmE+fjHSdsahKVL7N2ZqhW8&#10;QY8p5eZH44hTtIrNRbUS+rq1Fp66S9OdZZZhOpU7NdRztbKiAgDOFKUAU8cHKerF4tWW4NvQot2k&#10;A6ggKD/FpPkBv13xL9klrP7VWqqELFQAZZmAnQTEDYknTTQyJGdQ9S6lRbakUHSSVBpUd5BTPdpz&#10;oEmQ2e7an1YWRnuElIx6HrQ8Lsqd6A17LhTopHcB65NjHImdcZjiBazuC9usMR727R0B5eMRpzwi&#10;Z82pLLiZGocRsOL2raLpwTzgcHHHtn262qU6ZIy0ifSfrnOM8WdZLOBrrOnp1+OJlIdY+GAeqvnB&#10;CiCt1pQTn6HGPbpPfW9ZbgkUyAddvrxxoOG16VW2ALgkab/XhixQFPJBceRsx+zHwOlsxsD8cMAF&#10;5kfD8cc3X4jam2gsueZ9xaUDk5/Hp1w5yaDdQdfDCTiQX7SoESwEeOO8uI5SFBxKGTyCnZ3P4gjo&#10;1WFVJB08fr6jC1qao+Vh9fXjiZR61KiycSENkbgpAR8vyn0HPOP7Z6BvqQa1OWfo/L54LsGK3oDw&#10;ekTvHPeflg3pdfcdjoV5igAOfMVjbnrHvTWdt8a6WEgHbxxJduqswVFDE5Q5GNqjk/09F2NGk1aC&#10;ND4DC6+ctak6yPHHeNqbfFKBdiV6WyQvcSmSo8fgTgce3TR7CzPvKD6D8sZr7TVcwp18dcXFEvSb&#10;cjzDdyyG6k0p9IWh9IZcCc9kOJB29yM44Jz0t4lbpQogUpXn1G3MaYM4a2a4Zqi5o000MSCNdY20&#10;OCDxFW3YOmTlKXQtLHaxEqUESnahV6ktKGckjyk+UAVrTj5ipXAIwDnIzXAr3ifE+1zV1Ts2ywq5&#10;iTG5k90dIBJ12jXccXseC8PSibam79qmcF2gKCYy90d5gZzagDTedA+15GmtfcaVFtqnUJ8pJy5T&#10;BKaGD/KWSfY5x09pVOIUKwLszifusFPwAHwnGZvKdCpbuqgAkbNJG/WY38NsGDWjn8YdZYoFMviX&#10;UVuslQjQYqYsRCUjJKiNoCQOckfl0bV41bcPtXuq6ZVTdnbMdfDUk8oGElvwm+vrhLW3ys76BUEk&#10;zty18/OdJwN3HC8Pulc56mxDIuiZGWQosSfJhpV6jeBvdwrIyAAfQ9JWvuO8YqmrTQUUMQXBLkR/&#10;BssjaTPUY2Nvwvh/DrZadxV7SoJkIRlBnUZ9Z/uggdcBtc14qYd3W3ZtDp6EApQWYAcWB/jOlR6P&#10;o8LqEfvazt6gfJQMU1aluD3KQ9ZP4n8sCkbVG+7sqjbEiep5x1wJSjykpTyfTAx+eOtmvD7e3p6T&#10;pzknGFetnYkL8B1ww7kvo6YURul20pmTV/JCpU18bihRPZCeyQMY7Z6UUbc8QrHNITkOZ9cXZVt0&#10;DES3yHp+uFZKlX7qHVQiq1OVKcdUQlKiVY59B/V0+pW1rZpKKMUPUq1BlLAD6+pw+vD54Kod1VRM&#10;y6Ww8qClDs5tbpQ1ESTgeascBZ9Gx8x+nWV437VU7GhloAd4kA7yecDc+J2HXDThvBq/EGepUJRE&#10;ALHYCdNTss8ge833Rhp6zX1odotaL1j2rRPifJWCqh0Od8OuVvyS7JIB81I7BLhWBkYQOT1kOGVu&#10;LcavlqnvEz33WVWPup4n+QA7ktjRVrRbDhpUMaNLcAECpVk+8wkHIAJlzAHurvjPt1+IXVp+Omk2&#10;XbVJtaGlHEZuAiXIUM/eUp1IQk+mAhI+nW3o8Jt3Y1Lqu1RvA5FHzLH1Y4zZuLalTHYUgAdi3eJ8&#10;gMqjw7vqcC/8buuP+Gsf/wBGhf7Po37Bwzof8bY529f/AJf+X+uDKieKLwBaEzzItqJdeodTac3e&#10;c82iJDKxjBwQNwGOxKh/p6V1bH234tTyBadqhEblnjnrpE+ABw6o/wDZqybM5qVmHLRV6DQA8oHv&#10;bY4X1/C3XncTrn6FaavU9tR4S3OLYyBgbi0A4rgeq8fToO3/ANmVAAfa6oqH+YZh6KSEHmVJ8eeG&#10;FT2ucT9mQUxoO6FDafzkO2nRcowu6h/CBeIapPCSzTmE4OSlxp93nPfcp0n/AEenTul7B8FoiMon&#10;wSmPwTCyr7TcQq/ffX/1av8A1AfLEyi+OrxgVB1ESAhp5KlZEf7NeUCPyXu/djqZ9ieAqC23j3P+&#10;mMDv7QXZENt4s55+LfRw3bD1Y1p1DYELW6y3KJAcG1FTh1N1hzcQcYjurc833PY49es3xfhdhYUs&#10;1rUV2B93KD/mSAvrI8MH8Jvjd3BDKyyCJ3HwYSfQziTcGiN6xIjl1r1no9Pt9lIdmVioJcbUyg8J&#10;QGigqUo87UjlR7dIV4xYKRTNF2qHQIIJJ8DMR1OwGpxqrfht3cliGRUUSzsYVfPSZOwA1J0GB+7f&#10;FXbFCpUOwrU+0ajFgNvKRU5zDSHpal7fMVtIUGmztThAyeOST2JtuDXVas1zVhS0d0MYUCY10zNr&#10;qZA6DHLm4tadNbemcyrmOYqJJaJ01CgwIGp6mdhega+33dU1EaxtJo84Pr+Rc2nIUAoHhRBSBj8/&#10;Y9PLe0p28rVuCvgCZ/HCC+o06uVzTkdSAPLTeMH6a1flpJarupt90O3HSkuCl0SjNuzVn6IZTuz6&#10;7lEJ4+91zsDeSlBXZf4nYhfmfwBPhhRWq2NuJUDP/KAY9Dp8YxEqHi8rVNjLgWzGqSluNlsVO7ag&#10;h9aweP1UJkbGzj+UtfQd17GWtZ1uKzTlIOWnmRfCXJLtryhR1wzsfaW4NNrXIoDCMzBXY+QyhV06&#10;AnocLORNrl3VFdSXTnZjjxJKihDDSiT32oHA57DHTQlKQhm200kx6n/XHe4423AMdeQkbnE1dgXt&#10;Jjj4d2LAHcFiITx6jdtPP4ddtOJ2lCqZ7wO8n4YovrSpWpd0EEbQPl1xXHSu95+4t14SVgneA8Eq&#10;JGeBuSCTx1oTxKggnLp10OnofyxlhTZyVJI89J8MV8CiyqPUUNSXCtwLBU04SFBGcZwPx6lc1KNe&#10;2YsNIOoPPcfOMWWxqrcJ2Zhp0kHbT0mJ/wBMGVMiMBK0+WACnknP7+sbViBjZqe8R9dflialMZai&#10;8hkE7BuJPqPTq2zVjXAPIz6YA4kwWgZ56fX44r6jDMxwIRJUlCVAnHOfXHT+mCWxmmdaaeeLeiU6&#10;W0qP5SfMX53mJSk5wD2H4n/X0r4rVWcv19b4ZcLojMW57fQ+A84wx61eSnIEu2awyJMdLSDsc9HE&#10;pCVEfj/q/HrIUbQJXFxROUknbmDtP188aJq71KC0qupAG+4POMB9m2O/Wa83TrTjuSRJeAbpyR+s&#10;ySOEg/e/Dv6dP6dygqB6xCkSSSdNBv4YX3i1DbtTVS2YgAASSSYAA8cGOqt+03QO3ZumVtS/Kuis&#10;sba7OKVKTBbOCISPZSxgrX7fID36qoWVb2kvEr1l/wB1pEFBt2jj/vD/ACofdHNhmI0E9tryn7Pc&#10;PanRP+9VQQx/5SbFF/ncTmY+6pgQScZ9nMz3mlyA0og/3zKiVA/j6j69OyyGoYgb/DFlMOtMAmcV&#10;y6bMCC4IxJCc4B5z7Y6voAPVVZ54HuXalRZvD54I9LKTDh15ufUUI2tpJSpZIJUBx/T6dNeI1S1E&#10;qm5xl0p5nE7D8MdrvolUumvPJpkN5zdtAUkcBI5z+/36haGnQoAsYjHatRDUjDW8O+iM2WDWWnGI&#10;7LB/4wuSUMQ6W2O/6w4S48cgJbRlWT6DKhnfaTj1vY0glWdfdpj/AIlQ8gq75eZYiAJ1Oxaez3Ar&#10;3j1wey0RfeqEfu6SzqWbYtr3UBmTy1IfdM1O0urCKZo3pLXxGjPyDGiKS2VuKlL4Mh/sVLUfX9kY&#10;AwB15Bx8e0FC2rcTuaBJUZmEgAIPuUzqNPix549f9m+F8E4vxClZrXRbakSUp5u/UYAlqlT+Jmg+&#10;AHdAAwbRfAvoqwpu5LzkVSoVfyf7qlGXtSp4nPmBAGEqByMdiCdwUeegLf2i9qfsYt6VZaQJ0Cqp&#10;yrB7ktJPUtvPuwMbbivs17JVrz7fdW2aAujM2uWILAECTsQAFI0IOMe+KjRp/TvUqp0d6ntiAr9f&#10;SJexwJdZWAopCldyDkEZO0j269b9heLVeKcFTt3BuKfcqiR7ymA0D7rCCDAnznHhnt/wqlwzjTVr&#10;KlltKwz0hJIUkd5ZOxDAkKdQp00Giq/Qyd/z0f8Ay/8Ad1sPtK/wn4HGUzp/zR8cD90R/C9pLKdo&#10;ptepV2qMDY62HdraFeoKxjn8Aemtq/G7qmKlTJSU6gAZmjxnQYCqjOzLTdmXYH3QfIatv15YCp15&#10;Ta7JKbQsJuAwSfLZUvzFJGffGT+PTF3pIAXP5f6eWO0retEM2Y9Y/T8fLEijMatuyC7Gpzrim1fM&#10;huKVBAOMAgD2/wBXQdS/4aol2AnqQMGLw28c5KdMmOg/Hph56Go10qUxu1ahpHVZrLq0KLkKIpC2&#10;89lKOPuevJA6znGL7gdajnNyFImNZB8I6+WLKXDOJJcBxRk6aGRt05fl1w64GijjE5VevC84NJio&#10;bO9upTQqQ3zhSQhBVuJPbGPr1kHuXel2VtRNQk6ECFPScwERz5HTDyld0VuBUrVAoHL3v8MGdekS&#10;DJxU6oa06DXTRF6dXLb9cnwkTESG5VOdbjFp1KSgbAvcFJ2k4Chx+7pHb8A4tSuBd0a4SoAwggsC&#10;CQSG21kDUR+ONjR4zYLaPb17c1EcqZzBSCoIBGhBkE6HSSTipsfQPQ29KXULttNmrOOUtoOrj1uI&#10;y4Q2VAKUktr2/LwSCOfTq+54jxa0rJQrlIfSVzLrEgQRrPnpiK0bG5t6le3zg04JDBZykgEgjpIk&#10;RrO+ONbmzaTVXbcsgKgxmHA18eEYkOhQGFJxhLae4G3kDuemFsRSUVaoDMNT/CPCNyfPfCW5AuR2&#10;RJAbQD7x5gk+ngBtgeurSyqSYTTqwGwt4qLgkKSXCUqG5ah99R9iePTrVWvEqbSw10Hw067Dyxir&#10;i1IcIYBHLXTTT/U+mOOm3h6eue5GoTzsZt1txCXJMggoaBOMgknA78jJ+vVPF+OCytSSpMgkKNzv&#10;+PjMYP4Zw43VdWDAawCfLWOfWNpOG5c2nTmltRFFtbS2ZUkjCRWJTCllzgfcSgbW+c8d8YyesfZp&#10;S4hQFzcXSgHXKpAC+BkyfM7nkNsPl4gx/c0kytJEEQ5jnr16KIGAjVKk3DTHS24lbb3dTYfHyZxw&#10;ecZHbo+wuLWpqjAryOOvTqrrUUg+WK6xaZWmiqqV55SGmmzs81X3lfT3A/0noy7ukpoUpnU/Xz2w&#10;GLRa9UZlnXUn9cDl2pYn1tcqPtUSvcpRSOuWjOE73TBtSkgUgaHTX8/PFdU5iKXEDRcHmqycdier&#10;Zaq/dHgPrwxJAqKWOw3xS02uzKjJcZjr3JOQXXBhCDgkDPqScfhnrUWthTt6Aap3Z9SfIcgPmcZD&#10;iPEKterlpw0TAGhECZbcAnZR5ExglpEZ6PDUJSUqccczsbGSCR93nv8Ajx1KqaYqxTJ25/jHT6O2&#10;FPZ1atEl1jUnRiSQdYM7Hl3dBywZ2nBkQG0vuNBUtSc9uG1Ht+eOsdxOqta4YKe5PxA/LxxtuGI9&#10;C0UtGcgGOmm5nUabc8S6XQZd1Vn7GpaPOdWVFxxxW1CAOVrWo9kgZJUeOg61xTtqXaP3QPrQdemD&#10;aNrWuX7NBmYkgD9SeQ3JOg8BjjVtcaDo9KMLRhhqbWG21tquh5rcULI2qERB4QMEjzSCo5ONvfq2&#10;x4Nd8dBa/lKGn7sGCw3HaEaxoDkED+InUYuveJ2/AMotSHrz/wAQ6hCNP3a7E6kZ2BO+UDfHCw01&#10;DxGXK3Tblt6Y7OeaDk2ttDe0xjlS5JOUpSMfeyMk4GSQC84g/wD2c4e1VCBTGirsTyATrM6ADbU6&#10;AnGZ4ZZ1faDia0aYJcmXbdVG7PUP3RA3J1Om5jHzUV7Sq1awuiWnCm1FMZAaVM+y8B9aeFLTlXCS&#10;fp6dZ+wq8Wu6PaV1CTJjNqBynTfGqvLSwta7U7et2qjTNlIB6wJ2nSZIOBBhf2tJ2U+xarISk/Nt&#10;joQke2ST1o7BKqMajMojaT+GmM9xR0yBFJ11OnIeuCamybcteOmfc1MptFYyNyphQ66rGeUtknKu&#10;3Yfn0RVqXFUlabFj0XT4nCVKCjUrA6t+k493B4p7GpzhNgWNEqElKNpqdzRg40P56IaAlnjuC55n&#10;fOOqV4HxOt/x67UxO1MjN5Go2YjxCBT44Y2t7w+yGZbZK1TrUByDplpgqCR1csP5cLm+dRtQdYKo&#10;zUdQdUJcz4dOIcd3CGYyeBhppoJbaGMcIQO3TXh/CuF8HRvstCGb3m1Zm/tOxLHyJjFXEOK8V4oF&#10;W5rFlX3VHdRf7KLCDTSQJ6nF3p7XHrMqkSsWzWQudEkNvR5pBy24lW4LSCeMY+uec9VcRtqF9bVK&#10;Fde44IYdQRBE+PpG+AravXtbqndUT+8RgynoQdDHPxB0O2Nc6cePVquR329Z6W00G/LEeoUOM4pK&#10;/wCUXWysqSRgEbc9zx268mvfYa9sXX9mVDWUzK1CiuvTKwAVp2OaDzk49Yo/7QLPi1MjiyCgwiGT&#10;O6NJ3I95MpAI1bfXEfxla7aOXdoKxTLcrUSry6hNalQUsrIdgpQDucWgjLajko2qwTuPfHVHsvwf&#10;jx9qqdVqDURSVxULDfMIVFYd1wT35UkDKI1OD/ani3AKPsbXpJcJWNZk7II2bVWDGoV3WBKwwBJO&#10;XaYx5sZ/6O/+9PXsmf8AnGPGftVP/lH/AAnCAumgu02tPKnj9YXd4JWfU5GT/b+jrSUq3appilkK&#10;Nrr9csWlqXwmltJWEtkYwSpAJ4OR0NdWIranBltetbsMsHD80E8WjFGultyvUiO9HlHy3JCUBLzH&#10;plK+OOwweOsPxT2PDU+0pHVdYPun0640K8fW5om3eVB0BXceB5keGNHaqru+57RpFbsi4JMigVXc&#10;ZCYTxSGXAPuOBByc8jB44HHPSjhBs6dd0emEqp4CSOoPT56+cKr+jXoqqk51YGDqRO22+3wOEZWb&#10;Fvp6phcqgzEtsq3JUps9voB+HWxp1Fyk5xqORwoWvRU9mRr4rEfXzwO3HRZLKSiWhSVIVtKlDlR6&#10;T3CBK5K7HX9carhdf7RbBJ1Xr8sHGgmoszTyvIqD8YPRX2yzKjOqwl1pQwpJ/Ef09Z/jHDkvaGQG&#10;GBkHoRh9w/iBsbntAJWCGB2KtoQfMfrhg3lpJDuFpu/NN6gp+E46UJ3tKJYV6svJHsMfMOOx6W23&#10;Enp/7pejK0T5/wAy/pvuIjHbvhqU/wDfLM5qR0n+En7rxz2g7HcEGRijlVu5LVjinXzayzGKsB1x&#10;ohpQ+jmNuPxI6b8PNJmihU/OD4gaifLGf4tT7dO0qUwW8NCfKYBI6Tjiio2mE/GUSuyaa+tJDaUK&#10;3IWf5OQSP6em1RXcZaqBwPQ/r+H4YR0mqoTlYqDyKn+oOBq+tRNV6dBkRKVetVNOSgB5pMteF44w&#10;Qnun8ur7bg/Ba9QO9BC/KVB9df1xbX4txRFyms2UDeY+G0YWD9z6lhanVRN6FHIW33T+Zyfbnv03&#10;bhHDSO42U9Pr9cRp8VugB2gz/Gfj+ox+Vd1eWgLq785wpBKUlagk4/0/l0K3BlUxTy+fPBq8XQiG&#10;DDHFy+ZaNyIkZDZUjIdIzg+nHft/T1NeCux77DxjEDxmmAciz4zoPPn+WB6ozn61UW0zzIdbWjG7&#10;OEqBPPCTnn19P3dOrWyo2NKaYEgzJ1PwOnlhFfX1W9rxUdgpA0Gg+I1gnflgqpVsSZK2JUpx8soH&#10;6hplCUo44GD7dVVKqqpAHePMk/hpiIBDATA30X8TJwU2zbVwVS6G58xvyIzK0eYXH9ynMckAD7ox&#10;6H6E9KOI3NtbWRVTLEGIB+ZPy3wZYULm74gIXLTWMxMSeYAA/p+WGLApM+tufC0GMpQdUS4+v5Ut&#10;p5JUonhKQOSfQDrFvUSmM9UxH16+AxtQgZ8qak9PrTzxX3JVqnV2BpbpRBkTIrmDWKhCjLU5Ul54&#10;HAJSyk/dSe/31dwBOhb5W+3X3dj3QxACDqZgFyN/4fdHPBLV1p0zZ2neLe8yySx/hHPIP8x1PIAp&#10;0t8P1q2jUjdWsLkFwQ2htt5Kw6t9w/dS8UK2spB5KCd6gOUgcm6/49eVOHfZuCgl6m9aIVAdygYT&#10;UYDbKCgO7csLrXg1k3EjcccfLTTUUQZqVIOinLPZhjuzkECQqs0EMe3bqvmu1KDbtLq7bFPaXvTS&#10;6ew2xFQ0TyC20AlX0yD6Y6x3F7Wwt6DVXDM5jvuzM+Yc8zHTxAgHpGNZwm+4ne1jTQLTpGYpIoSm&#10;J5ZQO9y1YsdNSTOLer6V21V6s9VapS20oioLr4WkAHBxj8/UdDUeKXNKktNDJbQeuD63AUNaoxGU&#10;U1LN6cvr8MZs15ueqSqk4qlzFxY/xflMwYyi2G04OFAJwMcEHH+jnr1jgvDhb2wFQZmiSTz+PT6n&#10;HlnELwV7mRC8lER8NBM6nr6YT0+joflmS8px1xYBDjiyo+xGTz/YdaenVCAAaDCtlDCZJ6Yg1uLH&#10;ZZ/Udl8gZ7H1B6lRdmOoiMcZcgEc/r+mKumyHNyVKBWAs44yfp/b+xKInFDNlGCy1KXLqCt8VZTu&#10;IGVdzjoWsygAEa4hrmmeWDClW9ePzPU9h/4cnCXHAQF+mAfXpfWa1QhahAOOo1VwTT1x2q8a6no5&#10;iSKSVgp+cJUMk+3uOqqZoBpD4jUQgf8ADHw1wMfovcX/AFCv/OR0Vno/xj69MS7ap0Px/rj3qlZW&#10;lGodSfrUaoJoUpxwrkthtTkdtSjxt/aGeff/AF9V2F/eWlMU6yFwOYgE9dNvPbBVSyZmJotp0J2H&#10;n+uA2neGClT38MalUR5KQMbpCmye/fckfTpkePWSL3kcHxWR8icUmx4mui0ww8GWfhpg/srwxWfT&#10;56DVbrbfbQA4puL8zYJ9Cvv+7pXc+0SZf3dMmdATp/lxYnDr52j3Y11gkz4zGH7ptqFFsdtVNs+h&#10;PhhvA855wobVtOMBPtn35OesfxC0uL9u0rMq+GjN6xHwG2GdNqFsGohmY6EBdBO5EspB8SPSMMun&#10;avS6w4GpllQpXPJ8sHg9+R29es63CLil3luco+uuHY4hw8QHpEnx/CQB8hj9cWj+luptKcnPW6qk&#10;SQCpK4gB3uZxt9dx98dsc9SHFOKWYFJ3FQcp09fAdSTryxxLawas1amCg6GfgZ5nkInwwGVfTDQH&#10;Q8t1LURh2ZUgMxaRMlJCwPRbgTgJHtn+nsFVTj3HuJ1GoWCgR7zgGB4SQST4D1IEE7+29n+B8OpL&#10;dcVYsWErTmCZ2LCdvOPU6YoK54k6ZVWTCpb6YFPbOY8KmoShCfTkJwSfrnq619n6qP2tcdpUO7N+&#10;UyB+PjgW/wCOVK6CjbxSojXKiwNOsGSY9PDA5G1obkKMWLd0ljcr523SdhPqCnBSfzB6bnhdNe+a&#10;XkRv8ZBwia5rElCwIPLSPgZx9cu+0Zw+HrdKtaXvVha3oTTbh/8AE3tJP179M7a6uacDtKkeZYfM&#10;NphJecJpVCWp01k7gd310ZR+uPcanaS1FaYrbDlNddO1s06sBBznI+RzuPpn/T00+2XUZiVcb6qf&#10;XVZ/DCJrTvQMynXQwfkSD9TijuLw3QKpKVItDVmmqbfJC4txZjk5HYPMlxBOffb0TR9oKVJP31Bg&#10;R/BFQf4TlbbwOKqnC7rtAqMIPWafzPd8RrriopvhP1MkOFKazazsdrOZYvWDsSRnggug+3oOravt&#10;VwKmJZnBPI0a0/8Aw/DFtv7PcdukJpIrATr2tL83B0wZwPA9e02nfH/ZEOUtI+X7Mlsy94/lBTSz&#10;9PTv0H/214PmCrXif4pWPRgPrxxKp7J+0NIjPbE6SMpDT490t5b480/wTaoJW6+NOpkpKSNgch+U&#10;D75KiBkfu67W9s+B0oD3iL/eH5SfrliKey3tFeEinYVTqNlInwEwPMSB547K8Pdw2tWfPvy4KLQ2&#10;0tDymajckVSkke6GVLWMDnGB7dL6ntjwGpS/3UtXaf8Au0qMPiVA9SfTDWj7Be2KVVW7VbalGhrV&#10;Kax6BifTKOQwY2haujshTVs0WvvV2U8kBTdJirT5ijjlTiwAkE+3+/rK3/GOO3DGuaHZgc6hAAH9&#10;kEsY8t8aqw9n/Z+yZbf7V2rn7tIEliY+8QFE+JPlgku+JXKC07Zejmnzawy4GpM6XH89Ti/2gkOA&#10;J2g8biMHGcdsrqBFyBdcSucgiQqnLHmRqD0A18eQd3Yo2dVrPhdpnZdCzAuSecLtAOkwAekYXt0U&#10;jV6gUv4q6as5UA6oj7PZmhthogZ+ZtralX4HjrScJt+B3tfPQC93XMwLE+RaY898ZPjHEeK2VLsK&#10;xKz91IQDrOUA+mAxiJqbX6oh6RGd8rnyWo3DbafcJSMc/wBXWvelZUqZcmSNyZJ+eMWt3WqEUqaw&#10;CdAAInrz364dOndSuHTyMzc17PU+jsrZLTKaq4GlucDnH3jjHt15Txz7BxKo1Gk7O4Mwnfy+moHr&#10;8ceuezq8S4UVuhRVVIAmp3AfGSfwHpgnt7xa+G5mou0i+rwcW3NbWy/JjwXfKaCkkFRyNxT9Qk4y&#10;CeOeg7f2b9pRlr29sxCQRmZcxIPIAx8wegnTGmHtR7OJno3l0A9XQlA+VQZ++RH4jrphY+KHw/Vm&#10;53ZV/wDh1kQrztmSyFFq2ZLcmREVjsptslS0+uUgnvlI79ek+zftVZ16SWfEW7C4UnSoCoYTv3og&#10;jo0DoeWPNPav2Z4nSrm8tv8AeqHeh0hzB1ynLMZdQGHdiPd2xmiWw6ZamMnzWFlL7ShhaDn1B7H6&#10;HrdkFfeEcxyn65Y897QOkT4aYo62Hm0qYKdqV5LRJHzDBH7+r6YUtmJ88fO2kDcc/rx+WIFIglxY&#10;dfeKQGvmAHJUfU49fX+wHRDsOkn6/wBMDAwJ2/XrjQ9v0CmaKWhTHJVFZqF2VWKmbFhyvmapkNY/&#10;VOOoH33lp+dKDwhJSSCVAdYurd3XFr6rSt2yUaZyu43ZxuiHYBdmbUkyo2JD08PtbPh1K4u9alQZ&#10;kTYBOT1Ofe3RRGneJgiayoyNRK88uZWK28XVDhJwny0ewAwkD6AdEpb2NEQo9SZk+M74Ga8rEAwA&#10;OgAj0A+OKCp02qU8KkxZ6vMBytYPP156MCU3hWGmKzc1I+WIH2jc3/W7n+X/AL+ufZqPT5/0x99o&#10;p9MDVy6TahuTHJkObGIdKlJD85pG4HnOCoD8v6ui6F7YZAGMR4H9PrzwQ4rgtkUn4friphWFdrb5&#10;ROvagxVHABcqaVrUOxACckdXNdWJGgZvJW+vScRy3ZI7seZA/P8Argut62ZMCYCdRmXylvBbjPE8&#10;5B7nG0enft0vrV7Z1MUj6iPj1+WLct2pmR8QT6R8NcN+xrXZnIZC7vhwUv8AKELlbio+oIGc/hx0&#10;ku69uhJKFiOgOnTpi6kL9hCTB5kjXbrPyGGbSo1nW3FSt9blWlBA8uO2QlBP1+bt+P7ukdWtXuGi&#10;koQfxHl8vwnF6LUpnM7nyXc/MfExiTE1HqNKnLuiv1NDMCmNuOJpUNQCFrSP1bSzkFSMkZSO/t0J&#10;X4fSakUpjNUeO8eU7sB/EBsTtyPQijc3H2hCRlprJI0OxnK3QN96NTrO+M46p6hVnU+55lfqswPz&#10;pEhT0kpkBRGScIIHISBgAew+nWns+C0bCzWlREBRpoRPjPUnUnnvidbjVXiF89a4ObMdTKkj+XrA&#10;5fLAXUnpiIym24CmVEcOLQUpH4+/5Z66EGcZzp6T6b/lg7P3D2W5849dtPLECfIkoiPtOuqUQgYS&#10;hXI+vOOOrFVMwjHC9Qghh+HofrXFfDmPswVNNuOLdBwFhABBV2H1PPp7dXOoLbaeeK88Aljr+H9e&#10;fjjk2/W3V7Xn33lFwBte7hsevPGB/r6mgp09U06/XPFDs1cgVNemxj15YsHpNcjllTE1af1gLaw0&#10;Vcn147fiD1dTuZBkT9fD5YHrWKMQQ0fXxwcWPKqFalstV+Mh/Y6MuJI8xCfQkEc8j16Gq360QQkj&#10;TbWPQ8sB1uE9qMwj4D57/PDPp2lmozaAvT+kTghxRwqO2UNE+pUQcAYPv36T3PHuEEE3rAf2iP8A&#10;U/DErH2c44hDWdNiB/CD+W0eYxXVHw/ao3BJ+OuKqMQ3UnAVMr6QSjPHyhZBHbuM/h0J/wBpOE0E&#10;y0QMv8tOf82UR6YcpwHiL1JuM2fmGqxPQlM5nTrisOlun1hKV+ner1KQ5kl2DSW/jJB9cYTtSn8V&#10;LHVbcauL0j7Lbu/ie4vnLTP90HDG24ClFSbqqlEcwO+/oFj4lgMWLHiPpmn0I03SK2DT3HEFKqvV&#10;Cl2WtPukAbGuO4AUR79BVeB3PE2zcQqSo+4khfVveb/L5YbW3FLThAJ4chD/APMeC3jlUd1Z8cxj&#10;ngauLxL6jV2EqkuXnUZaX8BxJkkBQ/mp3DPtk8dH8P8AZDhIrh0t1WOZEx6mYPzwHxH2t4utuRUu&#10;GM8gY/CCfwxf2tAqyYaaxcVSfQ08hBaZD36x8A8AAcJTnGVfTPTyoltQ/dUUBInloPEk/IYwlerd&#10;XrdpVc5SRrOp8APxk4Lr08Rtao8P9DLIjuxk+Th+Uy2BkjGCCRn3wOfc+nSKtwQV07a4MydATyPg&#10;D/psOuG3DLq3pXZSksFQDMaaba8+ux2B6YUdYYve7HzVKgh9TYcyuRNkEnHuVLPAz9emdja2dH92&#10;uVR0AA+Q5+mDry9fIIzO0QJJMep2A33icC8i1KdS1OCdqDFStxe5aULLvJzxk8fu461S3CEAU6Rg&#10;DTSNvn9b4yqULmSzGSTJJMnr/oBtyGPlFfoFnVZFfpl31FmW2rciZSmvJcQffehxKh+XXLgfbqPY&#10;1aQZejwR8CDiygLi0q9pSqFG6rmU/FYw3be8Uem96xW6drzQIt5sJaDRm1iChupsAfyZLe18/iVr&#10;6zVTgN9w/XhbtQ55Q2amf7jZkjyC4erxx7s//U0p3A07zJDjyqIVqDpqT64IZ2gnhDve213np3dd&#10;6ripZCpUVow5jlPGSPnadS24W88BYWoZ7nPVFPj/ALVW9x2Fe3o5v7Tpn/skZ0nqCFjpGuI3XDPZ&#10;B0FWjUuEXnGSqFPMFTkqRyDAtPnoCTw6eBjR+8pj920LUCfX2aS+jzKFUqEIHnOEBYQtwuuBSCB8&#10;2309uhuOe23EuH0hTq2woM4MP2gqZQNMwAA1E6ZueC+Cew3DeO5qlpfduKZGam1JqJadcpYsRBAO&#10;qax00xY3zozOalzb9rEtup1KbLJkyadJQ+jeo84DZISlIG1KewAA6E4P7R8Kr21OzsWGRRsdCfEz&#10;BJc6k8yZws9qeAe0HDeItW4vTKux5DugDQKIkBUAAjQwIOuFvOpslIdUIMhAQ4UFak4I/Ec460aV&#10;C1UKwHX/AE64R1VFNQ4ec3OIHr0PhihfoM9a1hbq1qcIBUsH3zjHHp0xWuiGTp9RgerSlQFM+umP&#10;P6Hxf+bP+T199pHX5/1xGW8PjgPqT1QuWFJrlbeaVHSCpxgkBSU5CSngAdyOPX6dToUMjinT947d&#10;Oup1/DDK6uadvSL1FlNJic2pgQNNyYiepxUUe0YdXibHvKS8V4D6UjgJwdvH45z26MrVTRbQmBv5&#10;n8sLrG6a6oh3AkkgachoZ31nl01xNGl6UUZa6TJLsgvHIV8xHukZ9B36p+1pUqKCIEeU+ODwtWir&#10;M0xynWBzGkeesnF3QdOLnpiW35c5vfk+WfPO0HjHHr+fGehqlzaOYQ7+Gv8ATEi1zOZlMegE+f5Y&#10;PqLWpdFkNRqypuQ822SlxLRSFfNgKIyQcevSmrSWoJpbHyP14T+OLFqd2KxEjXQkeU6/HXDoRobG&#10;v3S1VRosxfmlapNQSy0VuLV3wMHlIz2A6zR4ulpxJadYabKZgeZnmcNKXC7y6s3r2+rDVhuY30id&#10;B4ThU1vwwVd8uTaPT3FrI+dLUJY3H6kAZ/PrTJxmkQFqvoNpYaYU/Y2pT2dMSdyBr688CNzeGfUS&#10;jw/jqnQZrTC1kNtvR1Jz7nkcJx6nqRveGXLEUqi5/Aj0mD+GuDaVe9tIWqjBOUgz6fUYDpmkd1sJ&#10;Uj4B4pRlSFNpDgA/Lj19ffoc3VGm0MYPw/HDim61klD+fxAnFZF0vumHIWoQJrwJwny44SAQffkZ&#10;+vVjXtB10IHm30cVBB2hbc+Cnf10x2/i6qzEVCHqU+gKOXgWVHKc88fTrn2xC8zrjriE8Oc6aYuq&#10;ZbtkUxDP2/5zDYTlRLaionPpz39gO3VFaveGSiSfT54jSprUMmpp4mfhHyGGlpZO0utx1c+Nar06&#10;W3GLzX2ioLQ0CcpykDkdjjnHbPtm+Jji9akaSVAgmCV38QCfhPyOH1hV4eboVqyhzGxGVSRsSB13&#10;I548X/qRd1aU3GqtXdW44hsq/WKCY+7PyJbT8oG0p4A746qsOEWFqSaaDTckSzRzLHXefDBHEOMc&#10;Qvv+JUjSAFOVVG0BR4AHWT44Ud8XbVKxPcjR5i1NIJSx3GABj8v6+tNa2qUxJGvPCtnDKNZgb/Xj&#10;rgZZpUttCpbrvKhypWTgep/f6dHmop7oGKcr7/jiVR7ZqlxyxT4EYuOFQAK05wDxlXp+X16vp0iV&#10;zscq/W364CurunQEe8/18MOK1tI6HpnDYrtdpnx9XWnLDb6UiOyr0cdB5dXg8I4SnjueOhqt+9f9&#10;zQbKg3M66/w9P7RkmNNNcK+x7RjVrgknkPlmPIfyiDzJGKqs1ynoqLs+5rikTJTh/XoYwlSgP2c8&#10;bUDOMDA9AOraSZKQWlT0GsmYnr4nHCr1GzMY5aD5Dpy8vHAldes9OhlcKhU5tsFJK5JUCvPqBkHj&#10;o+lw2pWWHMjp1x0VFpPmG/X6+vTALWbwq1XcHxU8qTnKWnDx25x/v6Z29jRt1hFg9RiircVazSxn&#10;pr5/X5Yr1yFv5UuOpxQ4Vye/p0TDKIXFEL94mfyxwcgyEuhDTZBOMhKld/f26tzA744WZSAJxIhU&#10;GtuJBENbmBklIJ4znvjjr5npbA4gxMk/lhhaIXTdOntdanxS4zsUUAPt70qQrhbbiP221gkKSe4P&#10;4dJeK2tve0yp1jmNwRsQeRB1GCLevVt3zr4gzsQdCD4HnjU973DN048NqLi0ZcfolVveqLbefS4H&#10;U0ryGlIU2wog4LgBKVq+YIV6KSD15u9n+2faFbPiMPRoLmIEr2uYggNGoUE99RElY1ViMb21r2/s&#10;/wCyf7T4f3a9eqEBIBFHKHnKToSQDlLT787rripFx6g6fV91cSS7GfblERgHCA6gBJB9ATnI59v3&#10;erVbWxvqGWooIiDoNPxjHma17qxeKbHXUiTrrv49Tz588OGz/FVbdxBuNqDbzbD4b2vzYJUlTivU&#10;lIyAfx4Pv1mbjgV/aIVt6mdQdFcTA6A7/jGC1rWNVs8GkeeU6T1ynSOoBA6DEmr3lpzWHEqpd6VC&#10;KhWdqH4qVA+ndKu/0Oe/UqVGug/eUZ8n/UaYicyz2boD1yQT+Xpip+KsL/D6X/mn+/oqKn/I+Y/T&#10;H0XH/NHwOBiKZjbLlHQypuO+fLW4hWSUKGVE/wA48dv39GLVQLmT/iDaeRHPyHjiVxa1argVCGpz&#10;qu0rJhTz6aj88d7TjoHxrTOC58Qryhk8JHY/5P165cMWpo7bEAHqSIn54C4dSpre1YXu5yyge6My&#10;kiI2nWfHywTypMim0kvwFtoC3FK3bck4J/q6UuWerlbpoMO7amCpaNZ5/XhjvRJT8ZhpxRHMVAcH&#10;7IClcY9uB1Oqq96Dt843nrviiWFVdJBJG+2mh+X1GLxmlsJgtTHkEF8ILagohQwrgAn6fjnqh6hp&#10;tkieo9Py+umJCiLglVJBXSenrrIOk9caE8L14VChsT7hq8lTVBorIXNlPc7AUkIbSBypaiU4H9YB&#10;wvtVb0BSQBZrVDCKNyfU7Dny58iRvPYFalDiVS7Z4o0VJdiABsRGgkk7jUzyG0+tQPGRVbgluRNP&#10;aQI6EDYiVISFLHPt/K+g6E4d7GtkDX7eOVSQPjz89MHe0PtzVu6/+49wDQEqCY6793y+fLCK1M1W&#10;isVVVS1Ev6Q7MSMiM0svPD2ASDsbx9T+Xr1tOHcPoU6Qp2dEZdtoG/NjqfScYa5e6rVc91VYk694&#10;k+Xd0j1jC5reu9FmKS7EtWdKCTkqqlQWc54OENgdOV4RXdcrZR5Cfmdv9cULXVXzh2/CZ8NyMCkv&#10;VNwSSKdZsBtK04GC6VJOfQFZ9OpngLOJFUz/AGR+IGCE4mKRyshjwY+PLniN/Gpdrjjho1VbhrbI&#10;3p2eXj8zjuehn4IyAdohI+P4YKTilCsSKTLPME/1xa0HX/VgvLaTdLkluMr54FRjtPtr9wUOJIPP&#10;0z0BW4LYpBZSpOxVmB+II/TBlG/NVjlCkLuCqmesgjafoYbWnmuNq1WLvunS+jtTytCUzaIkxgsJ&#10;OcKaBKcgjuAPw987dcM4jReKV0zprpUAYz/agHyn54btd2FxTh7VaTiO9TkCB/JJHr+GOVWVR6/u&#10;nU5CyyXCXsDlo5+XIH4nt7dFUFrqMpEnw1nrgKo1EalgB1OnxwNVbT37OaFVMZbjSioh1RG09ufr&#10;nOenNAV63dED8cL613RonUyfAfntHrgdrlqVCZUG4kBKkokAJTtXuKcE+np3z02s6FuozOZI35YU&#10;3XEaxBCiB9ev4Yb2mWnNI0+tRd01eP5xQR5baxguudwB9M9z7Z6XcRvaler2NEwT8uUnA9tSLt2l&#10;Wco38ug6k7YXWql/Vur1RT0ySFKWr5UNK4ST+yPokY49z9OmHD7K3pUwEE9Sd/P1xO4uatZy2XKo&#10;2H4D9f1nC9qrsaAXG3ZLz8lwkuFThwkEcDvwO3TpCjxlUADAhaoAS7H5YpKPQZdeqCYjygAogbkp&#10;OBx+PRr1UopP1+GBw7FoPz5YM7f0Zelzm4S6zGDalkApIJI/E/d6FqXSQWAPrA/qccLv72n48/qZ&#10;w4LK8M9illt6sTxKA48lmQE/jnPP546zXEeN3NEEUkJPiCRgilT7SoVZso5kR9bYKYOjNgwZCVxd&#10;PqC83v2lxclwvA+mcqAJ6Qtxv2hKS0jnAUafHXDgWvs0wKdu4bqWEE+g2xIcsix4O5xmz2EEKypl&#10;uVhPsQfm5GPw66nF+OMIafA5D+mKzw3ghgi5AXf3xPkcFNq6fWRUoCpX6B0Btsghp6KyCsH8SVA9&#10;Ka3GfaChc5artA1IOgj0GnriN7Q9llt0a1dy7GBBzL6gwT6YaWmNowbz0jrGkd3BLlPDhXTFMsje&#10;0CSr5B7hYyMfyiPXpFx/itOw4zQvqB/eNoQT72m09SvXoDj0X2Ppn2k4Hd8Eue6tOGRgBKySdvBg&#10;DpvmInGTtaNA/sauyLbupnc4EBcKXj5Xmz91Xbj/AFEY69M4TxxLq2W4oGVPxB5j0548z4hwm4sr&#10;lre5WHG49P6/rhGXZpDXaPl6OVAA7m39wGMf0kYx361lC/t6giRHTCSrbtrAM4rqZaNTmPJjvyVO&#10;ZXgHd3BGerqlaiqyBgcrUzxvib+iFT/6WP8ALPXM1HpiOar0+vjgjcffjsh9lQkqhxy4pRWB5jiU&#10;8Akdv6ulRy1WaO6GMeQP6YeL2ttbKassVEnqTuR8dBrtucfNPKPKp8RC1RikFRWUlfJAASnAB9ee&#10;f6+iuIV+0aCZ0389+XLTCjhtCn2ZqRDE97SBoNPEzJI2wXT32IVGZoy8uPhBU/tBIQTwScegz7f6&#10;ekpU3NcsNtp64dKUthnqGJ5E/j+ZxYQaI9VXxT4IK0pkBt9xJ4ZbSMc+xxuOO/PXFrKjFn23/tHo&#10;Pltgdw4qZljMAY8CeZ6AakT5YNmrRrF8XNDt62qS/JfJS1DjoRgEBJAOTwAAFEnPA5PHS9a6Wls9&#10;a4bKp1Zumsn15YIpWlS7vKdpaKXcaKo3M8zyAGpJOgEzg/1XdotlUCHo/EuNhqm0jMiqvpfG6fOV&#10;wtQHohAGxJIB49cA9ZfhtRb68bitRCXbu01jRKY2JP8AE+5g7HlJxr+Lu9jZrwKzM0kOaq+gz1OY&#10;XmUTYEgCQNyoxnbU/XSHS99vWAhMcBJC5gP6zZ6kH9kH959fbrZ2nDq1137nb+Hl69fIafjjOM6W&#10;wAp6t16eXT+0eW0bYUSKg7W5ypKi44pZyXXSSrHufbPt1pOwFFYGn1t9RgFKrVDO8/P+nQnfeMXd&#10;PgxpCgy5IAUcAgrx/b16rJaNB9fXyxbp72LJyiojN5fkt4UMgIzlX0+vVSuXOh/TH2dOX0Pr60wP&#10;12lCTn4dvG0HapfZafXj2+nRNNwhA6/XxxTVptUAJGv18QemBqs0hsqbqja1IlQylSld/MZB5QRk&#10;bin0/EdFUWCsUYZgZjrMfngSqC1IMpAIgEHaJifyweaZrjzaiihlK1B9tTkV0ZCg6gBwH6EoJ/d0&#10;BcJINSBGgI30On44jWzI4Vmg97UTuOn1rzwzbTbm0KsusvqCUOpLam098/eSfwP9u3SG6FKpSGXU&#10;g/679MMbM1A3eEKZwawGoMylSLYfQFMqKiwojJCd3fn1G7pW1RqVZao30kfXWMMBRD0ih3Gx+vOM&#10;dbV02olLqs19IkPKiqAS45hII3cHAPsodE172o1JQoAzAHTx/wBMLkpF6neJ009R9Ti71okJgUVu&#10;mRgdqUDaM8dgO/r97+npRw4mtctUPP6/LDOoOytlQ7zP5fnPljLV91h6FcEOO0jJfCtqs8JUACT/&#10;AEj9/W+saKG3qM33RhJU7V8pUjLJmfE6EdTPlgPuGfI8xxKXE5T7JwT/AF9HW6rExiNYMhOsj6/p&#10;iuhz50ZSFoWdxHKWyRgeueeioG2BTJ13xaUa6plLWsRZjjQX32LOAf356qqUy4EmY+vr0xNTEmB9&#10;fRxZp1VvOCVfCXBJb+cgeQAPT0PX32emw1A+vX8MVkIZPP6+WOEzUe5qkULm1uU+EEfq33ThJ/Ad&#10;+pCkFkDTyxz93MRPniba9zTplRQ04kulSgFAZwQT1CspyE5ojxOJkgAafX1/TGsfDteTMunoorNN&#10;WkFZbDKcEucH1zwOsJ7R2CVqBqO2kSTJ0jyxFGq0KwqUzDKQQRr/AK+GGIzrXTdN6qVUZ1yVJZ3J&#10;QwjIaQcd1q5Khk4wP39YR+FjidoKad0ad8wWj+UdT1O3TG/4S/EODcSXiN1/xIJyKSATERU5QOYG&#10;50GKi5qhE8TcJVMqEL7NqzrjxpUhBynzQN6mFdiW1kbge6Tkc9umVkB7NGJz0+6HG2+gcDqJhhsd&#10;DoTiziNSv7RV2rvpVMlTB2G6bzA0KncTBxk255FShTJVPqDzg8kK/VqOdhBwU+/GD9evSadBVIKj&#10;U9OeMiXD09fWeUdfrxwOQZE5NQamRSh5HmlKiV7cZI47dwOjmRRTKnu+B+vzwAyye73gehj54Kvj&#10;Wf8Ao8X9yugO/wDxHBGU9PnjxWKzaNPCnKhQ4bYjApPmObUu9vvJTyrJ9+frjr6m12SMrST4SR5E&#10;7eOPqlhZ3BKspynfUgHz6n0nAzXNdIUJXwdEbbLBSWw2yAgE8cfh9fp0TT4bVqDM+++v44mRSogK&#10;oEbePgBPwxUta3yXHiz8QocZWCoAYJ7n6Z9B9OrzwxQPr6+OPkrCTA8/r6PXfBjZOrkyRKZCJXls&#10;pVudXu27T3KkAdyQMEnPr0BdcO6iTsB16Dw8hE4tD5Q2UxO/SfHrpyPyxqq79aXfDlozT6LIXm+7&#10;qp/xUx0DKqNAdz5TaT+ytSR+OdxP3Udebfs0e0XGqlNT/utA5Tr/AMSoIJHl1O2WANWJHodvd0vZ&#10;X2dXKB9tuhmBgTTpHYyI15gad4kn3ADke9tSqlV5LjKZTpG4+atxzJXj098f7+vSLTh9Omo7sAbA&#10;eOMFUrMNWaTpPXAoy+ubJWlRHmqQFFWPT0H5YPTQLkA6YHYKJbn9fLFihlmJFShlAIPK1DlR+vbq&#10;klnfvY7BVdN/HxxLYrMOIsl2WgHdlAUcKxj0xnqYpuRIGPjUTr8NcfZF4h9JbU44U4zynGR+HXwp&#10;FcRDJuo+vxxFfuKKtGxaFpGMNkc8n6fvH7uurR6Hb0x16hHL+mKyQttc4J8tRbUjC+wICvlP9vcD&#10;q5cwpyNwR+v64Ed81dg2gI18PrSZxfaQBceu0t6WtwOxXcIVu2hRQFJwfXlPB/39DX+ZKT5QAG+U&#10;wRp9TiCCnUKh3JIk+YHdYz6jSJHXD5m2Y/ErqWiN6XPJXHW0FKCUbMgk9jwT+7rNNWV6ZbzmY3wb&#10;QOyzG0Dc69fliPctUftessuKYzz5iw4MbU7Uk/6/3dUJRWvTMn6k4Yis1PQc/wCn5YNrJ1TtmYyI&#10;rkTZKcjoZcKnM4bQr5QOOCQBk9Kru1vKZAHugz8eR8BghFtasuSZM6cgeZ9enLHjUWYi5X5VODhR&#10;5TqdqDxsSU/Ln6HAAPuOp8Pp9gAzDeZ85+tMV3bEplpmYgefnPPTyxne/wC2WhVVyFLLjUdohl3a&#10;UrHHI/pAz+HW0s7hhSIGmY6j1wjrU1LLO6zBBMT9frhb3Ezla0tLVtVgoB79OKHu7YGrFsxJP5Tr&#10;+WIDYfcSkJaKlJOFIOe3VpGu+IAxryP44kMwHDy22dqlYB459fzHPXxJO/1+mObCD9eeOsimLQoA&#10;JUCOQB2z6f6+oiqpMY60kk/X144lUm06rVX0ohw1Oc4KQP6/x65UqIoIJjH2pMn68/r9MPHS/wAM&#10;tV+xv0ouaoNW/Fzjz6oCPN9/LQPmX+XHWa4p7QWdvU7ETUY/dSJ9Tsvrgq0srq+k0V7o3ZtFHqdz&#10;5SemD06oadaU04wNNoT1WmFny3qu+soQhShglKecH68n06z1ejxTjhi5ilS5KNWI8T9A4c2tvYcM&#10;dXLGrVBmB7gPI6jUjcbDbTAzL1IlNPomVCb5zxZ818JVgqBPIA9ABjv9ei6XD6KJkpCOnn1xKtf3&#10;Fdi1b/QTt/Xrgg0+1Sbp0tEuNUXA228JjCgB+peSeMA9wcYx656Ev+GitTZGX3hlYTEg856zz5Yt&#10;tbx6NZXBhkMqSJA6gjoR69MdPEXpPBrMxvW2xJDcqk1lxK6kzDdCvs+a4nKkEHkIUoEpz7kcY5l7&#10;PcVZ6J4fdaVqQjXTOg0DeYEA/HUHE+NWDU3+20B+5qGeuRjqV0+6YlTzGm4MJmRbMtje1kKUTkJC&#10;uEkD39O3WoFwjEH6+eEUGdt/r6nEf7Imf8+P3j+vqWanjuV/4R9euE9c9YrFRnLU7I80eYQpO3Kc&#10;4x6dzx+XTq2ppTQRp9fXnjtZ3Zzr9fXrihlw5gCUqYG0d0o4Tk9vp29B/r6LBU89fr6nAj0yd1gf&#10;XPEumUNtb5ccjhZUAFpQ1tTtzxwP/wC+otUaIGOmkgOo5ctvrrh3eFXSV7WPVe27IkRnDElz0faC&#10;kIVuEZKtzp+g2JVz9ekHGeILwjh1e+Yj92pImIzbL/mj4HDThFg/GeJ0bGn/AN4wBgHRRqx/wg/Q&#10;wyfGHUqhdur1erriQsSZ60xxHWCPJbSG2uRwAEJTnHuesp7IUEteCUafOMzTPvMczb+JgeAGHXtR&#10;dm99oLioB3c2VYH3U7qwBsCBPmcIOQHAo/FIUFhSkrSsY2qGMjHYd/8AX1t4KDw+PrjNIwqCc3w0&#10;+vHpj1AbWy/hKQN44UR3I7ddZgwnEisk4+TpMl10OIBQhKNhCiMZ+oHI/wB/XVyIoA332+WKyokk&#10;+n11/HHKJGkzZ21GwNJxvUHPvZ7+noP7cdfVGppTBJ731H9cDoLh6hVR3Z38Bvt12A06nFtLahQ4&#10;D77YQ35TJPmuJyAf9fPHQgV3qKDqSYjrg1akzsoiQdNPHX44H3HpS4q3gFDaklSVI5zgYwM57gnn&#10;26NdlUyAD67a7E8zGAKRJ0LExOse9A1IHLx646Ut6bLZaVNO1xwhS+MFKU9sj0Pr1fUKK8psPw5/&#10;p5YGomqaMVNzI+MgT47k+Wvi5dAdLm7xuGkNb1bnZxWs7MhQ5J/oz+/pHxO9S3tnZhMLA8I+ojF9&#10;NHauEpbA9JksfyienXG0brp1n29QoVPrdvNy3XGg2fLG1xKVHaAkj2BA+v59eRU7jidxcsbd4E7H&#10;UGNT+s49A+y2FtbhLkQ0bg7HWCRzH64Vviv02odPocO+6BhbDrfw8xtIALb6OChQHYkbfx6e+zXG&#10;HvalW3b30PxB2YdRMgH9MCcY4T9ipW9dWlKqSPAj3h4GIMeOM+0GVOaq6zIdAUl0lBSeCjaNuf6P&#10;6etpUp0+z06fOdcIc7A7Yc0WauShiY82Ap1tLDigM70hJKCc+meMenWcemyEoDsSfKdP64LXsqgn&#10;LyA6+OnppgI1btcPSmJUaMnypgASrZxwcnP9OR6Y6ccPrEg5j7uF10gVoG5+cxhN1TT6U6pRbaWU&#10;uPbWgE/eBHGMfXrSUrhRHIxOAn0JM7Y7o0Xq64qDGaWzLJP6txgqBHuMck89uum9pu0bjqD9fXni&#10;n3Rm/HT16YJrT8OF6SmEvToKo0ZJKlyZbSmUjPrlWAB/V0Dd8VsaGrMPKQT8v64toLWuDlorJ8Bo&#10;Pli7Y000QtzL1w3DNq0tvHmN0trY1kfz18nn1Ax0A3FuIVRFCkAvVzB+A/Mzgv8AZwJ/fVgD0UZv&#10;mYHwnHZ3WKyLJPwmnNnxYUgo+SQ8syXx6ZBPCT9ce/VBs+JXw/3irK9FGUbdd8ELTsbYhlQserkE&#10;f4RA+M4GK5fNw3nKMit3BJmHHCnnCpKB7A+3RtvYW1mP3SAePXHa13XrGKjbchy8hjk5MkU+Minw&#10;QHZLiskr/ZB9Tjq0KKjEnQYH2AYj6+vDwxWNSJbk9CEPF50qw4ojJVyOPoBzx/Y3FVy9Biex1xfU&#10;USo9SEdGUFCto7EFB7jGefToaqEZdTM45J5YaGhN+s0et1KhV6MJNHrMX4afDcOAFo5SrtwR6H0P&#10;We4vZPUp061PSpTMg+B3HkeYwzsbhEz0nPcf8tQfPFPqJo9UKXU11Wy5TkyIHA4z5aMuJBGQCkft&#10;cEcd+/R9jf07hQtQZW5/0PTAFzTahz06/X4Ypfsus/4Puf5of6uioPU/PA2an4/AYSt6Wi9BmBDt&#10;HcjOpeU0pgJJAUO4PoBzn8MHrQW1Z2WZzDrP19aYsc2x0Uxvod/Eenz8sV8Owa2+42l+EtC31pG0&#10;p57ZwfQDn+jj36J7VAxAMx9fQ8fDFDVAQIG/11+J5dcF9p6JV2pTUtRILji1q2ttsoyEDPJ/HuOg&#10;6l7SKakAczt6Y+Z+yXQEnYDqdPiPqMa7ty2KZ4MdD/hpFMb/AE8vKMmKEh8bqbDURnJPZRJKiPVR&#10;SP2OvJuM37e2vH1sLdj9ktznqNGjEfd05sBA6JmbdhPrnC7Sn7Cey78Ru1/3y4BVFmSJG48E0J6t&#10;lXmSM8XxdEqfOdXNCVJW8pADRzgj0z+XW2sreEXJ0nXzx57VZFJAERAwH1dFOqDpQ29lQGCFJwpJ&#10;/P1HTeizIZII/DAdSkIzKAT8D054qTR3SSw0824Ar5AF4V+BB6LFZY009MVlWJlv1xzkxJbOUS2l&#10;nAwVAbVfnng9SV1JlTiLQRqMRUsupVvh1IsrCcKStHB9uO/v26kwUjvrOIgvJyEfW/jjq9GrdQb+&#10;GfkoWjPzKKQlJ/H35/tx1ymKdI5hOIVE7ZMpUHr0xyZsufVHG2YzTziQ6FLCeG1EHJzjk9v6Op9r&#10;TG4Egaf6fRxTVpVBHegEyR/Xf8t8M3R/w5X5d8xEqi27Ikec4SJCwENtAckrWcJSBgnGc8dLOJ8W&#10;suHoWuagQDed/Qbmfx54+tqFa5qBLdS7/dA+RPQDnMY1DbMvRfw7Ki28zUI9eutqEoOmIoKaitgA&#10;qJI4ySRlR9Pwx15he3nHPaRmFuhpW0zLaFukc+unw1ION7Z8N4VwCkKly4e4OkDUA9D1J2GoG2p1&#10;OC+zqpM18txu6HojFLqtPUhz4IyBsecU3v8AKSojkghIPp8p9COldTL7Nv8AZrmr2ivIDwZEaTHQ&#10;6kE66jmMMUtk9pTVr2iZCgDFGIkgkmOSgwB3eRnXY4W9RqUufIuPTS4UeYxUlefFWleVty0ZIPHd&#10;K/mCT6lIB79aOhQpUHo31udhlI5FTsfMcxuJnCC4uKt1bNa1tCDmB5zHeUjyjwMQMKOlWTI/Sp2m&#10;rASQ8Q0sgg4O7bwfcJIx7p61rXCCiG67j66T9c8+4y6nTx5fXjh7VbTykWXbUFm66smNLdgIW4ht&#10;O4p3Dv8AnzgeuT1kf2mbm5cUkLKDE7THT89dMODw+tSVe0IViA0E666iQPTx6YgS5ejzVLMa4rzl&#10;tJ+GK2/KpwUWyRtUfmOMn29M9dNbigqTQoSSYMtHPbTHadpaVIWvWVREjulp8dY/1xQVGD4ZKelu&#10;bWLkuOe60QtuMzFZj8/zuSR+Q6JS+9pWbJTt6a8iS7NHlA19cS/ZfAVXO10xHILTCz8SdPTFdK8Q&#10;emlCUWdP7SYhFxeEyXFKXIKsdiV8D8urV4Zxi6E3VUx0UAL8QcUO/B6R/doWYc2M/wCXTABfuqlU&#10;vpa26rWnd2ThpafkPGe3YDt03seGUrIhkX15/XhgS5vnrgJoB0Gg+QwA1OFXGUOpZW0WlDO9BJO0&#10;98nv/V07pij4zgA1GB7vxx4iUZmGsPqCCSN3zEJwo+5P78dSerplGgxCmsjMdfH+uJ9LtyM4lK4s&#10;15KE/cYbQU45/t/T1CrWk6rr1nE1D6gERjk1br7dRDpSpflOEo8t3GSB2wOT3/r6+NVDTiBr1H+k&#10;eePiX7SSSPL6/DFwxREMO/FhgsvkEJwAQPc9/oeqGuGZMp1H9MSClSSPnifb9vVN+oecVrQjdvK8&#10;ZBwOM/6Pw6prVaa04+X19HEgGLd3cnfDf0c0lqFxVqVJpFEVKkSGStLLB3BQyAV7uyTn1OOkPEeI&#10;06FurVHCjaT+EbnDGx4df3912VrSZ26dPGdo88Oy3retzR6U6mswWazXHo3lIorLoLURBAJU84eN&#10;xI4SBxkkZzkYi84hW4uAto3Z0wdajTqddFA1PiJA6kQAd/Q4fwj2Ro9rxUdvcEaUl1yg6yTsvTMR&#10;J+6G1jl+ltA/7HaF/nK/6up/ZuJ/+Yn/AAD/AK8Cf9ouE/8AlP8A+Yf+nGadT9Oo9HU3Xn3S3GKy&#10;luAsZMkjlJWUg7iMYO32xkZON/Y3zE5Yl43AML1jb5/ljD1qKMzZWAAIJ2lp85ifCTgAbuVmPPkP&#10;UemssPu4St2S2ouIT67Gk5OMcA5/Ppl2VRkCsxjovPzbQb8vhOK4oySAG6SYUH4SY8BPlhx+G9xm&#10;3nXtQbpQ6ulUtpTgU8hKHZbh+ZDLLQHBPAKlEnGffrPe0LVvsv2e3/4r91RJMdWduSjfKoEwNcH8&#10;ISzfiCtctFNe+cogEDWADJZjtJIAmcsxgB121VuG/bqmXLV3i4+4peSXRtaVxtb57JA4AHPH15L4&#10;Bwa14XYrb0thuTux+8x5kk6nkNttp8b45dcZ4k1xX3JgL/CBso5CJ3JkkkkyThPzTXKk+pEYPqZC&#10;juUEFPmH2QnueeM9utWlOiqyd+Q5+vTbCXtjnImevTf59MQ5DNfUhmS7T5SwtICiAkAKHHOOAfpn&#10;q1VpKSoI+M/XyGPu0MDWfGPnvPhj6TU2HVForSMBJbdTgf5JyP6euAJH5/1GJMpnMT9eRx1TNmhO&#10;2Wwd2M4GePw9MdQyU5lTOO6uoDiPDHRNQpDSCJsAqUeQfun/AEEfn11hVHunEQqkHMcXlvSbWWgE&#10;0hatoyC/IISf8hJz1RVNwDuB6TiYpKw3/Afrg0pmqUe0kRBaNmUnche6RLkNpcCEkYSkbztSc8/t&#10;Hj9617Srdhu1qsOgGhnzA/CMSDUqTqBSz9ZMgDy08tfljpdmv+q17BFEaqrrqVq5ZZ+SM0vkgBCc&#10;bsDJOf3DoehwPh1AmqRqOZ1Y+pmOmLje10EAwDyUQPLTf5YjWpSWIMGamY+6+lQLlRcSkCTPHq19&#10;Mn0BwhOc5UQATcPLKAB/KD7oPUzofPcnQczimkqyWJ1O5G8HkOYn+p2GCagXvdE6olimvvIjxXEl&#10;t5pBbRndxx7bVpwfXk8EY6X1rG3yZqmpPWCfqfhtgule1khF5dJiR5+n+mJ9hUm+a7djrgd8phqQ&#10;lTq5bw8ppOc5BPYHlRHbt2J6qujY29sCdDHLn/Xl1Jx1Kl3XrwAWPKf1+o3wb17xM2dR6S45YFvU&#10;oXI04km5JcIO7ylRTvabcyEHOBvxnCjwOOkg4Hf3ThLis60I9xTlO2zMNSPAEeeHdvxGy4ZS7ShQ&#10;ptXBPfYFgNfugnKCP4o54Xczxraj1OpJpWqkeBX4yEqITUqa0VoORnYtCUqT6EYPGeQcdNrf2Ssb&#10;SmXsXemf7bMD5hiR57HocD8R9pb7jBH7QCVDsCEVWA6AqAdPGQeePNQrtp3e21cVtTHGIySAqnvH&#10;KWO24A45G7tn7pznA6KpJXtzkqjvdRz6fLCasiP7raDkY+jpgSuujVCVubdaJ85RW4g5G/nuD6fj&#10;/O6Y270125YFctJPXFDBtaovSm2o7bqULICmlKKuPcnscf279HGrTg5okcxitswWJnz/AFwYMaR1&#10;8xktswtql/fWWCFE++T0Ab6lOp+eIsKgG2LB3S6rUxhLMuEpClpP6xayAPfaAOf7e3VIvKTtIOn1&#10;vjvY1IygSR8Pr664qZunlJpQ8x+Iw4rcVAyHTjI+is9W07+oVhDHkMca0LNLgnwOKWbUbeUv9bXG&#10;kZOFIjLJxj6jt+PHVyioR7pPif64syhWEMJ6aH8Md4pXUYan7aoFUnoDiUF6DTH307j2SVISRk+g&#10;6sajcIQKoC/2iBp1gnbxxJUDqWQFgNCQGInzA0wVWz4d/Epe75boWj1eiDhK3a3FTCYT/OKpBQSP&#10;8UKPb8OlV3xj2fsEm5u6Yn+Fg59Amb0mPzw2tuAcfvNaFq5jWWGRf8T5R8J8sPvSrwYUG032Z2sd&#10;6tVx9SEg0GiNuMsKc9lvHClJ47JCcn6cHIX/ALW1LlSvDKJX/wBSpB06hBInzJj54fWHAOHWb5uJ&#10;VhUYx+6pltT0ZoGnLuiT1jDF1c1ts7QTTORa1kopVMrj0cs0ejwUJ3RQeC84BnG0ZUN33lY789Zm&#10;x4bee0PEs9w7OgPffWP7IOmp20PdGummN1X47S9nODRQpJTciKacx/M2pJjx3574xzXdY7sQ/IWu&#10;oyluPkqdlOPlRUonkqUTySefXr06jwa0yKioAq6BQIAHLTHlj8UuXqPULEu27E6k9dh+XgMUP8a9&#10;6f8AXkz/ADwf1dE/sbh//LX/AA4+/aXEP+c316Y1xcOn7d5af02k1MVB6pU+Chut3MtbbMY4BScu&#10;OEBZAOCtHCiMg8nrApxFLS+eocqUWPcQk5ztso1ExIDEEDSMO6nDGuramtsjNXVf3hAGQGTHeMKG&#10;A3KyCR11wu3NKfDjbNQYi1TVCJU5eVbSy6koQE8qUQ38qiPTnkn06erxvilwhanQKr4g/KQIny67&#10;4TVOC9iwFSqCdtCPnEzHn6Y+XLqppfbdFNG04tJquSg2lbaqrUiwy33CiG2cqUAPXPJJGeq6Nrxa&#10;7rZ67imvguYkb7mAPL1jFrLw62pZYao39oIs9dAT9aEYz9e3iMvJ8zXo+mdsU9iKniLHgghAPYla&#10;1FSir1HWttuFIEGa4dieeg9AAOXzwsd6LEkUB11JJ+JwMUrX29nEec1Qac2oDcpLdJb8s+w55/IZ&#10;6YvwumNDUaP7Wv18MCK9uzf8MfXn/UHHuleISq1Vb8aRptTag02MS2kwS0SOclKgef3Y66/C6iUw&#10;61iJ2kg/Ef1xQz2jMU7PKdjBYaeBmOnLF9a2qei1bYDFzWXJoj6wSHI61+X+KclYH4Ee3VFe14nR&#10;Gamwcc9p+UY+C02cqCfCT+ZBHzGs4sxbGil1Mh+zNZKYh50H+56tGUwN2e28AJz+f5dCNdXtForU&#10;GgcxB+WpwalFniGU+sf0xwc0GuNcrEZ+JLQkjzXKYpMhIB7HKSrGfTPfqxeK2wUkH4938Y+WOGjc&#10;AgMkH1Onp+ePLth1anR0tKtt9LDZUlbL21LylZ7uDd8o+h/o6kLtHac4nzkDy6nxxE0yoOh+B1xD&#10;j2hIZZkMuQ/NkKUA5Ick7jF3dihvIG5Wdv0A7Dk9W/aVJkHTy1Pmfn1xUadZlGhn5D5a+HLF9bVq&#10;WxBeVBue4FvIYIacj0gKBfJVkJ3pPJP/ACmBnjAwM4Gq3LsAaSSeWaNPSNhy67nH2SoKhFRso5xJ&#10;I8uWvy88XVdfYqLKEyojMVLRW1FRu3OpbJ5PBO4k9+3+voakWQmDMxPSR+WLOyWJAIEk66HXFvQ2&#10;nqhMTBtaIhDLCtq1ejuwZCleyU8A5yDk46FqmFz1j/T+u8dcF0lykKg3+cfWo5YLmqVNrlqS6dQU&#10;gM+YlCSkbS4E7l4V65UrBz6YSOxHS5nRK6tU338uXy+PPBQQhWC68p/HXl08sILUO2KlQwpxoOtF&#10;pbhT5v3m+ACFD0GEg/09aq1qLV0I6fQ/DCwyg/X1xCott1S45CoE2MS42yFx5Oedv8nPOSMHB+hH&#10;V1SqlEZgdOY+uWIGTyknBtQbcgWw0p9dURGSElagrACVnv37D5sD22+/S2tXNUwBJ/1+f1triynT&#10;YGfrri5j0WjVtbU1d0ussxWSluCmOkYcBJXhfKsd9qOE9xydvQjVWpH3JJ5zy5afn8ueLhTWqoX5&#10;8+unL635Y7yo1PZUqXS6tiQQENBbeW1qwSFbQrJySBkHgDBHXA9RhDLAPx/Tr+WOdnTTXf8AA9Py&#10;j5xiDXtTb6pjHxtNqaNkdABYU4sIWcd0kJIBzk4POB1KnYW9VoYHU7x+Ov4c8S7d6YAMbCdR9fEj&#10;4Yop+o2oVbh/GTKtIZlLSlLiHyr5hj9kElKOPbH4dXpw+yotlCiJ5fmdziLXlVhJPl09B+eJGnWi&#10;OumvlSWzbtFkqgMuhD9VqRMaIx9FOnIcx/JRuP4dW3l9wfglMNdOFJ2UDM7eSAyPMwPPErWy4jxa&#10;oy26FgujN7qL4sxgDT100BxpKwvBt4f9M0NV24abUrpehthciRVCiNTW3AeVbFYTtzwN5PB9esJx&#10;L2z4zXkUslupOhJLVI89SD/ZAxpuHezfCA6qq1LphyprkpyN+9EkDxIkbjlhgyPEzplT0ClQdVrI&#10;pPwQ4gQrki7UpA+6UIP9A7Y6y68MrV3LvTq1M33uyq/IwQcaq44pxikirSWnbqpMIKlIbdVDT8dM&#10;QHdZNB9RIapEfWi3kFKtq5DF0NbUk9gtK1DAPvx0TTtr3h9TW2c+BouD6ELr6zhZWo1OIADtVVuq&#10;1kYT4gsY8xEYDNW9bbM0iocik2vfIq9wz2C03KgTUuN0xtXCni6CUBzbny0gkg/McYwXHD7Cvxmu&#10;JoFKAMsWBGcjZQNCZPvGIA0BJwvrZPZ9TVq1w9yRCKpDZJMZ2IJAgaqDrMHQYzxUVQ5NPUmJJD5k&#10;ZUh5L43r4yVqJBOee+e+et5SaGCxEco0HlGMjVBJNRiSSdzGpPWdfnzwNktSZDTTriWVIUAouBWQ&#10;MYxkdz9eeiwwUkE/pP5fLFDI5plqYn11jxG0+GP3wNP/AOlr/ev+rq7IfD4//uxR27f8s/4R+mBj&#10;VbxI3xqvUkyq7cLtQTyuHFlyVKaaB7lKAQkfhjP16q4ZwCx4YM1KmFbYtHe+J19JA8MPbzilxdrk&#10;dyV/hBhfgN/MzOASBUqpV5a3XpL6QpexSdxQ0rbycJSfu/1dOiiKugH5/wCuFYPeYnTlvA9PDB9Y&#10;EW4UthsQw8hCtyQwTubUTnKTyUEjv6HpfdZGMg6/W/XEy6gd7T68/rphis2Kq74aUXFp5UnHdu1E&#10;yIwtKwnPYqSnar809K2rGg/cqDyMfmZxxDSZYP4f0j8MTIHhUbqjRbpk+oREPDAbnwFJSr+aopBS&#10;Rz9D1FuMlffUHyM/1/HEWoMzd1xHjpp+HzxT3L4MNR7aCZyaDOLYXtS/EVlIHuFAkHI9Fdv3dEUO&#10;P2ddioZSeh3+H6YBrUq1FBmVgJ0IBj4/lrgEuLQ+pRX3VfFuMyUqCHo8yOpABzxlKiP3pzn26Z0e&#10;IUcoGXQ8wZ6+fwOOF7ipJzhiOX4CZ+eBefpbdFMzORCZW2pRS4tgKKF49iU8njsfpz0cl3RcZQTP&#10;KY+vXERUk94ARA5wfwnFOmVe9HqSYyXd29zfGW2s4Jz90gcBQIA9xn06sNK2rJmPLefrbF61q9Mx&#10;16HBhaN03M863Sp9RcS55m4JWkqUTglQOe/P1z0uuLa3WXVdMFpWdu6x1xaUWiV6vVlTCIzri3Ht&#10;0xDuCNu3IPb5VdiD3HVLvTpUpnYafXPEi+Yz8j9fXTBpRLdqVuUZuBDhht9DShJqkxJSVKV32g/d&#10;yM49eTjGel9atTq1CWbTkB4fj9TiKKU9xTP19SfTH2KuyqS2J8+cqctljOwLKUOryc5J9OOw446+&#10;Z7hu5TWAT8PrxxNaKFsznbofqMc5mt9RfjvUGExHiRUJCTsSlKFkncEgevpz9RnqK8NEio5k4JFT&#10;KciCCfrffHO2dWbkoXkT6fXJDhZWFtYAPlNqyNvOATkgYP7JzjGOpVuHUKwKssT+P188RFxWp7Hb&#10;YRMjTcYKZPiKtq9mG4122JHcW5uQl5J8p4uDBITzgH7wwQO/HPQS8JurQnsqu3LcR9c8Tara14LI&#10;RPj+R3+JwQ2aLIeqMWp06hebFdWkLRlQLJ+6T789iPQ89DXDXYUozaj5/Xzx8lG2IBGx+vr4493L&#10;C0qiyXmUU6UXGnVAchafvjncfvcgEH0Kj1Xb1+IuqkRr9f6+EYnVtrZXIdteY+H164EzItlM1SqS&#10;3MVk7XAgZ53D5sZ+nOOmANYqMwGA3Skp94/XPFnb1oC6amzT6GmS+7MlBDIbglTyXVc/M33JzyT6&#10;jJ4PPXHqtRQs4ACiSZEQPHURy+ox8lFrioKdE5mYgQAZnpG84Mrr0PsjTBtp/WrU9ilvupK27epr&#10;Pxs99agAAlpKsIBCVfMtWO4I46RUePtfsafDLdq7DTNOSmOsuenMDXnGNHU9lqtjT7bi1ylshEwe&#10;/UPki6wdpJgHfA5P1Y8MOmTaalQtHhVpjICmJl5VdUjC0nBK4zGGcJ7DGTnj0J6t+z+1t+3euEoq&#10;eVFJMeFR4bveECNdoBspVPY+zXNStqtdoGtZgiz/AGFzafeOfUCBEkxR6kfwjutNZpKbftyTTrea&#10;Lflx4tEpqWlMADPBWXC2TlP3RlIJ5z2ts/YLhq3Bq3D1KpJ1zNp5dwKTrvLQdvHE7j2yvWtUo0KN&#10;Kkqe7kXadiAxKDw7k6yeWM/XnqteV6yhMvq4qtcEpJwF1iruPoQPYBZIx69utnw/hPDeHSLOklIH&#10;mqAE+u/zxmL3ivFL9QLqq7+Bbu/AQN99MVcWv12MEKgUptltAKgGGj8x/H9/TBkze8xJ8SPr+nTC&#10;1SqnuqB5fW2LShX3PclOVULXHdZRkrAxntwpOPmT7+3VD24Vch1nb+h5YIJouYK6c9NMMCtXM/V6&#10;fHkRlZQpIUAkfdUgDOPcDI9DwePXpVSpdm5zfU4syKEhB8B+EaY4xmotdk/a9vyjFmtklLKFFAJ9&#10;0knj1+U5HfrrladPs6wBU8/1/XTHcjrVGUnTp+mx8iMenbqlz1mm3EwlLiF4TJCfKWDnkEgY/f8A&#10;u6gbYQGpt6ESPDxxBqwt1PdnTlof8JEHy0x4+MoP/P1H/PEf/HqX2W56U/nir9qUf4X/AMI/6sAE&#10;ux0NzUN1WQEshO5xzfkJUMckDHHsPrjpqLhApK6n6+vDfFiq9VgAfXlp5fRGkYNLVpdi0dEerqbm&#10;PuNLISw0oNheTu547fTPr+HS6vcXdWUCjXmTi9LRNGLiI2GvPx29cGrOolYtyEFMSYdHbySGYzaS&#10;5j0G48k4/wB/St7Vazd8s5+A+WLUYIAqKBPWCfr6jA9WvEPcLUjYxUKrIIH33pxaB/AAZ/Pq+lwi&#10;k41VR6ScWmvUG7k+UD549214q7yocwLanVVtaRhO2rvnaO5wRg84HXavALSssMq/4ccW8qowAcjk&#10;NR+n688NWwPHvf1BkDzKo4/2JblvNqWRgHaCoDd+fSK79krKqmi6eEx/TB1rxa+tKmak5B5kBT6E&#10;c/UYbsHxd6P6o09tq+LUZTJCcb3qOle0epBQQsD6AK/A9Z0+z3FuGOfs1Vsv9v8AEER8xg+44jY8&#10;Tp5rmlTZl59nlb/EuseEETyOOFQ0204rkVN22dCp0yEhJSuQw6ryUE/sPJQUqH0KkJI9+iqPE7xK&#10;ho1mIfpHe8xP5Eg4TXXDKSqtSmCAdjm7h8CRz10lQZ0icAl/aa6WNsoXXLDaiSzNGUNyypC0kEeY&#10;k7cqKlY5/m8+o6cWvEuIs8K8iOnlpvpgU8Ot1AYEgg7SPjPPly+WPlA/4N9Ac+zqvZrLkhnc0kuK&#10;dUvAxhQOUgk89x9OOuV6/HKgzU20Ouw+GsmMXJZ2Kt3zJHid+Z0gYWmp3iFmW3Pcpdj6fRqFEeXl&#10;TsRnc4/g8JUr0PA4+vTSy4S9dA11VLkctgMTavaUhFBInmdT/Tywupmp1UuhDciY8vBccWrzgv5N&#10;qwOD3GTkfl7dN0sqVvIHSMVGqah059fr0xxFNuKtOhiGypRLYWolBwyonA4wPQpz3IJxyerc1Kn7&#10;3l54qL/dH19fLnjydPq0iCpEyBIcHneZucUEhxeSUkqPYjHp9M85An9rphgVIH19flikoH8fr6+t&#10;MTEsQ4rqYk2UqQwFFLhaRhIVgc7uwwTxj2/EdUEswlRHni6AsA/X1t+mLGj0KN8Q88JpUpDwUp9S&#10;wELTtCd4AHHYg+vr1XUq90SMdyEmDho6ew6il5NPiPHc+oeQ2tRSkOpUE9/UkDjPrj0PSW7NIjM3&#10;Ln4fX1vi2i1VSdCZGw54Zdx+Hm651bRJpTSFCcFF1KhjYspSfmB7biew7bj0oo8WtUpntG93n6n8&#10;Ovpix6dUsCF36c/rkOZOObWiGndihuoan3+KeFycfZ1Gj+c/kp+ZIWrhAyc5OcA47nqip7Q17maf&#10;D6BrGD3mOVNDz5nppz02BwyteAoQK99VFFNCBGZyTsADpJ6nYakbYk3VrhTrEt+TTtI7datiAlCW&#10;Xag0fNqM9OPV88oBUUpAT2OSCB0IvB73itcPxar2p1Ipju015ajQtz6DKNQcOf25YcJoGjwSh2Qi&#10;GrPDVGnXTdV013OpGUKROMjX/qnVpdUl1KM5mWjh6STnaCdqsH6Ak57knnr0Sz4fTSitICF00Gny&#10;9AIGwxjLi4d6zVHlnmSSZM+JMydSSTv4YFHZk2qpMl6O48rhScHcshKuAB6DPH4Z+vTRVFI6afXM&#10;/X6hsxqLrP1v9Hr1OPbiHkNoqzzokqYKkhbbKiuQ4vkhGB2Cs5JPUVMk00nXbwA5nXTHW3DtGm5n&#10;TXYeJ8MWVO00qEVhqVJhOSFlIKnFgcKPsPQckdVPdU1JAIHrisDO2p7x8oxZTrZlRV+VLpaMrSN3&#10;68YA9OB26r7UMJDD4YIIXL96NuQxWP21GbbJMJUdSioJwSQTkHOf7durRWqM2sED5fWuPko0UXuM&#10;Z8eeLijVhqnMfBS2w7EdUAooJBbUPl3JPpjt1RVpsxzDffzx8MhXy09R/XHSsx3qTJEyC6h5TrQ3&#10;NOHAkN54yeMKz2I+nuR1ykVqDKf9MSaVGYbjaMSnPh6zTzLDiUObQH1uIUstqHo8lJyO3Dg4I79u&#10;qlVLetBmD0/I/liFSrVqLmUCfHb5SR8MQ/0el/8AWdK/z1z/AOHU+2odT/hH/VjnbXv/ACh/i/8A&#10;246US2HboQmdMfbQkub1oSvHy5wkf0HqFQmlUCov19HFtOrSVTmaDy+EAfXyw0qHoBc1TkCZatPD&#10;wUsmGwpwAJz6nJGT2x/q6z9Ti62yZK86bkAkx6YNNGncqrAgTHhqB8I02wzKD4CrlvGnNSbmZehp&#10;wA2YrfmL3HvlSThQ9e/HSC59r7S1qnsW18ZGg8IMEcsM7PgXFLukGWiXU8xEE/yzAPjy5Yp9QP4N&#10;PUCNEXKojyqg2lOUB9ob0j3BCsj8OerrT24smf8Aewp8JE/KOeLLn2a43bpPYPl/unx1AJjxwl7k&#10;8MmoNoPrYqVMksqJyUvRVoBI/nH5T+/rWW3tBZXMZGB8iPw0Pywja2q05lDH19RgdqOmddjpLcxl&#10;TbYI3uJb3pRz3+U56Pp8Rog6fPScV5cxnmOkT05/WmJNBo8+kOh6RUXH4wBB2MLCkqxxtBwQc89V&#10;1Kyu2kAnfUEHHzy33SWXY7R5mdR8Z/Bm6E31fFr3HFkwJT7TyRmYHeUrRkjatJ4O5PBB446R8XtL&#10;S5oMrbD3SNweUHlB264PsLivb1ViO97y7g9Z66b/ACxoHUW16dfVmpmPshEKTEemojchxnIGEpXn&#10;lQ5I7DASO46yvDLp6daB7wOQ7QTudOhHzmcFX9r2TlRosZgZ1AJ0meh0j11JOEU7Ya5nxNNkpb+M&#10;goJiyWknKkJOEd88gDIP5H665bkKAy+63ynfb4YVlC5Jb3hPPf6+HXA+NOK21ODbsIyFY2uOIcJT&#10;K3J3J4PAIO07cZxnHHRguqLIcpjoOY8/PXXbFLdspllP5enl9DBfT/DvY1JsyPfN8POwKV8C6hLI&#10;GHZDju5QZST6gBfPcA++OldxxyslwaFEZ6hIgcgBEsfDbz2ODLaxqXS5gYQe8x5dAPGZjy8MB13a&#10;yW1Rpgbtq3WIkVtlBaBIWt4nacK5x8oCce2B3PR1CyvKqk1nlpjTQDf11/PTEytsmlNdNyTz25en&#10;md5wvqpqa5Plqlvy5BabdOxDxAG/Bxu4+ZOFcgcZ59Om9OyyJAAn1wMzBjvp5b+Hh6a+OKxFzNVW&#10;V5LjqE5Tko7AE9wD1caRRScRlWOg+vr6GLigVJbzZZ8xSEFC0hOPvADuPcjv9fz6pqoFMnfHVYHQ&#10;HTBZb121JFVieW+tSC22ouFXKVhaU8D243dL61tTyknr8oOI9tVUyPjjXlb1PnO6D02+g15E2a2S&#10;+rOCVMuIQrnH7W1P7j15ueHq3GDazKrEf3g0fDU41VOuq2K3B0LZvQLGYj0gDpM4zXcl1zq3Pbd8&#10;5Trba1Nvuj7hWXMqPPf5twHufoknrcWtpToU4URtA8ANOXz5b8xjP3V1UuWJY6mSfM+PhoPgB4Ee&#10;tVm1tFnKulimLXGm0ptljarcQ8hIO3P45yfVTmfToaxrU/tJokjNmJ9PqI30Bx9UAyK4mAPnv5Tu&#10;T/dGENO0frji0RXacopS2FuqR3eITnaPYDkn8B1qhxClJYHbb9T+X1K3IWAB3O/l0HnzxKpOlspU&#10;VEieCsocBS0g7QlPYndwc/Ttx1GpeohPTn/piIGhAkdI3+OO0qk0yHPkQ6PSm4TzaEutAD5pKRnc&#10;N3c+/wCIPUKNarUphqhkAx4AfXwx2slOkEYT3uepg9OnrGuPSq3HqSVx41Uf2LWN7qk5S1zyCCe2&#10;M9/r1V9janroWB08cSS5KkFh3YjlvgPvK6pUmYuRTn1JaaAQhIHdI459vfP16eW1pTpIEaD18+eA&#10;3rsXLE6k7efX688TqFHqVWjt1GuOrKXiBDjpJ4BH3lY9e/7x0LVZEJSmBpufr68cX06bFcxMRt4Y&#10;t5FveTPbgvLQlKydrKCSpAx7Y9cdD9sr6oNvh6HFiBmSTp4/rj3JpqHaahl5LhQwQhh1hsqUDjkE&#10;eoP8nqCuZlI15aYmVE5ahiPzxYx7Hnx6UH2Hy5IZRtcQGyMIPBST6jHoeoPcUy5XlisFyczL9eP1&#10;44qf4tad/wBCjf8AkdXfaqvU472ifRP64g21UJCpUZ1x1SYzCMpaz3cJABPPoM/h0S/eJUDUxr4d&#10;MQYLprLaiPnjQejdzTp1ejRXXCIjDmNilZC0hPmFP54A/DPv1muIBBTMbnc/LF9GnNQzrz8vr6OG&#10;1f2t96s3E5RY1VlwokdsNstt4Rv+UHKQO4Pp1n7Lg1mtBahRWLGSTPzxddcfv6mdM7fuh7qncfyg&#10;Yp2tZdQZr7bzdcqMVAwUOCQpJSP5w9eiavDeGUMyFFJ8gfhiiz4txKrQW5DsoOwLEHpJ6euGXp1q&#10;ZBqMRbmp89p+KkYDjkJaXXR+WAofXHWZ4vwtAB9lWCeUiB+Y+ONDwTilvdXpN8CyqYzAMCfIggHz&#10;2xRXZC0QmVopctNAgTWdsScwlfyqUcccYHqeRxj9/LKjxg25ptVy1VO2moGvP4SDJx9e1rGndmrb&#10;UyaZnc7Hbz9PM9cBGoPhXZipVPolVRMiOErimS791PsSnGf7c9F2ftJXpsKVwmVxuRp6+GLW4Vb1&#10;abVKTHIY313G2Kq3dLaLbm77ZBZS4QkuttqCpBJwENjvzwM/Xoi44pWukJpbLJMnbxOO21hToQG1&#10;Y6abAdPTDz/QuebO82txG4zghOxktIJUlhDgSlBJI7pA5/EnrPcNv1asRTnLmDCdyANfKf0BxdxG&#10;zY02rSfdAPSRtvsPPzjCFqlx2rptGlivTPNqgUyWVNpG1xgOFXf0O1HAPPzdbLLc3RCUR3NZM7Nt&#10;GnidY0kb4TJ2LHtKhytGxBkj+ITEiJ15g6YrLOuS3bjr7VRo8lhK3QgFCUhJUpOVNEj1BSpKcjtn&#10;27X10q0aRSoDpz89/nrBxKlSL1JXYcvw05ac4M7TzxJ8WZkwtObRhR5L7bKFSZJLqh860rSjao91&#10;EIJx+A9+qeAhKnEq1RgJhV+MnTzMYsuAyWiopkFiTsNoifKSfnjJtyodlLKyEKBUVKSByQPvfmP9&#10;B+nW/okDTnhY3eEjbrgeInLfCWnf1e3acchfsnopcmUk74HJrZtNvr0x+YedpzyJKVBTSVBCsq+7&#10;n9k/h79dhGBHPEGZ0IJ2+v0wVUd2VGksOJIMRWDlZ7emfcfn79BuikE88WiuwEDbx2wWOMO0xEdA&#10;XudSkYWpe3ywo5KifTbzke6c9B5e0n65fnyjritq5Gp26DGttNLPuTU7w32lT4Te+GmLUpM2Y/wh&#10;JVIUWtyj2BClK9Puj6deecRr2vDOO16lc5T+7AHOcuunM8vXGgskv+JcKpC3ptUANTMQDAEg6ttr&#10;A9AeWAmRZlnQZopkWYmS2ys+YA2UMhKfrjcoADlXAA9+OmgvrhkNQqQI0nf4cp6HUxsMCfY1HcMS&#10;eQ6/2tQT/ZkDmerNgXDRtRLMbohU4XKelb7FNbZ2JdSWd7QSnttwCdp+btzkdZ6sK3Dro12Wc2hY&#10;mYOYBp8QDy03w0opTuLdaCOANCAJ1ENtO4LACTBMzhX3LbyfgA/Sh+v8txa8JyXGdx5244UjICgP&#10;2eR0+o3A7Re0PcJAno3KeqtyPWMBmiFdzlhxJUEaERBHgw6YX9wOKp0FU5ryw6hsKcZU7ghPocdP&#10;LVWYw0kEnXCmsoHcXcb6E/hp9dcBlYr9Bdcjzpa2Xglf3CSlYyOSkjv+HTMWtaSACvl+f18cDUq3&#10;ZgrTkg7zr/X4/LAhVbmakVMzWYbgp+5HzIaBwoZSSscZzwc84yemP2bJTyrq0Gdd+cjw6gYglSqX&#10;GdtSwAMbDmB0169d8VbtJeqATTzHKg9JSVKaOdiST39vw6tpVSGzr91Y8ziVygQBWgFmmfXB/wCU&#10;1TG2khlbklKQWmwflb9Bkf2HSV6rsxVNuZ/GMFpTWouZjCDYRvHjpiwplGVNQp+VMU0hWVOO/tKQ&#10;nkkk9v8A+h101RbjKq/RwK+e4rB82g0Hn+gG2OCK3SKZKmIjlJEeUpxLYVwoH7pHfj2H07dVujtB&#10;jcfXriamo0knQGNeceP54s6rebapjHwDDr7DzYLam1bc+igvI4Vn3zwR0PTtnZSTAI68ukcz6aYs&#10;FSmsqWmeg38v6nFxlj+U3/5i/wCrobMenyH64hK/RwDWVZjLbyZFYrFPTALiFtuh0gZTjII7k884&#10;9vp06r3iIDlzFukfWmPhbu5JyRrvPXf10HXbbq7LDRpNb8pD7l6SPikrbeC40Mu7FAnCgkfeTjII&#10;Hv1nruvfVh3aJK6jcDTxJ59OmCUoBB3qiz6/1MYfNoV/Qy+YaKfcEr49RQS24mOGM+w/WKyk/Td1&#10;kLwcZtSXpDKByJn4RphpY0OCVHH2sMSZ1pgT65oI9Me9RYFnQKZHXbun8qEmIn5aguGJSVJAxuJQ&#10;okH3ODjnquwq8SrVSa1YHN91TEHprH5YlxGj7PrUTsaDKV51JM9DzEnpgXlsV5EB2Ykx34pRuXUU&#10;lOxxPHypyeSPbnn06YL2TOBz5DnPw2+pwK1RtCAB1Op08OXn4YtKNIRSYrUT7Qdm+c1uMJv09sYG&#10;4/hwPbHUKqC4YwIjn9aD5nFalqXeJ0Px9Ov90YKrZsuPQ45XJdVHMtJWmI2pThbB7gDnbn1IH59J&#10;L+97dDRUZ8u5OnxPhyk+m2GdvZVUqCuTkHKfhtvMeZ8cD9yaf6bxq9HuCbInuSoz4cTFMwvKWsHg&#10;lPIRj8fTqVpxDiP2d7eQysI90AAf2o1+HhhjWSilZKwlWE94yCZ0gKD8zri7uTUt2XpjUqhHp3kq&#10;pxPwii+T5i1IIwSe5BIOfcfTquwsXo8VCFwc4GgEZdfwOJcQuadzwpaeQwrGSdm+HPw8PHGFr5uq&#10;dJkLiVNRU7IlOAOHKtxAOzJ9Mc5/Ades2tuKRlNhHpO/164yNd2uASx7x/EAxHQQfgIx500q7lKq&#10;EWcJZb8gMIXuXgb07u/+T129oCpTZTznbodvxxdSrdlVUgTEHX5j9T4YfnjLp7knSO1HnVpC0Jee&#10;ccCtwLYWg+vqePz6y3s26pxKt6AeeuDb5He2TuwZ1HQf6j9fHJ19xfgq/LprbZBYKlIJ47knGPXv&#10;/Set7bkvSDHn+mFClI0/p9dcCxZKlZjsg+YncAD90juf6D0ZMxOIhQpJB3+R2x2psVma86HASh5G&#10;HAQO+fl/Dr5mKLruPo4gUztpsfrTBtZFBnza0xSGYi3hJHkrjtAqLvAACQOVK3FIAHJJGOgqzqUL&#10;Ttr/AK9BGpmAMVVGIACjfTxk8o5n6GNzaHeEGwNNaNHv3W6nwqjVGoqZEpNbCfs6it7ckLCjsW6B&#10;kqUokJPYcZPk3H/bKqGajY1OypTAZT+8qHon3gp+6FGZvWB6H7O+yrpXpm4o9rWOpUqezpD+aNGc&#10;ASQTC9CdcKDVP+Ezk3pqNItfS6gMGzYKBHi+YzhVQIc2mSEJ+4nKQWx3A+YgFW0MOF+w9xRtBe3r&#10;la7a5f4AR7rHmxB75G3ug6Em72i9rLa7qHh9qAaC90kGA5HNQNOzBHdGob3iIywQVb4eRToNwopy&#10;GXKkjz3qfKcDYUSNpQSe4weAfU9E2VQ1CwYZgsrK67cwPx8MZO5piicqPlMgyekbEiSPHljtpk7O&#10;oNzwpUpgSIbKktJnty9iFtE/IhxXdK0HgK7EcHqjiTJWoNS1Wo2sZZJI+8vLUe8pGvLXBVvT7Nlq&#10;tBppOpkEA6EEDUrOoYe7vgp1agrjzoomMusSHQ6tiotFKUPYJSF5T2UUkJWkgcjPIOSLwns+8KZA&#10;iJSNtOU7qTJXptuMRu+0ehmPfQA94EknUxPUrtMmRrhA30BGiyH4rCy+hKlOKjKzuI9geDx6fTrZ&#10;2iRVAcx5jCWoe1U5BI8DHw8cJ28Kc2hxMxp5stvoDiHEI2/KrOCQPUEc/n0+oFySjDUab9MU5hUQ&#10;MPnvioS9CRELEtt1QeUGnAMYSD6/j/R26YCoMwKHVR/qPh+OBXUszT7p+IPXEmzo056cqEwFhUSa&#10;2CpfyqWnHynJ7nBHVdYJbIWY91gSP0xF6n2jLAlhoQPDnH1vg0EZ+v1I/ALSWs7FSByk4+9n3yek&#10;tHJRTOw5kx+GDarvTRaY1MfCfHwx2uqrwGWxQzKIbCwJTiBzxyUDHr2J9BwDz1ymr5M+XU6j9fIf&#10;jtihqbQtMNGUanz/ADOkD8sDk6XSDLdkxndyI725aUncvdjASkepxk/TjqwGqqjtNSRp4z9b4tQL&#10;UOWmNB8gN/Xwx+kXAuA41sU2WkvBeNnzKB4wf6x7dcp27wxJ75+AjEDUoALTPu7f1xK/jCqP/Or/&#10;APOV/X1T9iHRfhhhH87fL9MA6dSDS3FRaNQo6vJcwozwXArjvj07dOfszVACzRPTA71KVMFYJ8z+&#10;kfLE5jU665o2pnFrcrG2OA0AdvunkjqtrKgp1E+euOGqkaCPL16zOLW39R658UuIH3UreSA42p9T&#10;jakHk/e7E+/VNWzpFQY/I459plTvqNuX16YbWmWuepWnkBqNRa8418ZJS0lCTubSDkjKFDCuOkV9&#10;wqzvavfXYTPP44Mp31a1pQvu9DqNfrX8MOm19WqlU4MSa1btJU35wYlw3YZQhxxWCpwFChgnPqD+&#10;HWduOGilVymo2sQdDA6aj88cW/tjTaoKWg3EkbjzI+Qw2kX7Z1nLw3ZTYkrJQBHASjd+J5I/LrJt&#10;S4hfdxaum+v6D9caS3/Z1mO3qUBrEQSTOnM4orj1CuGsy/KZkGImQRtajnbx/OX978h0TS4bQooT&#10;U75Xedvht8ccN1UuahNMBZPmfjy9MVEymSfh3ZK5A+Q/OoE5V+Xb9+T1ZUrHMKS6YjQprVrFDyME&#10;nnz+GK2rznRay4byT5PnYQAvdnJ5JyPzA6NtkNGuTMn+n1rim4qLWmmmgBIIOxPWPqcZM1Vp6Ylx&#10;JSlKVASB5aldxl1aVZ/HZ16VZVs1uTyj8gfzxmKRGcATuQfX/T4Y8WBIj+W024xuA3qWCB8ym3y2&#10;P6CP3dcuGdTK6GYHwDfmcfPQSqwVgIMT6iPxAxo3xSNpd0ioENYGWKY4pKiM/fU2FHHv7e2fp1j+&#10;DME4vWPUj5T+onDGvmqcOpoD94jXp005Dl6aYy7dbaahcqJLyiFJSStY7qCcJH9AHW0tTFuV88Bs&#10;WDD+aPmYOB+DSkGOplzClAr2kn1zx6dH1WCtA2jEaZzrmxOoFrLq9bkQYy220FbTg3ZOAlJKhj6k&#10;dRq1MlJXO/e+PLFQOXMh5QPjr+Xjjcn8HZ4aqXBhOa03JJYlym1qjUdhLZIiLBJW9zwV4UAOOOT3&#10;xjy//aDxmrQT9l25KlhLsI1B2UeE6md9NI39I/2f8ASvV/atyQ2XRF/hMasepjQdJPODh0a+eHHS&#10;jXujvUPUqhOSwWAlmYxJU0+yN275VJ4HPJBBB4yDjryLhdrxLhfFPt9hdMtVebQ6nSNUIgAA/dgj&#10;cEa49VvOMVqHDq/DaqhraoO+mqhpiZKkNy6/icYx1/8ABtbXhMu616zblefq1FrMgtLaqYSqS2+D&#10;uVylISWyCPYgj1zx6p7P+1/FuP1bvh3EAgr00FRXpqVUoTlIKlmIYMNCCQQeUY824/7L8K4VY2/F&#10;OHhhTzhHR2LHMwLIytA0hWDKf5SCZIDb1VpFOkUWn1uKx5bKmG1ojq5CUuJA2/kQfy6jwK4qvQ7N&#10;txufFSRPrjKX9ClSuKrAd4ag+DAMAfw9BgXoFyrosl1KI4cjAKQ9FJASQQO3Bz+fTv7LTuqOSoe8&#10;Yhue/wDXFFS2q1a9OtbNkcDNzjygbfWmGjZEqDXLGYYnRRJpit7zDb6AH4uDghtYJHHpkcjg9Z/i&#10;dCpa8Q7Kof3mihgdGBiMwPOd4PiNcR4RxWlxcPVpJkPvMumXMNCVIgiRygicKzxD6a0+zbjizKJ5&#10;bLc8OqejNJKWytKUK3gfsbkuDKRkAgkHnh9wC9rXNF6VQlioGpMmJIiecEaE6wYPXA3E7Y9p9oJE&#10;Zo0ETK5hI2BjQxudcIe+LIagOxmYjiChSlt7F5wNyt2Pw5/LrXWtyKufPyAPwG/nhVVmlRLzzn44&#10;EqFZi6g8uU++2WW3tqG1JJ3EKxkj+3p0c1yKaAj3iN+mmOOpNVl5D8o+WLepLTK8iHFT8OFyFMx0&#10;pAUGm9uVq55UvalW3PAKuhQSCzOZgSf0HIAyJ8MTamEgqBMgeJPUnnGsD0x4p2oqG4aqFbdNTDYj&#10;FTaVbASAE53fVZ5yT+WOotbM7CrVMz089vAYtC06IKpqep69Trrpy2/HApcN2P1CrNxKbESktxNz&#10;xeUR5qyThXGSOT26No24dO8dJ+QExhXWcUSIXU6n1MaD6PjiI6zKpcxlx6apcpLxJWkfLkjBAz6f&#10;1Dq0GmysI0Ppt5friz7PVYBpEDlvM4lyG3Ke75010uuhYIIPy7vQ49fz6rLI09mIGOojVNH1A5ct&#10;dB0xH/4x/wCtHf8AIR/8eiM69Pmf1xD7HW/iH+Ff0x//2VBLAQItABQABgAIAAAAIQCKFT+YDAEA&#10;ABUCAAATAAAAAAAAAAAAAAAAAAAAAABbQ29udGVudF9UeXBlc10ueG1sUEsBAi0AFAAGAAgAAAAh&#10;ADj9If/WAAAAlAEAAAsAAAAAAAAAAAAAAAAAPQEAAF9yZWxzLy5yZWxzUEsBAi0AFAAGAAgAAAAh&#10;APEy9DcDAwAA8QUAAA4AAAAAAAAAAAAAAAAAPAIAAGRycy9lMm9Eb2MueG1sUEsBAi0AFAAGAAgA&#10;AAAhAFhgsxu6AAAAIgEAABkAAAAAAAAAAAAAAAAAawUAAGRycy9fcmVscy9lMm9Eb2MueG1sLnJl&#10;bHNQSwECLQAUAAYACAAAACEAnpJXXOAAAAAKAQAADwAAAAAAAAAAAAAAAABcBgAAZHJzL2Rvd25y&#10;ZXYueG1sUEsBAi0ACgAAAAAAAAAhALbVEavlYQEA5WEBABUAAAAAAAAAAAAAAAAAaQcAAGRycy9t&#10;ZWRpYS9pbWFnZTEuanBlZ1BLBQYAAAAABgAGAH0BAACBaQEAAAA=&#10;" o:allowincell="f" stroked="f">
                <v:fill r:id="rId17" o:title="blue-pool-water-background-thumb935679" opacity="19661f" recolor="t" rotate="t" type="frame"/>
                <v:textbox style="mso-next-textbox:#Text Box 152" inset="0,0,0,0">
                  <w:txbxContent>
                    <w:p w:rsidR="00E841AB" w:rsidRPr="00360CB6" w:rsidRDefault="00EB6F6F" w:rsidP="00360CB6">
                      <w:r>
                        <w:rPr>
                          <w:noProof/>
                        </w:rPr>
                        <w:drawing>
                          <wp:inline distT="0" distB="0" distL="0" distR="0">
                            <wp:extent cx="1589942" cy="1723292"/>
                            <wp:effectExtent l="19050" t="0" r="0" b="0"/>
                            <wp:docPr id="8" name="Picture 5" descr="C:\Documents and Settings\Angela\Local Settings\Temporary Internet Files\Content.IE5\7BQMZD94\MP900448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ngela\Local Settings\Temporary Internet Files\Content.IE5\7BQMZD94\MP900448472[1].jpg"/>
                                    <pic:cNvPicPr>
                                      <a:picLocks noChangeAspect="1" noChangeArrowheads="1"/>
                                    </pic:cNvPicPr>
                                  </pic:nvPicPr>
                                  <pic:blipFill>
                                    <a:blip r:embed="rId18"/>
                                    <a:srcRect/>
                                    <a:stretch>
                                      <a:fillRect/>
                                    </a:stretch>
                                  </pic:blipFill>
                                  <pic:spPr bwMode="auto">
                                    <a:xfrm>
                                      <a:off x="0" y="0"/>
                                      <a:ext cx="1589374" cy="1722676"/>
                                    </a:xfrm>
                                    <a:prstGeom prst="ellipse">
                                      <a:avLst/>
                                    </a:prstGeom>
                                    <a:noFill/>
                                    <a:ln w="9525">
                                      <a:noFill/>
                                      <a:miter lim="800000"/>
                                      <a:headEnd/>
                                      <a:tailEnd/>
                                    </a:ln>
                                  </pic:spPr>
                                </pic:pic>
                              </a:graphicData>
                            </a:graphic>
                          </wp:inline>
                        </w:drawing>
                      </w:r>
                    </w:p>
                  </w:txbxContent>
                </v:textbox>
                <w10:wrap anchorx="page" anchory="page"/>
              </v:shape>
            </w:pict>
          </mc:Fallback>
        </mc:AlternateContent>
      </w:r>
      <w:r w:rsidR="006E6D82">
        <w:rPr>
          <w:noProof/>
        </w:rPr>
        <mc:AlternateContent>
          <mc:Choice Requires="wps">
            <w:drawing>
              <wp:anchor distT="0" distB="0" distL="114300" distR="114300" simplePos="0" relativeHeight="251627008" behindDoc="0" locked="0" layoutInCell="0" allowOverlap="1">
                <wp:simplePos x="0" y="0"/>
                <wp:positionH relativeFrom="page">
                  <wp:posOffset>2066925</wp:posOffset>
                </wp:positionH>
                <wp:positionV relativeFrom="page">
                  <wp:posOffset>398780</wp:posOffset>
                </wp:positionV>
                <wp:extent cx="5067300" cy="312420"/>
                <wp:effectExtent l="0" t="0" r="0" b="3175"/>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841AB">
                            <w:pPr>
                              <w:pStyle w:val="Heading2"/>
                              <w:rPr>
                                <w:color w:val="auto"/>
                              </w:rPr>
                            </w:pP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162.75pt;margin-top:31.4pt;width:399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yuQIAALg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MoU&#10;ByFGnLTQo0c6aHQnBhQsTH36TiVg9tCBoR7gHvpsc1XdvSi+K8TFuiZ8R2+lFH1NSQnx+eal++Lp&#10;iKMMyLb/JErwQ/ZaWKChkq0pHpQDATr06enUGxNLAZczb7649kBVgO7aD8LANs8lyfS6k0p/oKJF&#10;RkixhN5bdHK4V9pEQ5LJxDjjImdNY/vf8FcXYDjegG94anQmCtvO59iLN9EmCp0wmG+c0Msy5zZf&#10;h8489xez7DpbrzP/l/Hrh0nNypJy42ailh/+WeuOJB9JcSKXEg0rDZwJScnddt1IdCBA7dx+tuag&#10;OZu5r8OwRYBcLlKCanp3Qezk82jhhHk4c+KFFzmeH9/Fcy+Mwyx/ndI94/TfU0J9iuNZMBvJdA76&#10;IjfPfm9zI0nLNCyPhrUpjk5GJDEU3PDStlYT1ozyi1KY8M+lgHZPjbaENRwd2aqH7WBnww+mQdiK&#10;8gkoLAUwDMgImw+EWsifGPWwRVKsfuyJpBg1H7kZgyiIIrN37AkEOQnbSSC8gPcp1hiN4lqP+2nf&#10;SbarAX6cNi5uYV4qZqlsBmsM5ThlsB5sRsdVZvbPy7O1Oi/c1W8AAAD//wMAUEsDBBQABgAIAAAA&#10;IQBTnER+4QAAAAsBAAAPAAAAZHJzL2Rvd25yZXYueG1sTI9BS8NAEIXvgv9hGcGL2N2mtkjMpohQ&#10;6kGQtoLXaXbNBrOzMbttUn+9Uy96m5n3ePO9Yjn6VhxtH5tAGqYTBcJSFUxDtYa33er2HkRMSAbb&#10;QFbDyUZYlpcXBeYmDLSxx22qBYdQzFGDS6nLpYyVsx7jJHSWWPsIvcfEa19L0+PA4b6VmVIL6bEh&#10;/uCws0/OVp/bg9fw2nwPN3frnYrxC7vnl9X6/eRI6+ur8fEBRLJj+jPDGZ/RoWSmfTiQiaLVMMvm&#10;c7ZqWGRc4WyYZjO+7H8nBbIs5P8O5Q8AAAD//wMAUEsBAi0AFAAGAAgAAAAhALaDOJL+AAAA4QEA&#10;ABMAAAAAAAAAAAAAAAAAAAAAAFtDb250ZW50X1R5cGVzXS54bWxQSwECLQAUAAYACAAAACEAOP0h&#10;/9YAAACUAQAACwAAAAAAAAAAAAAAAAAvAQAAX3JlbHMvLnJlbHNQSwECLQAUAAYACAAAACEAPkBR&#10;crkCAAC4BQAADgAAAAAAAAAAAAAAAAAuAgAAZHJzL2Uyb0RvYy54bWxQSwECLQAUAAYACAAAACEA&#10;U5xEfuEAAAALAQAADwAAAAAAAAAAAAAAAAATBQAAZHJzL2Rvd25yZXYueG1sUEsFBgAAAAAEAAQA&#10;8wAAACEGAAAAAA==&#10;" o:allowincell="f" filled="f" stroked="f">
                <v:textbox inset="14.4pt,0,0,0">
                  <w:txbxContent>
                    <w:p w:rsidR="00E841AB" w:rsidRPr="00891C54" w:rsidRDefault="00E841AB">
                      <w:pPr>
                        <w:pStyle w:val="Heading2"/>
                        <w:rPr>
                          <w:color w:val="auto"/>
                        </w:rPr>
                      </w:pPr>
                    </w:p>
                  </w:txbxContent>
                </v:textbox>
                <w10:wrap anchorx="page" anchory="page"/>
              </v:shape>
            </w:pict>
          </mc:Fallback>
        </mc:AlternateContent>
      </w:r>
      <w:r w:rsidR="006E6D82">
        <w:rPr>
          <w:noProof/>
        </w:rPr>
        <mc:AlternateContent>
          <mc:Choice Requires="wps">
            <w:drawing>
              <wp:anchor distT="0" distB="0" distL="114300" distR="114300" simplePos="0" relativeHeight="251643392" behindDoc="1" locked="0" layoutInCell="0" allowOverlap="1">
                <wp:simplePos x="0" y="0"/>
                <wp:positionH relativeFrom="page">
                  <wp:posOffset>481965</wp:posOffset>
                </wp:positionH>
                <wp:positionV relativeFrom="page">
                  <wp:posOffset>923925</wp:posOffset>
                </wp:positionV>
                <wp:extent cx="1498600" cy="4333875"/>
                <wp:effectExtent l="0" t="0" r="635" b="0"/>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333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4">
                        <w:txbxContent>
                          <w:p w:rsidR="009D4D6F" w:rsidRDefault="009D4D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margin-left:37.95pt;margin-top:72.75pt;width:118pt;height:341.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whnwIAAEEFAAAOAAAAZHJzL2Uyb0RvYy54bWysVF1v2yAUfZ+0/4B4T20nzoetOFXTLtOk&#10;7kNq9wMwxjYaBg9I7G7af98F6izdXqZpeXAuFzj33MOB7fXYCXRi2nAlC5xcxRgxSVXFZVPgz4+H&#10;2QYjY4msiFCSFfiJGXy9e/1qO/Q5m6tWiYppBCDS5ENf4NbaPo8iQ1vWEXOleiZhsla6IxaGuokq&#10;TQZA70Q0j+NVNChd9VpRZgxk78Ik3nn8umbUfqxrwywSBQZu1n+1/5buG+22JG806VtOn2mQf2DR&#10;ES6h6BnqjliCjpr/AdVxqpVRtb2iqotUXXPKfA/QTRL/1s1DS3rmewFxTH+Wyfw/WPrh9EkjXhV4&#10;vsBIkg7O6JGNFu3ViNap02foTQ7LHnpYaEfIwzn7Xk1/r+gXg6S6bYls2I3WamgZqYBf4nZGF1sD&#10;jnEg5fBeVVCHHK3yQGOtOyceyIEAHc7p6Xw2jgt1JdNss4phisJculgsNuulr0HyaXuvjX3LVIdc&#10;UGANh+/hyeneWEeH5NMSV80owasDF8IPnOHYrdDoRMAqZRNaFMcOuIZcErtfcAzkwVch71OA7T3r&#10;IHylF+hCuhpSuWqBSMhAc0DNzbk2vV++Z8k8jffzbHZYbdaz9JAuZ9k63sziJNtnqzjN0rvDD9dX&#10;kuYtryom77lkk3eT9O+88XyLguu8e9FQ4Gw5X3rJXrA3uinPyngRzi1fSthxC1dZ8K7AmwupnCHe&#10;yAraJrklXIQ4eknfSwYaTP9eFW8f55jgHTuWo3dqsphsWarqCQylFRw3WAPeIQhapb9hNMCdLrD5&#10;eiSaYSTeSTClewCmQE9BOQVEUthaYItRCG9teCiOveZNC8jBE1LdgHFr7i3lHB5YAHU3gHvqm3h+&#10;U9xDcDn2q369fLufAAAA//8DAFBLAwQUAAYACAAAACEARTzNo98AAAAKAQAADwAAAGRycy9kb3du&#10;cmV2LnhtbEyPzU7DMBCE70i8g7VI3KiTlpQ0xKkACSEhpKqlhx7dePMj4nUUu2l4+25PcNyZT7Mz&#10;+XqynRhx8K0jBfEsAoFUOtNSrWD//f6QgvBBk9GdI1Twix7Wxe1NrjPjzrTFcRdqwSHkM62gCaHP&#10;pPRlg1b7meuR2KvcYHXgc6ilGfSZw20n51G0lFa3xB8a3eNbg+XP7mQVvC5dPcaLg/36rD7kalMZ&#10;9oJS93fTyzOIgFP4g+Fan6tDwZ2O7kTGi07BU7JikvXHJAHBwCKOWTkqSOdpBLLI5f8JxQUAAP//&#10;AwBQSwECLQAUAAYACAAAACEAtoM4kv4AAADhAQAAEwAAAAAAAAAAAAAAAAAAAAAAW0NvbnRlbnRf&#10;VHlwZXNdLnhtbFBLAQItABQABgAIAAAAIQA4/SH/1gAAAJQBAAALAAAAAAAAAAAAAAAAAC8BAABf&#10;cmVscy8ucmVsc1BLAQItABQABgAIAAAAIQAgaNwhnwIAAEEFAAAOAAAAAAAAAAAAAAAAAC4CAABk&#10;cnMvZTJvRG9jLnhtbFBLAQItABQABgAIAAAAIQBFPM2j3wAAAAoBAAAPAAAAAAAAAAAAAAAAAPkE&#10;AABkcnMvZG93bnJldi54bWxQSwUGAAAAAAQABADzAAAABQYAAAAA&#10;" o:allowincell="f" fillcolor="white [3212]" stroked="f">
                <v:textbox style="mso-next-textbox:#Text Box 172" inset="0,0,0,0">
                  <w:txbxContent>
                    <w:p w:rsidR="009D4D6F" w:rsidRDefault="009D4D6F">
                      <w:pPr>
                        <w:pStyle w:val="BodyText"/>
                      </w:pP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6E6D82">
      <w:pPr>
        <w:rPr>
          <w:noProof/>
        </w:rPr>
      </w:pPr>
      <w:r>
        <w:rPr>
          <w:noProof/>
        </w:rPr>
        <mc:AlternateContent>
          <mc:Choice Requires="wps">
            <w:drawing>
              <wp:anchor distT="0" distB="0" distL="114300" distR="114300" simplePos="0" relativeHeight="251744768" behindDoc="0" locked="0" layoutInCell="0" allowOverlap="1">
                <wp:simplePos x="0" y="0"/>
                <wp:positionH relativeFrom="page">
                  <wp:posOffset>497840</wp:posOffset>
                </wp:positionH>
                <wp:positionV relativeFrom="page">
                  <wp:posOffset>1776095</wp:posOffset>
                </wp:positionV>
                <wp:extent cx="1539875" cy="5996305"/>
                <wp:effectExtent l="2540" t="4445" r="635" b="0"/>
                <wp:wrapNone/>
                <wp:docPr id="2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599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952" w:rsidRPr="007C633E" w:rsidRDefault="00752908" w:rsidP="00322952">
                            <w:pPr>
                              <w:rPr>
                                <w:rFonts w:asciiTheme="minorHAnsi" w:hAnsiTheme="minorHAnsi"/>
                                <w:sz w:val="22"/>
                              </w:rPr>
                            </w:pPr>
                            <w:r w:rsidRPr="007C633E">
                              <w:rPr>
                                <w:rFonts w:asciiTheme="minorHAnsi" w:hAnsiTheme="minorHAnsi"/>
                                <w:sz w:val="22"/>
                              </w:rPr>
                              <w:t xml:space="preserve">   </w:t>
                            </w:r>
                          </w:p>
                          <w:p w:rsidR="001F6F3B" w:rsidRDefault="001F6F3B" w:rsidP="00752908">
                            <w:pPr>
                              <w:rPr>
                                <w:rFonts w:asciiTheme="minorHAnsi" w:hAnsiTheme="minorHAnsi"/>
                                <w:b/>
                                <w:color w:val="365F91" w:themeColor="accent1" w:themeShade="BF"/>
                                <w:sz w:val="22"/>
                              </w:rPr>
                            </w:pPr>
                          </w:p>
                          <w:p w:rsidR="001F6F3B" w:rsidRDefault="001F6F3B" w:rsidP="00752908">
                            <w:pPr>
                              <w:rPr>
                                <w:rFonts w:asciiTheme="minorHAnsi" w:hAnsiTheme="minorHAnsi"/>
                                <w:b/>
                                <w:color w:val="365F91" w:themeColor="accent1" w:themeShade="BF"/>
                                <w:sz w:val="22"/>
                              </w:rPr>
                            </w:pPr>
                          </w:p>
                          <w:p w:rsidR="001F6F3B" w:rsidRDefault="001F6F3B" w:rsidP="00752908">
                            <w:pPr>
                              <w:rPr>
                                <w:rFonts w:asciiTheme="minorHAnsi" w:hAnsiTheme="minorHAnsi"/>
                                <w:b/>
                                <w:color w:val="365F91" w:themeColor="accent1" w:themeShade="BF"/>
                                <w:sz w:val="22"/>
                              </w:rPr>
                            </w:pPr>
                          </w:p>
                          <w:p w:rsidR="00BA0956" w:rsidRPr="001F6F3B" w:rsidRDefault="00BA0956" w:rsidP="00752908">
                            <w:pPr>
                              <w:rPr>
                                <w:rFonts w:asciiTheme="minorHAnsi" w:hAnsiTheme="minorHAnsi"/>
                                <w:b/>
                                <w:color w:val="365F91" w:themeColor="accent1" w:themeShade="BF"/>
                                <w:sz w:val="32"/>
                                <w:szCs w:val="3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765960" w:rsidRPr="00954BD7" w:rsidRDefault="00765960" w:rsidP="00765960">
                            <w:pPr>
                              <w:rPr>
                                <w:b/>
                                <w:sz w:val="20"/>
                                <w:u w:val="single"/>
                              </w:rPr>
                            </w:pPr>
                            <w:r w:rsidRPr="00954BD7">
                              <w:rPr>
                                <w:b/>
                                <w:sz w:val="20"/>
                                <w:u w:val="single"/>
                              </w:rPr>
                              <w:t xml:space="preserve">RECOVERY/CLEAN UP ASSISTANCE AVAILABLE </w:t>
                            </w:r>
                          </w:p>
                          <w:p w:rsidR="00765960" w:rsidRDefault="00765960" w:rsidP="00954BD7">
                            <w:pPr>
                              <w:spacing w:line="360" w:lineRule="auto"/>
                              <w:rPr>
                                <w:sz w:val="20"/>
                              </w:rPr>
                            </w:pPr>
                            <w:r w:rsidRPr="00854059">
                              <w:rPr>
                                <w:sz w:val="20"/>
                              </w:rPr>
                              <w:tab/>
                              <w:t>Need help recovering or cleaning up that winter accumulation in your pool?  Call our office to schedule a poolside quote.  Don’t wait to request help the day before your planned family reunion or birthday celebration.  Clean ups require time.  Often times several days and in rare cases, multiple weeks.  Schedule now to provide us adequate time to transform your dirty pool into a healthy and aesthetically correct pool.</w:t>
                            </w:r>
                          </w:p>
                          <w:p w:rsidR="00765960" w:rsidRPr="00365BEC" w:rsidRDefault="00765960" w:rsidP="00765960">
                            <w:pPr>
                              <w:pStyle w:val="BodyTextIndent"/>
                              <w:tabs>
                                <w:tab w:val="clear" w:pos="180"/>
                                <w:tab w:val="right" w:pos="1620"/>
                              </w:tabs>
                              <w:spacing w:line="360" w:lineRule="exact"/>
                              <w:ind w:firstLine="0"/>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BA0956" w:rsidRDefault="00BA0956" w:rsidP="00752908">
                            <w:pPr>
                              <w:rPr>
                                <w:rFonts w:asciiTheme="minorHAnsi" w:hAnsiTheme="minorHAnsi"/>
                                <w:sz w:val="22"/>
                              </w:rPr>
                            </w:pPr>
                          </w:p>
                          <w:p w:rsidR="009214B6" w:rsidRPr="009214B6" w:rsidRDefault="009214B6" w:rsidP="00752908">
                            <w:pPr>
                              <w:rPr>
                                <w:rFonts w:asciiTheme="minorHAnsi" w:hAnsiTheme="minorHAnsi"/>
                                <w:sz w:val="2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45" type="#_x0000_t202" style="position:absolute;margin-left:39.2pt;margin-top:139.85pt;width:121.25pt;height:472.1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BkugIAALk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hJGgPfToge0NupV7FCWuQOOgM/C7H8DT7OEAGu3I6uFOVl81EnLZUrFhN0rJsWW0hgRDW1r/&#10;7Kptic60BVmPH2QNgejWSAe0b1Rvqwf1QIAOjXo8NccmU9mQ8WWazGOMKjiL03R2GcQuBs2O1wel&#10;zTsme2SNHCvovoOnuzttbDo0O7rYaEKWvOucAjrxbAMcpx0IDlftmU3DNfRHGqSrZJUQj0SzlUeC&#10;ovBuyiXxZmU4j4vLYrkswp82bkiyltc1EzbMUVwh+bPmHWQ+yeIkLy07Xls4m5JWm/WyU2hHQdyl&#10;+w4FOXPzn6fhigBcXlAKIxLcRqlXzpK5R0oSe+k8SLwgTG/TWUBSUpTPKd1xwf6dEhpznMZRPKnp&#10;t9wC973mRrOeGxgfHe9znJycaGY1uBK1a62hvJvss1LY9J9KAe0+Ntop1op0kqvZr/fudYTEhrcK&#10;Xsv6ETSsJCgMhAqzD4xWqu8YjTBHcqy/baliGHXvBbwDO3SOhnJGGhICu+vjLhUVXM+xwWgyl2Ya&#10;UNtB8U0L6NNrE/IG3kvDnZKfMjm8MpgPjtBhltkBdP7vvJ4m7uIXAAAA//8DAFBLAwQUAAYACAAA&#10;ACEAcUn34eIAAAALAQAADwAAAGRycy9kb3ducmV2LnhtbEyPy07DMBBF90j8gzVI7KiNqUgb4lS8&#10;ugAkUAtCsHOTIYmwx1HstoGvZ1jBcnSP7j1TLEbvxA6H2AUycDpRIJCqUHfUGHh5Xp7MQMRkqbYu&#10;EBr4wgiL8vCgsHkd9rTC3To1gkso5tZAm1KfSxmrFr2Nk9AjcfYRBm8Tn0Mj68Huudw7qZU6l952&#10;xAut7fG6xepzvfU8Qngl73x4uncP7zdvt4+r79flaMzx0Xh5ASLhmP5g+NVndSjZaRO2VEfhDGSz&#10;KZMGdDbPQDBwptUcxIZJracKZFnI/z+UPwAAAP//AwBQSwECLQAUAAYACAAAACEAtoM4kv4AAADh&#10;AQAAEwAAAAAAAAAAAAAAAAAAAAAAW0NvbnRlbnRfVHlwZXNdLnhtbFBLAQItABQABgAIAAAAIQA4&#10;/SH/1gAAAJQBAAALAAAAAAAAAAAAAAAAAC8BAABfcmVscy8ucmVsc1BLAQItABQABgAIAAAAIQBc&#10;ppBkugIAALkFAAAOAAAAAAAAAAAAAAAAAC4CAABkcnMvZTJvRG9jLnhtbFBLAQItABQABgAIAAAA&#10;IQBxSffh4gAAAAsBAAAPAAAAAAAAAAAAAAAAABQFAABkcnMvZG93bnJldi54bWxQSwUGAAAAAAQA&#10;BADzAAAAIwYAAAAA&#10;" o:allowincell="f" filled="f" stroked="f">
                <v:textbox inset="0,0,,0">
                  <w:txbxContent>
                    <w:p w:rsidR="00322952" w:rsidRPr="007C633E" w:rsidRDefault="00752908" w:rsidP="00322952">
                      <w:pPr>
                        <w:rPr>
                          <w:rFonts w:asciiTheme="minorHAnsi" w:hAnsiTheme="minorHAnsi"/>
                          <w:sz w:val="22"/>
                        </w:rPr>
                      </w:pPr>
                      <w:r w:rsidRPr="007C633E">
                        <w:rPr>
                          <w:rFonts w:asciiTheme="minorHAnsi" w:hAnsiTheme="minorHAnsi"/>
                          <w:sz w:val="22"/>
                        </w:rPr>
                        <w:t xml:space="preserve">   </w:t>
                      </w:r>
                    </w:p>
                    <w:p w:rsidR="001F6F3B" w:rsidRDefault="001F6F3B" w:rsidP="00752908">
                      <w:pPr>
                        <w:rPr>
                          <w:rFonts w:asciiTheme="minorHAnsi" w:hAnsiTheme="minorHAnsi"/>
                          <w:b/>
                          <w:color w:val="365F91" w:themeColor="accent1" w:themeShade="BF"/>
                          <w:sz w:val="22"/>
                        </w:rPr>
                      </w:pPr>
                    </w:p>
                    <w:p w:rsidR="001F6F3B" w:rsidRDefault="001F6F3B" w:rsidP="00752908">
                      <w:pPr>
                        <w:rPr>
                          <w:rFonts w:asciiTheme="minorHAnsi" w:hAnsiTheme="minorHAnsi"/>
                          <w:b/>
                          <w:color w:val="365F91" w:themeColor="accent1" w:themeShade="BF"/>
                          <w:sz w:val="22"/>
                        </w:rPr>
                      </w:pPr>
                    </w:p>
                    <w:p w:rsidR="001F6F3B" w:rsidRDefault="001F6F3B" w:rsidP="00752908">
                      <w:pPr>
                        <w:rPr>
                          <w:rFonts w:asciiTheme="minorHAnsi" w:hAnsiTheme="minorHAnsi"/>
                          <w:b/>
                          <w:color w:val="365F91" w:themeColor="accent1" w:themeShade="BF"/>
                          <w:sz w:val="22"/>
                        </w:rPr>
                      </w:pPr>
                    </w:p>
                    <w:p w:rsidR="00BA0956" w:rsidRPr="001F6F3B" w:rsidRDefault="00BA0956" w:rsidP="00752908">
                      <w:pPr>
                        <w:rPr>
                          <w:rFonts w:asciiTheme="minorHAnsi" w:hAnsiTheme="minorHAnsi"/>
                          <w:b/>
                          <w:color w:val="365F91" w:themeColor="accent1" w:themeShade="BF"/>
                          <w:sz w:val="32"/>
                          <w:szCs w:val="3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765960" w:rsidRPr="00954BD7" w:rsidRDefault="00765960" w:rsidP="00765960">
                      <w:pPr>
                        <w:rPr>
                          <w:b/>
                          <w:sz w:val="20"/>
                          <w:u w:val="single"/>
                        </w:rPr>
                      </w:pPr>
                      <w:r w:rsidRPr="00954BD7">
                        <w:rPr>
                          <w:b/>
                          <w:sz w:val="20"/>
                          <w:u w:val="single"/>
                        </w:rPr>
                        <w:t xml:space="preserve">RECOVERY/CLEAN UP ASSISTANCE AVAILABLE </w:t>
                      </w:r>
                    </w:p>
                    <w:p w:rsidR="00765960" w:rsidRDefault="00765960" w:rsidP="00954BD7">
                      <w:pPr>
                        <w:spacing w:line="360" w:lineRule="auto"/>
                        <w:rPr>
                          <w:sz w:val="20"/>
                        </w:rPr>
                      </w:pPr>
                      <w:r w:rsidRPr="00854059">
                        <w:rPr>
                          <w:sz w:val="20"/>
                        </w:rPr>
                        <w:tab/>
                        <w:t>Need help recovering or cleaning up that winter accumulation in your pool?  Call our office to schedule a poolside quote.  Don’t wait to request help the day before your planned family reunion or birthday celebration.  Clean ups require time.  Often times several days and in rare cases, multiple weeks.  Schedule now to provide us adequate time to transform your dirty pool into a healthy and aesthetically correct pool.</w:t>
                      </w:r>
                    </w:p>
                    <w:p w:rsidR="00765960" w:rsidRPr="00365BEC" w:rsidRDefault="00765960" w:rsidP="00765960">
                      <w:pPr>
                        <w:pStyle w:val="BodyTextIndent"/>
                        <w:tabs>
                          <w:tab w:val="clear" w:pos="180"/>
                          <w:tab w:val="right" w:pos="1620"/>
                        </w:tabs>
                        <w:spacing w:line="360" w:lineRule="exact"/>
                        <w:ind w:firstLine="0"/>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8F4286" w:rsidRDefault="008F4286" w:rsidP="00752908">
                      <w:pPr>
                        <w:rPr>
                          <w:rFonts w:asciiTheme="minorHAnsi" w:hAnsiTheme="minorHAnsi"/>
                          <w:sz w:val="22"/>
                        </w:rPr>
                      </w:pPr>
                    </w:p>
                    <w:p w:rsidR="00BA0956" w:rsidRDefault="00BA0956" w:rsidP="00752908">
                      <w:pPr>
                        <w:rPr>
                          <w:rFonts w:asciiTheme="minorHAnsi" w:hAnsiTheme="minorHAnsi"/>
                          <w:sz w:val="22"/>
                        </w:rPr>
                      </w:pPr>
                    </w:p>
                    <w:p w:rsidR="009214B6" w:rsidRPr="009214B6" w:rsidRDefault="009214B6" w:rsidP="00752908">
                      <w:pPr>
                        <w:rPr>
                          <w:rFonts w:asciiTheme="minorHAnsi" w:hAnsiTheme="minorHAnsi"/>
                          <w:sz w:val="22"/>
                        </w:rPr>
                      </w:pP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446DBF" w:rsidRDefault="006E6D82">
      <w:pPr>
        <w:rPr>
          <w:noProof/>
        </w:rPr>
      </w:pPr>
      <w:r>
        <w:rPr>
          <w:noProof/>
        </w:rPr>
        <mc:AlternateContent>
          <mc:Choice Requires="wps">
            <w:drawing>
              <wp:anchor distT="0" distB="0" distL="114300" distR="114300" simplePos="0" relativeHeight="251742720" behindDoc="0" locked="0" layoutInCell="0" allowOverlap="1">
                <wp:simplePos x="0" y="0"/>
                <wp:positionH relativeFrom="page">
                  <wp:posOffset>2055495</wp:posOffset>
                </wp:positionH>
                <wp:positionV relativeFrom="page">
                  <wp:posOffset>9791065</wp:posOffset>
                </wp:positionV>
                <wp:extent cx="4116070" cy="45085"/>
                <wp:effectExtent l="0" t="0" r="635" b="3175"/>
                <wp:wrapNone/>
                <wp:docPr id="2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6A" w:rsidRPr="004159D0" w:rsidRDefault="00BE5A6A" w:rsidP="00BE5A6A">
                            <w:pPr>
                              <w:ind w:firstLine="720"/>
                              <w:jc w:val="both"/>
                              <w:rPr>
                                <w:rFonts w:asciiTheme="minorHAnsi" w:hAnsiTheme="minorHAnsi"/>
                                <w:sz w:val="22"/>
                              </w:rPr>
                            </w:pPr>
                          </w:p>
                        </w:txbxContent>
                      </wps:txbx>
                      <wps:bodyPr rot="0" vert="horz" wrap="square" lIns="182880" tIns="0" rIns="4572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6" type="#_x0000_t202" style="position:absolute;margin-left:161.85pt;margin-top:770.95pt;width:324.1pt;height:3.5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qduwIAAL0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8jDjpoUf3dNLoRkwoWMSmQOOgMvC7G8BTT2CARluyargV1TeFuFi1hG/ptZRibCmpIUHf3HTP&#10;rs44yoBsxo+ihkBkp4UFmhrZm+pBPRCgQ6MeTs0xyVRwGPp+7C3AVIEtjLwkshFIdrw8SKXfU9Ej&#10;s8ixhN5bcLK/VdokQ7Kji4nFRcm6zva/488OwHE+gdBw1dhMEradj6mXrpN1EjphEK+d0CsK57pc&#10;hU5c+ouoeFesVoX/08T1w6xldU25CXOUlh/+WesOIp9FcRKXEh2rDZxJScntZtVJtCcg7dJ+h4Kc&#10;ubnP07BFAC4vKPlB6N0EqVPGycIJyzBy0oWXOJ6f3qSxF6ZhUT6ndMs4/XdKaMxxGgXRrKXfcvPs&#10;95obyXqmYXh0rM9xcnIimVHgmte2tZqwbl6flcKk/1QKaPex0VavRqKzWPW0mezb8K3WjJg3on4A&#10;BUsBCgMtwuSDRSvkD4xGmCI5Vt93RFKMug/cvIIkSBIzd+wOFtIuwmgBwwujzfGY8ApAcqwxmpcr&#10;PQ+p3SDZtoUY84vj4hreTMOsnp/yObw0mBGW1mGemSF0vrdeT1N3+QsAAP//AwBQSwMEFAAGAAgA&#10;AAAhANPzP2LhAAAADQEAAA8AAABkcnMvZG93bnJldi54bWxMj0FLw0AQhe+C/2EZwZvdtFVr0myK&#10;CKIggm2K50l2mqRmd0N2m8R/79SL3mbmPd58L91MphUD9b5xVsF8FoEgWzrd2ErBPn++eQDhA1qN&#10;rbOk4Js8bLLLixQT7Ua7pWEXKsEh1ieooA6hS6T0ZU0G/cx1ZFk7uN5g4LWvpO5x5HDTykUU3UuD&#10;jeUPNXb0VFP5tTsZBeMQhiNu9x+l+Wxei7dj/l695EpdX02PaxCBpvBnhjM+o0PGTIU7We1Fq2C5&#10;WK7YysLd7TwGwZZ4dR6K31McgcxS+b9F9gMAAP//AwBQSwECLQAUAAYACAAAACEAtoM4kv4AAADh&#10;AQAAEwAAAAAAAAAAAAAAAAAAAAAAW0NvbnRlbnRfVHlwZXNdLnhtbFBLAQItABQABgAIAAAAIQA4&#10;/SH/1gAAAJQBAAALAAAAAAAAAAAAAAAAAC8BAABfcmVscy8ucmVsc1BLAQItABQABgAIAAAAIQBL&#10;SoqduwIAAL0FAAAOAAAAAAAAAAAAAAAAAC4CAABkcnMvZTJvRG9jLnhtbFBLAQItABQABgAIAAAA&#10;IQDT8z9i4QAAAA0BAAAPAAAAAAAAAAAAAAAAABUFAABkcnMvZG93bnJldi54bWxQSwUGAAAAAAQA&#10;BADzAAAAIwYAAAAA&#10;" o:allowincell="f" filled="f" stroked="f">
                <v:textbox inset="14.4pt,0,36pt,0">
                  <w:txbxContent>
                    <w:p w:rsidR="00BE5A6A" w:rsidRPr="004159D0" w:rsidRDefault="00BE5A6A" w:rsidP="00BE5A6A">
                      <w:pPr>
                        <w:ind w:firstLine="720"/>
                        <w:jc w:val="both"/>
                        <w:rPr>
                          <w:rFonts w:asciiTheme="minorHAnsi" w:hAnsiTheme="minorHAnsi"/>
                          <w:sz w:val="22"/>
                        </w:rPr>
                      </w:pPr>
                    </w:p>
                  </w:txbxContent>
                </v:textbox>
                <w10:wrap anchorx="page" anchory="page"/>
              </v:shape>
            </w:pict>
          </mc:Fallback>
        </mc:AlternateContent>
      </w:r>
      <w:r>
        <w:rPr>
          <w:noProof/>
        </w:rPr>
        <mc:AlternateContent>
          <mc:Choice Requires="wps">
            <w:drawing>
              <wp:anchor distT="0" distB="0" distL="114300" distR="114300" simplePos="0" relativeHeight="251741696" behindDoc="0" locked="0" layoutInCell="0" allowOverlap="1">
                <wp:simplePos x="0" y="0"/>
                <wp:positionH relativeFrom="page">
                  <wp:posOffset>352425</wp:posOffset>
                </wp:positionH>
                <wp:positionV relativeFrom="page">
                  <wp:posOffset>9952990</wp:posOffset>
                </wp:positionV>
                <wp:extent cx="5678805" cy="312420"/>
                <wp:effectExtent l="0" t="0" r="0" b="2540"/>
                <wp:wrapNone/>
                <wp:docPr id="2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16" w:rsidRPr="008D1616" w:rsidRDefault="008D1616" w:rsidP="008D1616">
                            <w:pPr>
                              <w:pStyle w:val="Heading2"/>
                              <w:rPr>
                                <w:color w:val="auto"/>
                                <w:sz w:val="30"/>
                                <w:szCs w:val="30"/>
                              </w:rPr>
                            </w:pP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7" type="#_x0000_t202" style="position:absolute;margin-left:27.75pt;margin-top:783.7pt;width:447.15pt;height:24.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NbtwIAALkFAAAOAAAAZHJzL2Uyb0RvYy54bWysVG1vmzAQ/j5p/8Hyd8pLCQEUUqUhTJO6&#10;F6ndD3DABGtgM9sJdNP++84mSdNWk6ZtfEBn+/zcPXePb3Ezdi06UKmY4Bn2rzyMKC9Fxfguw18e&#10;CifGSGnCK9IKTjP8SBW+Wb59sxj6lAaiEW1FJQIQrtKhz3CjdZ+6riob2hF1JXrK4bAWsiMalnLn&#10;VpIMgN61buB5kTsIWfVSlFQp2M2nQ7y0+HVNS/2prhXVqM0w5KbtX9r/1vzd5YKkO0n6hpXHNMhf&#10;ZNERxiHoGSonmqC9ZK+gOlZKoUStr0rRuaKuWUktB2Djey/Y3Dekp5YLFEf15zKp/wdbfjx8lohV&#10;GQ6gPJx00KMHOmp0K0YUzENToKFXKfjd9+CpRziARluyqr8T5VeFuFg3hO/oSkoxNJRUkKBvbroX&#10;VyccZUC2wwdRQSCy18ICjbXsTPWgHgjQIZPHc3NMMiVszqJ5HHszjEo4u/aDEBI2IUh6ut1Lpd9R&#10;0SFjZFhC8y06OdwpPbmeXEwwLgrWtrBP0pY/2wDMaQdiw1VzZrKw/fyReMkm3sShEwbRxgm9PHdW&#10;xTp0osKfz/LrfL3O/Z8mrh+mDasqyk2Yk7b88M96d1T5pIqzupRoWWXgTEpK7rbrVqIDAW0X9jsW&#10;5MLNfZ6GrRdweUEJqundBolTRPHcCYtw5iRzL3Y8P7lNIi9Mwrx4TumOcfrvlNCQ4WQWzCYx/Zab&#10;Z7/X3EjaMQ3To2VdhuOzE0mNBDe8sq3VhLWTfVEKk/5TKaDdp0ZbwRqNTmrV43a0j8OPTHij5q2o&#10;HkHCUoDCQKcw+sBohPyO0QBjJMPq255IilH7nptnEAegWhg8dgWGPBnbk0F4CfczrDGazLWeBtS+&#10;l2zXAPz02rhYwXupmZXyUyrHVwbzwTI6zjIzgC7X1utp4i5/AQAA//8DAFBLAwQUAAYACAAAACEA&#10;qqUu1eIAAAAMAQAADwAAAGRycy9kb3ducmV2LnhtbEyPTUvDQBCG74L/YRnBi7SbShJtzKaIUOpB&#10;ENuC12l2zQazszG7bVJ/veNJj/POw/tRribXiZMZQutJwWKegDBUe91So2C/W8/uQYSIpLHzZBSc&#10;TYBVdXlRYqH9SG/mtI2NYBMKBSqwMfaFlKG2xmGY+94Q/z784DDyOTRSDziyuevkbZLk0mFLnGCx&#10;N0/W1J/bo1Pw2n6PN+lml4Twhf3zy3rzfrak1PXV9PgAIpop/sHwW5+rQ8WdDv5IOohOQZZlTLKe&#10;5XcpCCaW6ZLHHFjKF3kOsirl/xHVDwAAAP//AwBQSwECLQAUAAYACAAAACEAtoM4kv4AAADhAQAA&#10;EwAAAAAAAAAAAAAAAAAAAAAAW0NvbnRlbnRfVHlwZXNdLnhtbFBLAQItABQABgAIAAAAIQA4/SH/&#10;1gAAAJQBAAALAAAAAAAAAAAAAAAAAC8BAABfcmVscy8ucmVsc1BLAQItABQABgAIAAAAIQCU3NNb&#10;twIAALkFAAAOAAAAAAAAAAAAAAAAAC4CAABkcnMvZTJvRG9jLnhtbFBLAQItABQABgAIAAAAIQCq&#10;pS7V4gAAAAwBAAAPAAAAAAAAAAAAAAAAABEFAABkcnMvZG93bnJldi54bWxQSwUGAAAAAAQABADz&#10;AAAAIAYAAAAA&#10;" o:allowincell="f" filled="f" stroked="f">
                <v:textbox inset="14.4pt,0,0,0">
                  <w:txbxContent>
                    <w:p w:rsidR="008D1616" w:rsidRPr="008D1616" w:rsidRDefault="008D1616" w:rsidP="008D1616">
                      <w:pPr>
                        <w:pStyle w:val="Heading2"/>
                        <w:rPr>
                          <w:color w:val="auto"/>
                          <w:sz w:val="30"/>
                          <w:szCs w:val="30"/>
                        </w:rPr>
                      </w:pP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page">
                  <wp:posOffset>2158365</wp:posOffset>
                </wp:positionH>
                <wp:positionV relativeFrom="page">
                  <wp:posOffset>1844040</wp:posOffset>
                </wp:positionV>
                <wp:extent cx="1524000" cy="3225800"/>
                <wp:effectExtent l="0" t="0" r="3810" b="0"/>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e6vQIAAMMFAAAOAAAAZHJzL2Uyb0RvYy54bWysVNtunDAQfa/Uf7D8TrgENgsKGyXLUlVK&#10;L1LSD/CCWayATWzvQhr13zs2sNmkqlS15QGN7fGZyzmey6uhbdCBSsUET7F/5mFEeSFKxncp/naf&#10;O0uMlCa8JI3gNMVPVOGr1ft3l32X0EDUoimpRADCVdJ3Ka617hLXVUVNW6LOREc5HFZCtkTDUu7c&#10;UpIe0NvGDTxv4fZClp0UBVUKdrPxEK8sflXRQn+pKkU1alIMuWn7l/a/NX93dUmSnSRdzYopDfIX&#10;WbSEcQh6hMqIJmgv2S9QLSukUKLSZ4VoXVFVrKC2BqjG995Uc1eTjtpaoDmqO7ZJ/T/Y4vPhq0Ss&#10;BO5ijDhpgaN7Omh0IwbkR4FpUN+pBPzuOvDUAxyAsy1WdbeieFCIi3VN+I5eSyn6mpISEvTNTffk&#10;6oijDMi2/yRKCET2WligoZKt6R70AwE6EPV0JMckU5iQURB6HhwVcHYeBNESFiYGSebrnVT6AxUt&#10;MkaKJbBv4cnhVunRdXYx0bjIWdPAPkka/moDMMcdCA5XzZlJwxL6HHvxZrlZhk4YLDZO6GWZc52v&#10;Q2eR+xdRdp6t15n/w8T1w6RmZUm5CTOLyw//jLxJ5qMsjvJSomGlgTMpKbnbrhuJDgTEndtvasiJ&#10;m/s6DdsvqOVNST709iaInXyxvHDCPIyc+MJbOp4f38QLL4zDLH9d0i3j9N9LQn2K4yiIRjX9tjag&#10;3TA/MnhSG0lapmF8NKxNMchhciKJ0eCGl5ZaTVgz2ietMOm/tALonom2ijUiHeXaMP5Ay/thO4xv&#10;xIdpRh8ndRtxb0X5BIqWAvQG2oRJCEYt5HeMepgqKVaPeyIpRs1HDq/CjKDZkLOxnQ3CC7iaYo3R&#10;aK71OKr2nWS7GpDHd8fFNbycillNv2QxvTeYFLa0aaqZUXS6tl4vs3f1EwAA//8DAFBLAwQUAAYA&#10;CAAAACEATgmfJuEAAAALAQAADwAAAGRycy9kb3ducmV2LnhtbEyPy07DMBBF90j8gzVI7KjTB22d&#10;ZlJVCFZIiDQsWDqxm1iNxyF22/D3uKuynJmjO+dm29F27KwHbxwhTCcJME21U4YahK/y7WkNzAdJ&#10;SnaONMKv9rDN7+8ymSp3oUKf96FhMYR8KhHaEPqUc1+32ko/cb2meDu4wcoQx6HhapCXGG47PkuS&#10;JbfSUPzQyl6/tLo+7k8WYfdNxav5+ag+i0NhylIk9L48Ij4+jLsNsKDHcIPhqh/VIY9OlTuR8qxD&#10;mM+FiCjCTCQLYJF4Xl03FcJKrBfA84z/75D/AQAA//8DAFBLAQItABQABgAIAAAAIQC2gziS/gAA&#10;AOEBAAATAAAAAAAAAAAAAAAAAAAAAABbQ29udGVudF9UeXBlc10ueG1sUEsBAi0AFAAGAAgAAAAh&#10;ADj9If/WAAAAlAEAAAsAAAAAAAAAAAAAAAAALwEAAF9yZWxzLy5yZWxzUEsBAi0AFAAGAAgAAAAh&#10;AAWKR7q9AgAAwwUAAA4AAAAAAAAAAAAAAAAALgIAAGRycy9lMm9Eb2MueG1sUEsBAi0AFAAGAAgA&#10;AAAhAE4JnybhAAAACwEAAA8AAAAAAAAAAAAAAAAAFwUAAGRycy9kb3ducmV2LnhtbFBLBQYAAAAA&#10;BAAEAPMAAAAlBgAAAAA=&#10;" o:allowincell="f" filled="f" stroked="f">
                <v:textbox style="mso-next-textbox:#Text Box 153" inset="0,0,0,0">
                  <w:txbxContent/>
                </v:textbox>
                <w10:wrap anchorx="page" anchory="page"/>
              </v:shap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page">
                  <wp:posOffset>3834765</wp:posOffset>
                </wp:positionH>
                <wp:positionV relativeFrom="page">
                  <wp:posOffset>1844040</wp:posOffset>
                </wp:positionV>
                <wp:extent cx="1524000" cy="3225800"/>
                <wp:effectExtent l="0" t="0" r="3810" b="0"/>
                <wp:wrapNone/>
                <wp:docPr id="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9"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onwAIAAMMFAAAOAAAAZHJzL2Uyb0RvYy54bWysVO1umzAU/T9p72D5P+WjkAZUUrUhTJO6&#10;D6ndAzjYBKtgU9sJ6aq9+65NSNNOk6Zt/EDX9vW5H+f4Xl7tuxbtmNJcihyHZwFGTFSScrHJ8bf7&#10;0ptjpA0RlLRSsBw/MY2vFu/fXQ59xiLZyJYyhQBE6Gzoc9wY02e+r6uGdUSfyZ4JOKyl6oiBpdr4&#10;VJEB0LvWj4Jg5g9S0V7JimkNu8V4iBcOv65ZZb7UtWYGtTmG3Iz7K/df27+/uCTZRpG+4dUhDfIX&#10;WXSECwh6hCqIIWir+C9QHa+U1LI2Z5XsfFnXvGKuBqgmDN5Uc9eQnrlaoDm6P7ZJ/z/Y6vPuq0Kc&#10;AnfAlCAdcHTP9gbdyD0Kk3PboKHXGfjd9eBp9nAAzq5Y3d/K6kEjIZcNERt2rZQcGkYoJBjam/7J&#10;1RFHW5D18ElSCES2Rjqgfa062z3oBwJ0IOrpSI5NprIhkygOAjiq4Ow8ipI5LGwMkk3Xe6XNByY7&#10;ZI0cK2DfwZPdrTaj6+RiowlZ8raFfZK14tUGYI47EByu2jObhiP0OQ3S1Xw1j704mq28OCgK77pc&#10;xt6sDC+S4rxYLovwh40bxlnDKWXChpnEFcZ/Rt5B5qMsjvLSsuXUwtmUtNqsl61COwLiLt13aMiJ&#10;m/86DdcvqOVNSSH09iZKvXI2v/DiMk689CKYe0GY3qSzIE7jonxd0i0X7N9LQkOO0yRKRjX9tjag&#10;3TI/MnhSG8k6bmB8tLzLMcjh4EQyq8GVoI5aQ3g72ietsOm/tALonoh2irUiHeXacvHA6P1+vR/f&#10;SAjTjD3mOLLJWHGvJX0CRSsJegNtwiQEo5HqO0YDTJUc68ctUQyj9qOAV2FH0GSoyVhPBhEVXM2x&#10;wWg0l2YcVdte8U0DyOO7E/IaXk7NnaZfsji8N5gUrrTDVLOj6HTtvF5m7+InAAAA//8DAFBLAwQU&#10;AAYACAAAACEAObsL/uAAAAALAQAADwAAAGRycy9kb3ducmV2LnhtbEyPwU7DMAyG70i8Q2Qkbixh&#10;VKUtdacJwQkJ0ZUDx7TJ2miNU5psK29PdoKj7U+/v7/cLHZkJz174wjhfiWAaeqcMtQjfDavdxkw&#10;HyQpOTrSCD/aw6a6viplodyZan3ahZ7FEPKFRBhCmArOfTdoK/3KTZribe9mK0Mc556rWZ5juB35&#10;WoiUW2kofhjkpJ8H3R12R4uw/aL6xXy/tx/1vjZNkwt6Sw+ItzfL9glY0Ev4g+GiH9Whik6tO5Ly&#10;bERIxUMeUYR1LhJgkciSy6ZFeMyzBHhV8v8dql8AAAD//wMAUEsBAi0AFAAGAAgAAAAhALaDOJL+&#10;AAAA4QEAABMAAAAAAAAAAAAAAAAAAAAAAFtDb250ZW50X1R5cGVzXS54bWxQSwECLQAUAAYACAAA&#10;ACEAOP0h/9YAAACUAQAACwAAAAAAAAAAAAAAAAAvAQAAX3JlbHMvLnJlbHNQSwECLQAUAAYACAAA&#10;ACEAEKvaJ8ACAADDBQAADgAAAAAAAAAAAAAAAAAuAgAAZHJzL2Uyb0RvYy54bWxQSwECLQAUAAYA&#10;CAAAACEAObsL/uAAAAALAQAADwAAAAAAAAAAAAAAAAAaBQAAZHJzL2Rvd25yZXYueG1sUEsFBgAA&#10;AAAEAAQA8wAAACcGA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page">
                  <wp:posOffset>2580640</wp:posOffset>
                </wp:positionH>
                <wp:positionV relativeFrom="page">
                  <wp:posOffset>3657600</wp:posOffset>
                </wp:positionV>
                <wp:extent cx="91440" cy="91440"/>
                <wp:effectExtent l="0" t="0" r="4445" b="3810"/>
                <wp:wrapNone/>
                <wp:docPr id="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0"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2grAIAALEFAAAOAAAAZHJzL2Uyb0RvYy54bWysVNuOmzAQfa/Uf7D8zgJZcgEtWSUhVJW2&#10;F2m3H+AYE6yCTW0nsF313zs2IdnLS9WWB2vwjI/nzBzPzW3f1OjIlOZSpDi8CjBigsqCi32Kvz3k&#10;3gIjbYgoSC0FS/Ej0/h2+f7dTdcmbCIrWRdMIQAROunaFFfGtInva1qxhugr2TIBzlKqhhj4VXu/&#10;UKQD9Kb2J0Ew8zupilZJyrSG3Wxw4qXDL0tGzZey1MygOsWQm3GrcuvOrv7yhiR7RdqK01Ma5C+y&#10;aAgXcOkZKiOGoIPib6AaTpXUsjRXVDa+LEtOmeMAbMLgFZv7irTMcYHi6PZcJv3/YOnn41eFeAG9&#10;m2MkSAM9emC9QWvZo3B2bQvUtTqBuPsWIk0PDgh2ZHV7J+l3jYTcVETs2Uop2VWMFJBgaE/6z44O&#10;ONqC7LpPsoCLyMFIB9SXqrHVg3ogQIdGPZ6bY5OhsBmHUQQOCp7BtPgkGY+2SpsPTDbIGilW0HkH&#10;TY532gyhY4i9Scic1zXsk6QWLzYAc9iBi+Go9dkUXDOf4iDeLraLyIsms60XBVnmrfJN5M3ycD7N&#10;rrPNJgt/2XvDKKl4UTBhrxmFFUZ/1riTxAdJnKWlZc0LC2dT0mq/29QKHQkIO3efKzh4LmH+yzRc&#10;vYDLK0rhJArWk9jLZ4u5F+XR1IvnwcILwngdz4IojrL8JaU7Lti/U0IdNHI6mQ5KuiT9ilvgvrfc&#10;SNJwA6Oj5k2KF+cgklj9bUXhWmsIrwf7WSls+pdSQLvHRju1WoEOUjX9rh9fBqBZKe9k8Qj6VRIU&#10;BlqEuQdGJdVPjDqYISnWPw5EMYzqjwLegB04o6FGYzcaRFA4mmKD0WBuzDCYDq3i+wqQh1cm5Are&#10;Scmdii9ZnF4XzAVH5jTD7OB5/u+iLpN2+RsAAP//AwBQSwMEFAAGAAgAAAAhAM8L4IffAAAACwEA&#10;AA8AAABkcnMvZG93bnJldi54bWxMj8FOwzAMhu9IvENkJG4sYSqFdU2nCcEJCdGVw45p47XVGqc0&#10;2VbeHnOCo+1Pv78/38xuEGecQu9Jw/1CgUBqvO2p1fBZvd49gQjRkDWDJ9TwjQE2xfVVbjLrL1Ti&#10;eRdbwSEUMqOhi3HMpAxNh86EhR+R+HbwkzORx6mVdjIXDneDXCqVSmd64g+dGfG5w+a4OzkN2z2V&#10;L/3Xe/1RHsq+qlaK3tKj1rc383YNIuIc/2D41Wd1KNip9ieyQQwaEpUmjGp4eEy5FBPJUnGZmjcr&#10;lYAscvm/Q/EDAAD//wMAUEsBAi0AFAAGAAgAAAAhALaDOJL+AAAA4QEAABMAAAAAAAAAAAAAAAAA&#10;AAAAAFtDb250ZW50X1R5cGVzXS54bWxQSwECLQAUAAYACAAAACEAOP0h/9YAAACUAQAACwAAAAAA&#10;AAAAAAAAAAAvAQAAX3JlbHMvLnJlbHNQSwECLQAUAAYACAAAACEAoxQ9oKwCAACxBQAADgAAAAAA&#10;AAAAAAAAAAAuAgAAZHJzL2Uyb0RvYy54bWxQSwECLQAUAAYACAAAACEAzwvgh98AAAALAQAADwAA&#10;AAAAAAAAAAAAAAAGBQAAZHJzL2Rvd25yZXYueG1sUEsFBgAAAAAEAAQA8wAAABIGAAAAAA==&#10;" o:allowincell="f" filled="f" stroked="f">
                <v:textbox inset="0,0,0,0">
                  <w:txbxContent>
                    <w:p w:rsidR="00E841AB" w:rsidRDefault="00E841A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page">
                  <wp:posOffset>2895600</wp:posOffset>
                </wp:positionH>
                <wp:positionV relativeFrom="page">
                  <wp:posOffset>3657600</wp:posOffset>
                </wp:positionV>
                <wp:extent cx="91440" cy="91440"/>
                <wp:effectExtent l="0" t="0" r="3810" b="3810"/>
                <wp:wrapNone/>
                <wp:docPr id="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1"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5trQIAALEFAAAOAAAAZHJzL2Uyb0RvYy54bWysVNuOmzAQfa/Uf7D8zgIpYQEtWe2GUFXa&#10;XqTdfoADJlgFm9pOYFv13zu2Q7KXl6otD9bgGZ+5nZmr66nv0IFKxQTPcXgRYER5JWrGdzn++lB6&#10;CUZKE16TTnCa40eq8PXq7ZurccjoQrSiq6lEAMJVNg45brUeMt9XVUt7oi7EQDkoGyF7ouFX7vxa&#10;khHQ+85fBEHsj0LWgxQVVQpuC6fEK4vfNLTSn5tGUY26HENs2p7Snltz+qsrku0kGVpWHcMgfxFF&#10;TxgHpyeogmiC9pK9gupZJYUSjb6oRO+LpmEVtTlANmHwIpv7lgzU5gLFUcOpTOr/wVafDl8kYjX0&#10;LsaIkx569EAnjW7FhMJ4YQo0DioDu/sBLPUECjC2yarhTlTfFOJi3RK+ozdSirGlpIYAQ/PSf/LU&#10;4SgDsh0/ihockb0WFmhqZG+qB/VAgA6Nejw1xwRTwWUaRhEoKtA40eCTbH46SKXfU9EjI+RYQuct&#10;NDncKe1MZxPjiYuSdR3ck6zjzy4A092AY3hqdCYE28yfaZBukk0SedEi3nhRUBTeTbmOvLgML5fF&#10;u2K9LsJfxm8YZS2ra8qNm5lYYfRnjTtS3FHiRC0lOlYbOBOSkrvtupPoQIDYpf1swUFzNvOfh2Hr&#10;Bbm8SClcRMHtIvXKOLn0ojJaeullkHhBmN6mcRClUVE+T+mOcfrvKaERGrlcLB2TzkG/yC2w3+vc&#10;SNYzDaujY32Ok5MRyQz/Nry2rdWEdU5+UgoT/rkU0O650ZathqCOqnraTm4yknkKtqJ+BP5KAQwD&#10;LsLeA6EV8gdGI+yQHKvveyIpRt0HDjNgFs4syFnYzgLhFTzNscbIiWvtFtN+kGzXArKbMi5uYE4a&#10;ZllsBspFcZwu2As2meMOM4vn6b+1Om/a1W8AAAD//wMAUEsDBBQABgAIAAAAIQDaT1qu3wAAAAsB&#10;AAAPAAAAZHJzL2Rvd25yZXYueG1sTI9BT8MwDIXvSPyHyEjcWArqOlaaThOCExKiKweOaeO10Rqn&#10;NNlW/j3eCW7P9tPz94rN7AZxwilYTwruFwkIpNYbS52Cz/r17hFEiJqMHjyhgh8MsCmvrwqdG3+m&#10;Ck+72AkOoZBrBX2MYy5laHt0Oiz8iMS3vZ+cjjxOnTSTPnO4G+RDkmTSaUv8odcjPvfYHnZHp2D7&#10;RdWL/X5vPqp9Zet6ndBbdlDq9mbePoGIOMc/M1zwGR1KZmr8kUwQg4J0mXGXqGC5ugh2pKskBdHw&#10;Zs1CloX836H8BQAA//8DAFBLAQItABQABgAIAAAAIQC2gziS/gAAAOEBAAATAAAAAAAAAAAAAAAA&#10;AAAAAABbQ29udGVudF9UeXBlc10ueG1sUEsBAi0AFAAGAAgAAAAhADj9If/WAAAAlAEAAAsAAAAA&#10;AAAAAAAAAAAALwEAAF9yZWxzLy5yZWxzUEsBAi0AFAAGAAgAAAAhAOBzjm2tAgAAsQUAAA4AAAAA&#10;AAAAAAAAAAAALgIAAGRycy9lMm9Eb2MueG1sUEsBAi0AFAAGAAgAAAAhANpPWq7fAAAACw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6400" behindDoc="0" locked="0" layoutInCell="0" allowOverlap="1">
                <wp:simplePos x="0" y="0"/>
                <wp:positionH relativeFrom="page">
                  <wp:posOffset>2132965</wp:posOffset>
                </wp:positionH>
                <wp:positionV relativeFrom="page">
                  <wp:posOffset>1729740</wp:posOffset>
                </wp:positionV>
                <wp:extent cx="1498600" cy="3413760"/>
                <wp:effectExtent l="0" t="0" r="0" b="0"/>
                <wp:wrapNone/>
                <wp:docPr id="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2"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YLvgIAAMM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MLs5Rpx0MKN7etDoRhyQvwhMg4ZepRB310OkPoADgm2xqr8V5YNCXKwawrf0WkoxNJRUQNA3J90X&#10;R0ccZUA2wxdRQSKy08ICHWrZme5BPxCgw6CeTsMxZEqTMkziyANXCb5Z6M8WkR2fS9LpeC+V/kRF&#10;h4yRYQnTt/Bkf6u0oUPSKcRk46JgbWsV0PJXPyBw/APJ4ajxGRp2oM+Jl6zjdRw6YRCtndDLc+e6&#10;WIVOVPiLeT7LV6vc/2Xy+mHasKqi3KSZxOWHfza8o8xHWZzkpUTLKgNnKCm53axaifYExF3YxzYd&#10;POcw9zUN2wSo5U1JfhB6N0HiFFG8cMIinDvJwosdz09uksgLkzAvXpd0yzj995LQkOFkHsxHNZ1J&#10;v6nNs8/72kjaMQ3ro2VdhuNTEEmNBte8sqPVhLWj/aIVhv65FTDuadBWsUako1xbxh9odX/YHMY7&#10;MoNtRh+P6jbi3ojqCRQtBegNtAmbEIxGyJ8YDbBVMqwed0RSjNrPHG6FWUGTISdjMxmEl3A0wxqj&#10;0VzpcVXtesm2DSCP946La7g5NbOaPrM43jfYFLa041Yzq+jlt406797lbwAAAP//AwBQSwMEFAAG&#10;AAgAAAAhAEzv2yPhAAAACwEAAA8AAABkcnMvZG93bnJldi54bWxMj8tOwzAQRfdI/IM1SOyonZS+&#10;QiZVhWCFhEjDgqUTu4nVeBxitw1/j1mV5cwc3Tk33062Z2c9euMIIZkJYJoapwy1CJ/V68MamA+S&#10;lOwdaYQf7WFb3N7kMlPuQqU+70PLYgj5TCJ0IQwZ577ptJV+5gZN8XZwo5UhjmPL1SgvMdz2PBVi&#10;ya00FD90ctDPnW6O+5NF2H1R+WK+3+uP8lCaqtoIelseEe/vpt0TsKCncIXhTz+qQxGdanci5VmP&#10;MJ8vNhFFSFfpI7BILFZJ3NQI60QI4EXO/3cofgEAAP//AwBQSwECLQAUAAYACAAAACEAtoM4kv4A&#10;AADhAQAAEwAAAAAAAAAAAAAAAAAAAAAAW0NvbnRlbnRfVHlwZXNdLnhtbFBLAQItABQABgAIAAAA&#10;IQA4/SH/1gAAAJQBAAALAAAAAAAAAAAAAAAAAC8BAABfcmVscy8ucmVsc1BLAQItABQABgAIAAAA&#10;IQAfrpYLvgIAAMMFAAAOAAAAAAAAAAAAAAAAAC4CAABkcnMvZTJvRG9jLnhtbFBLAQItABQABgAI&#10;AAAAIQBM79sj4QAAAAsBAAAPAAAAAAAAAAAAAAAAABgFAABkcnMvZG93bnJldi54bWxQSwUGAAAA&#10;AAQABADzAAAAJgYAAAAA&#10;" o:allowincell="f" filled="f" stroked="f">
                <v:textbox style="mso-next-textbox:#Text Box 173" inset="0,0,0,0">
                  <w:txbxContent/>
                </v:textbox>
                <w10:wrap anchorx="page" anchory="page"/>
              </v:shape>
            </w:pict>
          </mc:Fallback>
        </mc:AlternateContent>
      </w:r>
      <w:r>
        <w:rPr>
          <w:noProof/>
        </w:rPr>
        <mc:AlternateContent>
          <mc:Choice Requires="wps">
            <w:drawing>
              <wp:anchor distT="0" distB="0" distL="114300" distR="114300" simplePos="0" relativeHeight="251687424" behindDoc="0" locked="0" layoutInCell="0" allowOverlap="1">
                <wp:simplePos x="0" y="0"/>
                <wp:positionH relativeFrom="page">
                  <wp:posOffset>3783965</wp:posOffset>
                </wp:positionH>
                <wp:positionV relativeFrom="page">
                  <wp:posOffset>1729740</wp:posOffset>
                </wp:positionV>
                <wp:extent cx="1498600" cy="3350260"/>
                <wp:effectExtent l="2540" t="0" r="3810" b="0"/>
                <wp:wrapNone/>
                <wp:docPr id="1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3"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WBvwIAAMMFAAAOAAAAZHJzL2Uyb0RvYy54bWysVFtvmzAUfp+0/2D5nXIJIYBKqjaEaVJ3&#10;kdr9AAdMsAo2tZ2Qrtp/37EJSS8v0zYerIPP8Xdu3zmXV4euRXsqFRM8w/6FhxHlpagY32b4x33h&#10;xBgpTXhFWsFphp+owlfLjx8uhz6lgWhEW1GJAISrdOgz3Gjdp66ryoZ2RF2InnJQ1kJ2RMOv3LqV&#10;JAOgd60beF7kDkJWvRQlVQpu81GJlxa/rmmpv9W1ohq1GYbYtD2lPTfmdJeXJN1K0jesPIZB/iKK&#10;jjAOTk9QOdEE7SR7B9WxUgolan1Ris4Vdc1KanOAbHzvTTZ3DempzQWKo/pTmdT/gy2/7r9LxCro&#10;XYgRJx306J4eNLoRB+QvZqZAQ69SsLvrwVIfQAHGNlnV34ryQSEuVg3hW3otpRgaSioI0Dcv3RdP&#10;RxxlQDbDF1GBI7LTwgIdatmZ6kE9EKBDo55OzTHBlMZlmMSRB6oSdLPZ3Asi2z6XpNPzXir9iYoO&#10;GSHDErpv4cn+VmkTDkknE+ONi4K1rWVAy19dgOF4A87hqdGZMGxDnxMvWcfrOHTCIFo7oZfnznWx&#10;Cp2o8BfzfJavVrn/y/j1w7RhVUW5cTORyw//rHlHmo+0ONFLiZZVBs6EpOR2s2ol2hMgd2E/W3TQ&#10;nM3c12HYIkAub1Lyg9C7CRKniOKFExbh3EkWXux4fnKTRF6YhHnxOqVbxum/p4SGDCfzYD6y6Rz0&#10;m9w8+73PjaQd07A+WtZlOD4ZkdRwcM0r21pNWDvKL0phwj+XAto9Ndoy1pB0pGvL+AOt7g+bwzgj&#10;M9hm9DHDwTQXG1E9AaOlAL4BN2ETgtAI+ROjAbZKhtXjjkiKUfuZw1SYFTQJchI2k0B4CU8zrDEa&#10;xZUeV9Wul2zbAPI4d1xcw+TUzHLajNgYxXHeYFPY1I5bzayil//W6rx7l78BAAD//wMAUEsDBBQA&#10;BgAIAAAAIQAeumrX4AAAAAsBAAAPAAAAZHJzL2Rvd25yZXYueG1sTI89T8MwEIZ3JP6DdZXYqN1A&#10;S5PGqSoEExJqGgZGJ3YTq/E5xG4b/j3HBNt9PHrvuXw7uZ5dzBisRwmLuQBmsPHaYivho3q9XwML&#10;UaFWvUcj4dsE2Ba3N7nKtL9iaS6H2DIKwZApCV2MQ8Z5aDrjVJj7wSDtjn50KlI7tlyP6krhrueJ&#10;ECvulEW60KnBPHemOR3OTsLuE8sX+/Ve78tjaasqFfi2Okl5N5t2G2DRTPEPhl99UoeCnGp/Rh1Y&#10;L2GZLlNCJSRPySMwItYPC5rUVAghgBc5//9D8QMAAP//AwBQSwECLQAUAAYACAAAACEAtoM4kv4A&#10;AADhAQAAEwAAAAAAAAAAAAAAAAAAAAAAW0NvbnRlbnRfVHlwZXNdLnhtbFBLAQItABQABgAIAAAA&#10;IQA4/SH/1gAAAJQBAAALAAAAAAAAAAAAAAAAAC8BAABfcmVscy8ucmVsc1BLAQItABQABgAIAAAA&#10;IQB7TGWBvwIAAMMFAAAOAAAAAAAAAAAAAAAAAC4CAABkcnMvZTJvRG9jLnhtbFBLAQItABQABgAI&#10;AAAAIQAeumrX4AAAAAsBAAAPAAAAAAAAAAAAAAAAABkFAABkcnMvZG93bnJldi54bWxQSwUGAAAA&#10;AAQABADzAAAAJg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page">
                  <wp:posOffset>584200</wp:posOffset>
                </wp:positionH>
                <wp:positionV relativeFrom="page">
                  <wp:posOffset>5372100</wp:posOffset>
                </wp:positionV>
                <wp:extent cx="91440" cy="91440"/>
                <wp:effectExtent l="3175" t="0" r="635" b="3810"/>
                <wp:wrapNone/>
                <wp:docPr id="1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4"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0ArQIAALEFAAAOAAAAZHJzL2Uyb0RvYy54bWysVNuOmzAQfa/Uf7D8zgIpyQa0ZLUbQlVp&#10;e5F2+wGOMcEq2NR2Atuq/96xHZK9vFRtebAGz/jM7cxcXY9diw5MaS5FjuOLCCMmqKy42OX460MZ&#10;LDHShoiKtFKwHD8yja9Xb99cDX3GZrKRbcUUAhChs6HPcWNMn4Whpg3riL6QPROgrKXqiIFftQsr&#10;RQZA79pwFkWLcJCq6pWkTGu4LbwSrxx+XTNqPte1Zga1OYbYjDuVO7f2DFdXJNsp0jecHsMgfxFF&#10;R7gApyeoghiC9oq/guo4VVLL2lxQ2YWyrjllLgfIJo5eZHPfkJ65XKA4uj+VSf8/WPrp8EUhXkHv&#10;3mEkSAc9emCjQbdyRPHl3BZo6HUGdvc9WJoRFGDsktX9naTfNBJy3RCxYzdKyaFhpIIAY/syfPLU&#10;42gLsh0+ygockb2RDmisVWerB/VAgA6Nejw1xwZD4TKNkwQUFDRetPgkm572Spv3THbICjlW0HkH&#10;TQ532njTycR6ErLkbQv3JGvFswvA9DfgGJ5anQ3BNfNnGqWb5WaZBMlssQmSqCiCm3KdBIsSalW8&#10;K9brIv5l/cZJ1vCqYsK6mYgVJ3/WuCPFPSVO1NKy5ZWFsyFptduuW4UOBIhdus8VHDRns/B5GK5e&#10;kMuLlOJZEt3O0qBcLC+DpEzmQXoZLYMoTm/TRZSkSVE+T+mOC/bvKaEBGjmfzT2TzkG/yC1y3+vc&#10;SNZxA6uj5V2Olycjkln+bUTlWmsIb738pBQ2/HMpoN1Tox1bLUE9Vc24Hf1kpNMUbGX1CPxVEhgG&#10;XIS9B0Ij1Q+MBtghOdbf90QxjNoPAmbALpxJUJOwnQQiKDzNscHIi2vjF9O+V3zXALKfMiFvYE5q&#10;7lhsB8pHcZwu2AsumeMOs4vn6b+zOm/a1W8AAAD//wMAUEsDBBQABgAIAAAAIQCeRd0x3wAAAAoB&#10;AAAPAAAAZHJzL2Rvd25yZXYueG1sTI/BTsMwEETvSP0HaytxozZVZLUhTlUhOCEh0nDg6MRuYjVe&#10;h9htw9+zPcFtd2c0+6bYzX5gFztFF1DB40oAs9gG47BT8Fm/PmyAxaTR6CGgVfBjI+zKxV2hcxOu&#10;WNnLIXWMQjDmWkGf0phzHtveeh1XYbRI2jFMXidap46bSV8p3A98LYTkXjukD70e7XNv29Ph7BXs&#10;v7B6cd/vzUd1rFxdbwW+yZNS98t5/wQs2Tn9meGGT+hQElMTzmgiGxRs11QlKdhkkoabQcgMWEMX&#10;KTLgZcH/Vyh/AQAA//8DAFBLAQItABQABgAIAAAAIQC2gziS/gAAAOEBAAATAAAAAAAAAAAAAAAA&#10;AAAAAABbQ29udGVudF9UeXBlc10ueG1sUEsBAi0AFAAGAAgAAAAhADj9If/WAAAAlAEAAAsAAAAA&#10;AAAAAAAAAAAALwEAAF9yZWxzLy5yZWxzUEsBAi0AFAAGAAgAAAAhAEW8bQCtAgAAsQUAAA4AAAAA&#10;AAAAAAAAAAAALgIAAGRycy9lMm9Eb2MueG1sUEsBAi0AFAAGAAgAAAAhAJ5F3THfAAAACg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8448" behindDoc="0" locked="0" layoutInCell="0" allowOverlap="1">
                <wp:simplePos x="0" y="0"/>
                <wp:positionH relativeFrom="page">
                  <wp:posOffset>899160</wp:posOffset>
                </wp:positionH>
                <wp:positionV relativeFrom="page">
                  <wp:posOffset>5372100</wp:posOffset>
                </wp:positionV>
                <wp:extent cx="91440" cy="91440"/>
                <wp:effectExtent l="3810" t="0" r="0" b="3810"/>
                <wp:wrapNone/>
                <wp:docPr id="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5"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YdrgIAALEFAAAOAAAAZHJzL2Uyb0RvYy54bWysVNtu2zAMfR+wfxD07voy5WKjTtHG8TCg&#10;uwDtPkCx5ViYLXmSErsb9u+j5Dhp2pdhmx8EWqSOeMgjXt8MbYMOTGkuRYrDqwAjJgpZcrFL8dfH&#10;3FtipA0VJW2kYCl+YhrfrN6+ue67hEWylk3JFAIQoZO+S3FtTJf4vi5q1lJ9JTsmwFlJ1VIDv2rn&#10;l4r2gN42fhQEc7+XquyULJjWsJuNTrxy+FXFCvO5qjQzqEkx5Gbcqty6tau/uqbJTtGu5sUxDfoX&#10;WbSUC7j0BJVRQ9Fe8VdQLS+U1LIyV4VsfVlVvGCOA7AJgxdsHmraMccFiqO7U5n0/4MtPh2+KMRL&#10;6F2EkaAt9OiRDQbdyQGFC2IL1Hc6gbiHDiLNAA4IdmR1dy+LbxoJua6p2LFbpWRfM1pCgqE96T87&#10;OuJoC7LtP8oSLqJ7Ix3QUKnWVg/qgQAdGvV0ao5NpoDNOCQEHAV4RtPi02Q62ilt3jPZImukWEHn&#10;HTQ93Gszhk4h9iYhc940sE+TRlxsAOa4AxfDUeuzKbhm/oyDeLPcLIlHovnGI0GWebf5mnjzPFzM&#10;snfZep2Fv+y9IUlqXpZM2GsmYYXkzxp3lPgoiZO0tGx4aeFsSlrttutGoQMFYefucwUHzznMv0zD&#10;1Qu4vKAURiS4i2Ivny8XHsnJzIsXwdILwvgungckJll+SemeC/bvlFAPjZxFs1FJ56RfcAvc95ob&#10;TVpuYHQ0vE3x8hREE6u/jShdaw3lzWg/K4VN/1wKaPfUaKdWK9BRqmbYDu5lRG5MWClvZfkE+lUS&#10;FAZahLkHRi3VD4x6mCEp1t/3VDGMmg8C3oAdOJOhJmM7GVQUcDTFBqPRXJtxMO07xXc1II+vTMhb&#10;eCcVdyo+Z3F8XTAXHJnjDLOD5/m/izpP2tVvAA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KErFh2uAgAAsQUAAA4AAAAA&#10;AAAAAAAAAAAALgIAAGRycy9lMm9Eb2MueG1sUEsBAi0AFAAGAAgAAAAhANHoZ+DeAAAACwEAAA8A&#10;AAAAAAAAAAAAAAAACA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2501900</wp:posOffset>
                </wp:positionH>
                <wp:positionV relativeFrom="page">
                  <wp:posOffset>4897755</wp:posOffset>
                </wp:positionV>
                <wp:extent cx="4800600" cy="210185"/>
                <wp:effectExtent l="0" t="1905" r="3175" b="0"/>
                <wp:wrapNone/>
                <wp:docPr id="1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E841AB">
                            <w:pPr>
                              <w:pStyle w:val="Heading4"/>
                              <w:rPr>
                                <w:i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6"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WqswIAALQ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Qr&#10;6F2AkaAd9OiejQbdyBEFoSvQ0OsU/O568DQjHICzI6v7W1l+1UjIdUPFjl0rJYeG0QoSDGxp/bOr&#10;tiU61RZkO3yQFQSieyMd0FirzlYP6oEAHRr1cGqOTaaEzSiGdhM4KuEsDEgQL1wIms63e6XNOyY7&#10;ZI0MK2i+Q6eHW21sNjSdXWwwIQvetk4ArXiyAY7TDsSGq/bMZuH6+SMhySbexJEXhcuNF5E8966L&#10;deQti+Bykb/J1+s8+GnjBlHa8KpiwoaZtRVEf9a7o8onVZzUpWXLKwtnU9Jqt123Ch0oaLtw37Eg&#10;Z27+0zRcEYDLM0pBGJGbMPGKZXzpRUW08JJLEnskSG6SJYmSKC+eUrrlgv07JTRkOFmEi0lMv+VG&#10;3PeSG007bmB6tLzLMKgDPutEUyvBjaicbShvJ/usFDb9x1JAu+dGO8FajU5qNeN2dI8jdHK2At7K&#10;6gEkrCQoDMQIow+MRqrvGA0wRjKsv+2pYhi17wU8AztzZkPNxnY2qCjhaoYNRpO5NtNs2veK7xpA&#10;nh6akNfwVGruVPyYxfGBwWhwZI5jzM6e83/n9ThsV78AAAD//wMAUEsDBBQABgAIAAAAIQAGQiiW&#10;4gAAAAwBAAAPAAAAZHJzL2Rvd25yZXYueG1sTI/NTsMwEITvSLyDtUjcqB0a+hOyqSoEJyREGg4c&#10;ndhNrMbrELtteHvcUznOzmj2m3wz2Z6d9OiNI4RkJoBpapwy1CJ8VW8PK2A+SFKyd6QRfrWHTXF7&#10;k8tMuTOV+rQLLYsl5DOJ0IUwZJz7ptNW+pkbNEVv70YrQ5Rjy9Uoz7Hc9vxRiAW30lD80MlBv3S6&#10;OeyOFmH7TeWr+fmoP8t9aapqLeh9cUC8v5u2z8CCnsI1DBf8iA5FZKrdkZRnPcJ8ncYtAWG5TObA&#10;LonkScRTjbASaQq8yPn/EcUfAAAA//8DAFBLAQItABQABgAIAAAAIQC2gziS/gAAAOEBAAATAAAA&#10;AAAAAAAAAAAAAAAAAABbQ29udGVudF9UeXBlc10ueG1sUEsBAi0AFAAGAAgAAAAhADj9If/WAAAA&#10;lAEAAAsAAAAAAAAAAAAAAAAALwEAAF9yZWxzLy5yZWxzUEsBAi0AFAAGAAgAAAAhAL1B5aqzAgAA&#10;tAUAAA4AAAAAAAAAAAAAAAAALgIAAGRycy9lMm9Eb2MueG1sUEsBAi0AFAAGAAgAAAAhAAZCKJbi&#10;AAAADAEAAA8AAAAAAAAAAAAAAAAADQUAAGRycy9kb3ducmV2LnhtbFBLBQYAAAAABAAEAPMAAAAc&#10;BgAAAAA=&#10;" o:allowincell="f" filled="f" stroked="f">
                <v:textbox inset="0,0,0,0">
                  <w:txbxContent>
                    <w:p w:rsidR="00E841AB" w:rsidRPr="00277F31" w:rsidRDefault="00E841AB">
                      <w:pPr>
                        <w:pStyle w:val="Heading4"/>
                        <w:rPr>
                          <w:i w:val="0"/>
                          <w:color w:val="auto"/>
                        </w:rPr>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page">
                  <wp:posOffset>571500</wp:posOffset>
                </wp:positionH>
                <wp:positionV relativeFrom="page">
                  <wp:posOffset>5143500</wp:posOffset>
                </wp:positionV>
                <wp:extent cx="1619250" cy="640080"/>
                <wp:effectExtent l="0" t="0" r="0" b="0"/>
                <wp:wrapNone/>
                <wp:docPr id="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360CB6" w:rsidRDefault="00E841AB" w:rsidP="00360C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7"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DPsw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QXk46aBHj3TU6E6MyA8iU6ChVynYPfRgqUdQgLFNVvX3ovymEBfrhvAdvZVSDA0lFQTom5fus6cT&#10;jjIg2+GjqMAR2WthgcZadqZ6UA8E6BDJ06k5JpjSuIz8JFiAqgRdFHpebLvnknR+3Uul31PRISNk&#10;WELzLTo53CttoiHpbGKccVGwtrUEaPmLCzCcbsA3PDU6E4Xt58/ESzbxJg6dMIg2TujluXNbrEMn&#10;KvzrRf4uX69z/5fx64dpw6qKcuNm5pYf/lnvjiyfWHFilxItqwycCUnJ3XbdSnQgwO3CfrbmoDmb&#10;uS/DsEWAXC5S8oPQuwsSp4jiaycswoWTXHux4/nJXRJ5YRLmxcuU7hmn/54SGjKcLILFRKZz0Be5&#10;efZ7nRtJO6Zhe7Ssy3B8MiKpoeCGV7a1mrB2kp+VwoR/LgW0e260Jazh6MRWPW5HOxxBMA/CVlRP&#10;QGEpgGFARlh9IDRC/sBogDWSYfV9TyTFqP3AYQzARM+CnIXtLBBewtMMa4wmca2n3bTvJds1gDwN&#10;Ghe3MCo1syw2MzVFcRwwWA02meMaM7vn+b+1Oi/b1W8AAAD//wMAUEsDBBQABgAIAAAAIQCzQLYG&#10;3gAAAAoBAAAPAAAAZHJzL2Rvd25yZXYueG1sTI/NTsMwEITvSLyDtUjcqB1+qjTEqSoEJyREGg4c&#10;nXibRI3XIXbb8PZsT+U2qxnNfpOvZzeII06h96QhWSgQSI23PbUavqq3uxREiIasGTyhhl8MsC6u&#10;r3KTWX+iEo/b2AouoZAZDV2MYyZlaDp0Jiz8iMTezk/ORD6nVtrJnLjcDfJeqaV0pif+0JkRXzps&#10;9tuD07D5pvK1//moP8td2VfVStH7cq/17c28eQYRcY6XMJzxGR0KZqr9gWwQg4aV4ilRQ5qcBQce&#10;Hp9Y1OwkKgVZ5PL/hOIPAAD//wMAUEsBAi0AFAAGAAgAAAAhALaDOJL+AAAA4QEAABMAAAAAAAAA&#10;AAAAAAAAAAAAAFtDb250ZW50X1R5cGVzXS54bWxQSwECLQAUAAYACAAAACEAOP0h/9YAAACUAQAA&#10;CwAAAAAAAAAAAAAAAAAvAQAAX3JlbHMvLnJlbHNQSwECLQAUAAYACAAAACEAAbAQz7MCAAC0BQAA&#10;DgAAAAAAAAAAAAAAAAAuAgAAZHJzL2Uyb0RvYy54bWxQSwECLQAUAAYACAAAACEAs0C2Bt4AAAAK&#10;AQAADwAAAAAAAAAAAAAAAAANBQAAZHJzL2Rvd25yZXYueG1sUEsFBgAAAAAEAAQA8wAAABgGAAAA&#10;AA==&#10;" o:allowincell="f" filled="f" stroked="f">
                <v:textbox inset="0,0,0,0">
                  <w:txbxContent>
                    <w:p w:rsidR="00E841AB" w:rsidRPr="00360CB6" w:rsidRDefault="00E841AB" w:rsidP="00360CB6"/>
                  </w:txbxContent>
                </v:textbox>
                <w10:wrap anchorx="page" anchory="page"/>
              </v:shape>
            </w:pict>
          </mc:Fallback>
        </mc:AlternateContent>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r w:rsidR="00A178BC">
        <w:rPr>
          <w:noProof/>
        </w:rPr>
        <w:tab/>
      </w:r>
    </w:p>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175DF6" w:rsidP="00446DBF">
      <w:r>
        <w:rPr>
          <w:noProof/>
        </w:rPr>
        <mc:AlternateContent>
          <mc:Choice Requires="wps">
            <w:drawing>
              <wp:anchor distT="0" distB="0" distL="114300" distR="114300" simplePos="0" relativeHeight="251747840" behindDoc="0" locked="0" layoutInCell="1" allowOverlap="1">
                <wp:simplePos x="0" y="0"/>
                <wp:positionH relativeFrom="column">
                  <wp:posOffset>1613536</wp:posOffset>
                </wp:positionH>
                <wp:positionV relativeFrom="paragraph">
                  <wp:posOffset>53340</wp:posOffset>
                </wp:positionV>
                <wp:extent cx="5215890" cy="3143250"/>
                <wp:effectExtent l="0" t="0" r="22860" b="19050"/>
                <wp:wrapNone/>
                <wp:docPr id="4" name="Text Box 4"/>
                <wp:cNvGraphicFramePr/>
                <a:graphic xmlns:a="http://schemas.openxmlformats.org/drawingml/2006/main">
                  <a:graphicData uri="http://schemas.microsoft.com/office/word/2010/wordprocessingShape">
                    <wps:wsp>
                      <wps:cNvSpPr txBox="1"/>
                      <wps:spPr>
                        <a:xfrm>
                          <a:off x="0" y="0"/>
                          <a:ext cx="5215890" cy="314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DF6" w:rsidRDefault="00175DF6" w:rsidP="00175DF6">
                            <w:pPr>
                              <w:jc w:val="center"/>
                              <w:rPr>
                                <w:b/>
                                <w:sz w:val="28"/>
                                <w:szCs w:val="28"/>
                                <w:u w:val="single"/>
                              </w:rPr>
                            </w:pPr>
                            <w:r w:rsidRPr="00175DF6">
                              <w:rPr>
                                <w:b/>
                                <w:sz w:val="28"/>
                                <w:szCs w:val="28"/>
                                <w:u w:val="single"/>
                              </w:rPr>
                              <w:t>Our Business Model Defined</w:t>
                            </w:r>
                          </w:p>
                          <w:p w:rsidR="00175DF6" w:rsidRDefault="00175DF6" w:rsidP="00175DF6">
                            <w:pPr>
                              <w:rPr>
                                <w:b/>
                                <w:sz w:val="28"/>
                                <w:szCs w:val="28"/>
                                <w:u w:val="single"/>
                              </w:rPr>
                            </w:pPr>
                          </w:p>
                          <w:p w:rsidR="00175DF6" w:rsidRDefault="00175DF6" w:rsidP="00175DF6">
                            <w:pPr>
                              <w:rPr>
                                <w:szCs w:val="24"/>
                              </w:rPr>
                            </w:pPr>
                            <w:r w:rsidRPr="00175DF6">
                              <w:rPr>
                                <w:szCs w:val="24"/>
                              </w:rPr>
                              <w:t>We have been providing service for twenty- nine years!</w:t>
                            </w:r>
                            <w:r>
                              <w:rPr>
                                <w:szCs w:val="24"/>
                              </w:rPr>
                              <w:t xml:space="preserve"> We are confident that no one can sustain long-term service</w:t>
                            </w:r>
                            <w:r w:rsidR="009836BC">
                              <w:rPr>
                                <w:szCs w:val="24"/>
                              </w:rPr>
                              <w:t xml:space="preserve"> compared to our guaranteed high quality standard and low cost service. We are not in the business of selling chemicals. We won’t sell you chemicals that you don’t need. We are in the business of managing the quality of residential and commercial swimming pool water. That is what we do best.</w:t>
                            </w:r>
                          </w:p>
                          <w:p w:rsidR="009836BC" w:rsidRDefault="009836BC" w:rsidP="00175DF6">
                            <w:pPr>
                              <w:rPr>
                                <w:szCs w:val="24"/>
                              </w:rPr>
                            </w:pPr>
                          </w:p>
                          <w:p w:rsidR="009836BC" w:rsidRPr="00175DF6" w:rsidRDefault="009836BC" w:rsidP="00175DF6">
                            <w:pPr>
                              <w:rPr>
                                <w:szCs w:val="24"/>
                              </w:rPr>
                            </w:pPr>
                            <w:r>
                              <w:rPr>
                                <w:szCs w:val="24"/>
                              </w:rPr>
                              <w:t xml:space="preserve">So when you compare our service, be sure to compare experience, reliability, quality, reputation, security clearance, employee training, licensure, insurance, guaranteed performance and cost. </w:t>
                            </w:r>
                            <w:r w:rsidR="00560741" w:rsidRPr="00560741">
                              <w:rPr>
                                <w:b/>
                                <w:szCs w:val="24"/>
                              </w:rPr>
                              <w:t>We continue to</w:t>
                            </w:r>
                            <w:r w:rsidR="00560741">
                              <w:rPr>
                                <w:szCs w:val="24"/>
                              </w:rPr>
                              <w:t xml:space="preserve"> </w:t>
                            </w:r>
                            <w:r w:rsidR="00560741">
                              <w:rPr>
                                <w:b/>
                                <w:szCs w:val="24"/>
                              </w:rPr>
                              <w:t>be</w:t>
                            </w:r>
                            <w:r w:rsidRPr="00560741">
                              <w:rPr>
                                <w:b/>
                                <w:szCs w:val="24"/>
                              </w:rPr>
                              <w:t xml:space="preserve"> diligent to insure that the service you need has a single all-inclusive weekly chemical rate.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58" type="#_x0000_t202" style="position:absolute;margin-left:127.05pt;margin-top:4.2pt;width:410.7pt;height:247.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iLlwIAALsFAAAOAAAAZHJzL2Uyb0RvYy54bWysVEtv2zAMvg/YfxB0X51n1wZ1iqxFhwFF&#10;WywdelZkqREqiZqkxM5+/SjZTtPHpcMuNil+pMhPJM/OG6PJVvigwJZ0eDSgRFgOlbKPJf11f/Xl&#10;hJIQma2YBitKuhOBns8/fzqr3UyMYA26Ep5gEBtmtSvpOkY3K4rA18KwcAROWDRK8IZFVP1jUXlW&#10;Y3Sji9FgcFzU4CvngYsQ8PSyNdJ5ji+l4PFWyiAi0SXF3GL++vxdpW8xP2OzR8/cWvEuDfYPWRim&#10;LF66D3XJIiMbr96EMop7CCDjEQdTgJSKi1wDVjMcvKpmuWZO5FqQnOD2NIX/F5bfbO88UVVJJ5RY&#10;ZvCJ7kUTyTdoyCSxU7swQ9DSISw2eIyv3J8HPExFN9Kb9MdyCNqR592e2xSM4+F0NJyenKKJo208&#10;nIxH08x+8ezufIjfBRiShJJ6fLzMKdteh4ipILSHpNsCaFVdKa2zkhpGXGhPtgyfWsecJHq8QGlL&#10;6pIej/HqNxFS6L3/SjP+lMp8GQE1bZOnyK3VpZUoaqnIUtxpkTDa/hQSqc2MvJMj41zYfZ4ZnVAS&#10;K/qIY4d/zuojzm0d6JFvBhv3zkZZ8C1LL6mtnnpqZYtHkg7qTmJsVk3uqdG4b5UVVDvsIA/tBAbH&#10;rxQSfs1CvGMeRw47A9dIvMWP1ICvBJ1EyRr8n/fOEx4nAa2U1DjCJQ2/N8wLSvQPizNyOpxM0sxn&#10;ZTL9OkLFH1pWhxa7MReArTPEheV4FhM+6l6UHswDbptFuhVNzHK8u6SxFy9iu1hwW3GxWGQQTrlj&#10;8douHU+hE82p0e6bB+Zd1+gRZ+QG+mFns1f93mKTp4XFJoJUeRgS0S2r3QPghsj92m2ztIIO9Yx6&#10;3rnzvwAAAP//AwBQSwMEFAAGAAgAAAAhAMSbHlndAAAACgEAAA8AAABkcnMvZG93bnJldi54bWxM&#10;jzFPwzAUhHck/oP1kNio3ZJACHmpABWWThTE7MaubRE/R7Gbhn+PO8F4utPdd8169j2b9BhdIITl&#10;QgDT1AXlyCB8frzeVMBikqRkH0gj/OgI6/byopG1Cid619MuGZZLKNYSwaY01JzHzmov4yIMmrJ3&#10;CKOXKcvRcDXKUy73PV8Jcce9dJQXrBz0i9Xd9+7oETbP5sF0lRztplLOTfPXYWveEK+v5qdHYEnP&#10;6S8MZ/yMDm1m2ocjqch6hFVZLHMUoSqAnX1xX5bA9giluC2Atw3/f6H9BQAA//8DAFBLAQItABQA&#10;BgAIAAAAIQC2gziS/gAAAOEBAAATAAAAAAAAAAAAAAAAAAAAAABbQ29udGVudF9UeXBlc10ueG1s&#10;UEsBAi0AFAAGAAgAAAAhADj9If/WAAAAlAEAAAsAAAAAAAAAAAAAAAAALwEAAF9yZWxzLy5yZWxz&#10;UEsBAi0AFAAGAAgAAAAhAPjQKIuXAgAAuwUAAA4AAAAAAAAAAAAAAAAALgIAAGRycy9lMm9Eb2Mu&#10;eG1sUEsBAi0AFAAGAAgAAAAhAMSbHlndAAAACgEAAA8AAAAAAAAAAAAAAAAA8QQAAGRycy9kb3du&#10;cmV2LnhtbFBLBQYAAAAABAAEAPMAAAD7BQAAAAA=&#10;" fillcolor="white [3201]" strokeweight=".5pt">
                <v:textbox>
                  <w:txbxContent>
                    <w:p w:rsidR="00175DF6" w:rsidRDefault="00175DF6" w:rsidP="00175DF6">
                      <w:pPr>
                        <w:jc w:val="center"/>
                        <w:rPr>
                          <w:b/>
                          <w:sz w:val="28"/>
                          <w:szCs w:val="28"/>
                          <w:u w:val="single"/>
                        </w:rPr>
                      </w:pPr>
                      <w:r w:rsidRPr="00175DF6">
                        <w:rPr>
                          <w:b/>
                          <w:sz w:val="28"/>
                          <w:szCs w:val="28"/>
                          <w:u w:val="single"/>
                        </w:rPr>
                        <w:t>Our Business Model Defined</w:t>
                      </w:r>
                    </w:p>
                    <w:p w:rsidR="00175DF6" w:rsidRDefault="00175DF6" w:rsidP="00175DF6">
                      <w:pPr>
                        <w:rPr>
                          <w:b/>
                          <w:sz w:val="28"/>
                          <w:szCs w:val="28"/>
                          <w:u w:val="single"/>
                        </w:rPr>
                      </w:pPr>
                    </w:p>
                    <w:p w:rsidR="00175DF6" w:rsidRDefault="00175DF6" w:rsidP="00175DF6">
                      <w:pPr>
                        <w:rPr>
                          <w:szCs w:val="24"/>
                        </w:rPr>
                      </w:pPr>
                      <w:r w:rsidRPr="00175DF6">
                        <w:rPr>
                          <w:szCs w:val="24"/>
                        </w:rPr>
                        <w:t>We have been providing service for twenty- nine years!</w:t>
                      </w:r>
                      <w:r>
                        <w:rPr>
                          <w:szCs w:val="24"/>
                        </w:rPr>
                        <w:t xml:space="preserve"> We are confident that no one can sustain long-term service</w:t>
                      </w:r>
                      <w:r w:rsidR="009836BC">
                        <w:rPr>
                          <w:szCs w:val="24"/>
                        </w:rPr>
                        <w:t xml:space="preserve"> compared to our guaranteed high quality standard and low cost service. We are not in the business of selling chemicals. We won’t sell you chemicals that you don’t need. We are in the business of managing the quality of residential and commercial swimming pool water. That is what we do best.</w:t>
                      </w:r>
                    </w:p>
                    <w:p w:rsidR="009836BC" w:rsidRDefault="009836BC" w:rsidP="00175DF6">
                      <w:pPr>
                        <w:rPr>
                          <w:szCs w:val="24"/>
                        </w:rPr>
                      </w:pPr>
                    </w:p>
                    <w:p w:rsidR="009836BC" w:rsidRPr="00175DF6" w:rsidRDefault="009836BC" w:rsidP="00175DF6">
                      <w:pPr>
                        <w:rPr>
                          <w:szCs w:val="24"/>
                        </w:rPr>
                      </w:pPr>
                      <w:r>
                        <w:rPr>
                          <w:szCs w:val="24"/>
                        </w:rPr>
                        <w:t xml:space="preserve">So when you compare our service, be sure to compare experience, reliability, quality, reputation, security clearance, employee training, licensure, insurance, guaranteed performance and cost. </w:t>
                      </w:r>
                      <w:r w:rsidR="00560741" w:rsidRPr="00560741">
                        <w:rPr>
                          <w:b/>
                          <w:szCs w:val="24"/>
                        </w:rPr>
                        <w:t>We continue to</w:t>
                      </w:r>
                      <w:r w:rsidR="00560741">
                        <w:rPr>
                          <w:szCs w:val="24"/>
                        </w:rPr>
                        <w:t xml:space="preserve"> </w:t>
                      </w:r>
                      <w:r w:rsidR="00560741">
                        <w:rPr>
                          <w:b/>
                          <w:szCs w:val="24"/>
                        </w:rPr>
                        <w:t>be</w:t>
                      </w:r>
                      <w:r w:rsidRPr="00560741">
                        <w:rPr>
                          <w:b/>
                          <w:szCs w:val="24"/>
                        </w:rPr>
                        <w:t xml:space="preserve"> diligent to insure that the service you need has a single all-inclusive weekly chemical rate. </w:t>
                      </w:r>
                      <w:bookmarkStart w:id="1" w:name="_GoBack"/>
                      <w:bookmarkEnd w:id="1"/>
                    </w:p>
                  </w:txbxContent>
                </v:textbox>
              </v:shape>
            </w:pict>
          </mc:Fallback>
        </mc:AlternateContent>
      </w:r>
    </w:p>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Pr="00446DBF" w:rsidRDefault="00446DBF" w:rsidP="00446DBF"/>
    <w:p w:rsidR="00446DBF" w:rsidRDefault="00446DBF" w:rsidP="00446DBF">
      <w:pPr>
        <w:tabs>
          <w:tab w:val="left" w:pos="6060"/>
        </w:tabs>
      </w:pPr>
      <w:r>
        <w:tab/>
      </w:r>
    </w:p>
    <w:p w:rsidR="00446DBF" w:rsidRDefault="00446DBF" w:rsidP="00446DBF">
      <w:pPr>
        <w:tabs>
          <w:tab w:val="left" w:pos="6060"/>
        </w:tabs>
      </w:pPr>
    </w:p>
    <w:p w:rsidR="00446DBF" w:rsidRPr="00446DBF" w:rsidRDefault="00446DBF" w:rsidP="00446DBF">
      <w:pPr>
        <w:tabs>
          <w:tab w:val="left" w:pos="6480"/>
        </w:tabs>
        <w:rPr>
          <w:sz w:val="44"/>
          <w:szCs w:val="44"/>
        </w:rPr>
      </w:pPr>
      <w:r>
        <w:t xml:space="preserve">             </w:t>
      </w:r>
      <w:r w:rsidR="00175DF6">
        <w:t xml:space="preserve">                        </w:t>
      </w:r>
    </w:p>
    <w:p w:rsidR="00E841AB" w:rsidRPr="00446DBF" w:rsidRDefault="00446DBF" w:rsidP="00446DBF">
      <w:pPr>
        <w:tabs>
          <w:tab w:val="left" w:pos="3030"/>
          <w:tab w:val="left" w:pos="3270"/>
        </w:tabs>
      </w:pPr>
      <w:r>
        <w:tab/>
        <w:t xml:space="preserve">         </w:t>
      </w:r>
      <w:r>
        <w:tab/>
      </w:r>
    </w:p>
    <w:sectPr w:rsidR="00E841AB" w:rsidRPr="00446DBF" w:rsidSect="00ED7A80">
      <w:headerReference w:type="even" r:id="rId19"/>
      <w:type w:val="continuous"/>
      <w:pgSz w:w="12240" w:h="15840"/>
      <w:pgMar w:top="1440" w:right="540" w:bottom="14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B7" w:rsidRDefault="00E015B7">
      <w:r>
        <w:separator/>
      </w:r>
    </w:p>
  </w:endnote>
  <w:endnote w:type="continuationSeparator" w:id="0">
    <w:p w:rsidR="00E015B7" w:rsidRDefault="00E0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ld English Text MT">
    <w:altName w:val="CloisterBlack B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B7" w:rsidRDefault="00E015B7">
      <w:r>
        <w:separator/>
      </w:r>
    </w:p>
  </w:footnote>
  <w:footnote w:type="continuationSeparator" w:id="0">
    <w:p w:rsidR="00E015B7" w:rsidRDefault="00E01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841AB">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BD10297_"/>
      </v:shape>
    </w:pict>
  </w:numPicBullet>
  <w:abstractNum w:abstractNumId="0" w15:restartNumberingAfterBreak="0">
    <w:nsid w:val="086C4D20"/>
    <w:multiLevelType w:val="hybridMultilevel"/>
    <w:tmpl w:val="5E3A47D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D6365"/>
    <w:multiLevelType w:val="hybridMultilevel"/>
    <w:tmpl w:val="2C3A1352"/>
    <w:lvl w:ilvl="0" w:tplc="71AAE6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E7DFB"/>
    <w:multiLevelType w:val="multilevel"/>
    <w:tmpl w:val="C86C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232F17"/>
    <w:multiLevelType w:val="hybridMultilevel"/>
    <w:tmpl w:val="AB9C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62D5B"/>
    <w:multiLevelType w:val="hybridMultilevel"/>
    <w:tmpl w:val="8E643148"/>
    <w:lvl w:ilvl="0" w:tplc="0409000F">
      <w:start w:val="1"/>
      <w:numFmt w:val="decimal"/>
      <w:lvlText w:val="%1."/>
      <w:lvlJc w:val="left"/>
      <w:pPr>
        <w:ind w:left="23040" w:hanging="360"/>
      </w:pPr>
      <w:rPr>
        <w:rFonts w:hint="default"/>
      </w:rPr>
    </w:lvl>
    <w:lvl w:ilvl="1" w:tplc="04090019" w:tentative="1">
      <w:start w:val="1"/>
      <w:numFmt w:val="lowerLetter"/>
      <w:lvlText w:val="%2."/>
      <w:lvlJc w:val="left"/>
      <w:pPr>
        <w:ind w:left="23760" w:hanging="360"/>
      </w:pPr>
    </w:lvl>
    <w:lvl w:ilvl="2" w:tplc="0409001B" w:tentative="1">
      <w:start w:val="1"/>
      <w:numFmt w:val="lowerRoman"/>
      <w:lvlText w:val="%3."/>
      <w:lvlJc w:val="right"/>
      <w:pPr>
        <w:ind w:left="24480" w:hanging="180"/>
      </w:pPr>
    </w:lvl>
    <w:lvl w:ilvl="3" w:tplc="0409000F" w:tentative="1">
      <w:start w:val="1"/>
      <w:numFmt w:val="decimal"/>
      <w:lvlText w:val="%4."/>
      <w:lvlJc w:val="left"/>
      <w:pPr>
        <w:ind w:left="25200" w:hanging="360"/>
      </w:pPr>
    </w:lvl>
    <w:lvl w:ilvl="4" w:tplc="04090019" w:tentative="1">
      <w:start w:val="1"/>
      <w:numFmt w:val="lowerLetter"/>
      <w:lvlText w:val="%5."/>
      <w:lvlJc w:val="left"/>
      <w:pPr>
        <w:ind w:left="25920" w:hanging="360"/>
      </w:pPr>
    </w:lvl>
    <w:lvl w:ilvl="5" w:tplc="0409001B" w:tentative="1">
      <w:start w:val="1"/>
      <w:numFmt w:val="lowerRoman"/>
      <w:lvlText w:val="%6."/>
      <w:lvlJc w:val="right"/>
      <w:pPr>
        <w:ind w:left="26640" w:hanging="180"/>
      </w:pPr>
    </w:lvl>
    <w:lvl w:ilvl="6" w:tplc="0409000F" w:tentative="1">
      <w:start w:val="1"/>
      <w:numFmt w:val="decimal"/>
      <w:lvlText w:val="%7."/>
      <w:lvlJc w:val="left"/>
      <w:pPr>
        <w:ind w:left="27360" w:hanging="360"/>
      </w:pPr>
    </w:lvl>
    <w:lvl w:ilvl="7" w:tplc="04090019" w:tentative="1">
      <w:start w:val="1"/>
      <w:numFmt w:val="lowerLetter"/>
      <w:lvlText w:val="%8."/>
      <w:lvlJc w:val="left"/>
      <w:pPr>
        <w:ind w:left="28080" w:hanging="360"/>
      </w:pPr>
    </w:lvl>
    <w:lvl w:ilvl="8" w:tplc="0409001B" w:tentative="1">
      <w:start w:val="1"/>
      <w:numFmt w:val="lowerRoman"/>
      <w:lvlText w:val="%9."/>
      <w:lvlJc w:val="right"/>
      <w:pPr>
        <w:ind w:left="28800" w:hanging="180"/>
      </w:pPr>
    </w:lvl>
  </w:abstractNum>
  <w:abstractNum w:abstractNumId="5" w15:restartNumberingAfterBreak="0">
    <w:nsid w:val="1FD7460E"/>
    <w:multiLevelType w:val="hybridMultilevel"/>
    <w:tmpl w:val="9D02D408"/>
    <w:lvl w:ilvl="0" w:tplc="88EC4C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23A5F"/>
    <w:multiLevelType w:val="hybridMultilevel"/>
    <w:tmpl w:val="B596F2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421C6"/>
    <w:multiLevelType w:val="hybridMultilevel"/>
    <w:tmpl w:val="CCE0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118D0"/>
    <w:multiLevelType w:val="hybridMultilevel"/>
    <w:tmpl w:val="5230752C"/>
    <w:lvl w:ilvl="0" w:tplc="7E3A08D4">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7A6CB5"/>
    <w:multiLevelType w:val="hybridMultilevel"/>
    <w:tmpl w:val="7AB4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A72F1"/>
    <w:multiLevelType w:val="hybridMultilevel"/>
    <w:tmpl w:val="1E5C26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CA1E30"/>
    <w:multiLevelType w:val="hybridMultilevel"/>
    <w:tmpl w:val="C104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860AA"/>
    <w:multiLevelType w:val="hybridMultilevel"/>
    <w:tmpl w:val="595C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60E79"/>
    <w:multiLevelType w:val="hybridMultilevel"/>
    <w:tmpl w:val="35E886B4"/>
    <w:lvl w:ilvl="0" w:tplc="52480A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93DA3"/>
    <w:multiLevelType w:val="hybridMultilevel"/>
    <w:tmpl w:val="AF7E0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A7FC9"/>
    <w:multiLevelType w:val="hybridMultilevel"/>
    <w:tmpl w:val="1FEE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66129"/>
    <w:multiLevelType w:val="hybridMultilevel"/>
    <w:tmpl w:val="3E603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F90B2D"/>
    <w:multiLevelType w:val="hybridMultilevel"/>
    <w:tmpl w:val="F37ED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640A79"/>
    <w:multiLevelType w:val="hybridMultilevel"/>
    <w:tmpl w:val="985C86A8"/>
    <w:lvl w:ilvl="0" w:tplc="6298EBB8">
      <w:numFmt w:val="bullet"/>
      <w:lvlText w:val=""/>
      <w:lvlJc w:val="left"/>
      <w:pPr>
        <w:ind w:left="547" w:hanging="360"/>
      </w:pPr>
      <w:rPr>
        <w:rFonts w:ascii="Symbol" w:eastAsia="Times New Roman" w:hAnsi="Symbol"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9" w15:restartNumberingAfterBreak="0">
    <w:nsid w:val="6D686CBE"/>
    <w:multiLevelType w:val="hybridMultilevel"/>
    <w:tmpl w:val="1B481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81348B"/>
    <w:multiLevelType w:val="hybridMultilevel"/>
    <w:tmpl w:val="8A6E2F5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D51043"/>
    <w:multiLevelType w:val="hybridMultilevel"/>
    <w:tmpl w:val="F58CA97A"/>
    <w:lvl w:ilvl="0" w:tplc="168C68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0"/>
  </w:num>
  <w:num w:numId="4">
    <w:abstractNumId w:val="20"/>
  </w:num>
  <w:num w:numId="5">
    <w:abstractNumId w:val="6"/>
  </w:num>
  <w:num w:numId="6">
    <w:abstractNumId w:val="2"/>
  </w:num>
  <w:num w:numId="7">
    <w:abstractNumId w:val="4"/>
  </w:num>
  <w:num w:numId="8">
    <w:abstractNumId w:val="3"/>
  </w:num>
  <w:num w:numId="9">
    <w:abstractNumId w:val="14"/>
  </w:num>
  <w:num w:numId="10">
    <w:abstractNumId w:val="8"/>
  </w:num>
  <w:num w:numId="11">
    <w:abstractNumId w:val="9"/>
  </w:num>
  <w:num w:numId="12">
    <w:abstractNumId w:val="7"/>
  </w:num>
  <w:num w:numId="13">
    <w:abstractNumId w:val="13"/>
  </w:num>
  <w:num w:numId="14">
    <w:abstractNumId w:val="1"/>
  </w:num>
  <w:num w:numId="15">
    <w:abstractNumId w:val="5"/>
  </w:num>
  <w:num w:numId="16">
    <w:abstractNumId w:val="11"/>
  </w:num>
  <w:num w:numId="17">
    <w:abstractNumId w:val="16"/>
  </w:num>
  <w:num w:numId="18">
    <w:abstractNumId w:val="15"/>
  </w:num>
  <w:num w:numId="19">
    <w:abstractNumId w:val="19"/>
  </w:num>
  <w:num w:numId="20">
    <w:abstractNumId w:val="12"/>
  </w:num>
  <w:num w:numId="21">
    <w:abstractNumId w:val="1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o:colormru v:ext="edit" colors="#b7aa93,#847d56,#663,#dfdbc7,#dce583,#e8eeb0,#eac4c4,#1736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CBF"/>
    <w:rsid w:val="000066B9"/>
    <w:rsid w:val="00012AA1"/>
    <w:rsid w:val="00014012"/>
    <w:rsid w:val="000162CE"/>
    <w:rsid w:val="000208AE"/>
    <w:rsid w:val="0004277F"/>
    <w:rsid w:val="00050956"/>
    <w:rsid w:val="00057DB6"/>
    <w:rsid w:val="000722E4"/>
    <w:rsid w:val="00074C23"/>
    <w:rsid w:val="00074FF4"/>
    <w:rsid w:val="000B65CE"/>
    <w:rsid w:val="000C14C2"/>
    <w:rsid w:val="000C5C0E"/>
    <w:rsid w:val="00124F44"/>
    <w:rsid w:val="001316A7"/>
    <w:rsid w:val="00175DF6"/>
    <w:rsid w:val="00193ECC"/>
    <w:rsid w:val="001A27E6"/>
    <w:rsid w:val="001F019F"/>
    <w:rsid w:val="001F6F3B"/>
    <w:rsid w:val="00202F03"/>
    <w:rsid w:val="00212B84"/>
    <w:rsid w:val="002148EC"/>
    <w:rsid w:val="00224CC8"/>
    <w:rsid w:val="0022654E"/>
    <w:rsid w:val="00241DAC"/>
    <w:rsid w:val="00242A0D"/>
    <w:rsid w:val="00271A71"/>
    <w:rsid w:val="00277F31"/>
    <w:rsid w:val="0028027C"/>
    <w:rsid w:val="002A236A"/>
    <w:rsid w:val="002D1BF7"/>
    <w:rsid w:val="002E4872"/>
    <w:rsid w:val="002F09C4"/>
    <w:rsid w:val="00303FA0"/>
    <w:rsid w:val="00304B82"/>
    <w:rsid w:val="00322952"/>
    <w:rsid w:val="00340FA5"/>
    <w:rsid w:val="00342A15"/>
    <w:rsid w:val="00342BA1"/>
    <w:rsid w:val="003529DE"/>
    <w:rsid w:val="00352ACE"/>
    <w:rsid w:val="00360CB6"/>
    <w:rsid w:val="00365BEC"/>
    <w:rsid w:val="003743B3"/>
    <w:rsid w:val="00386FC5"/>
    <w:rsid w:val="00390DAE"/>
    <w:rsid w:val="003950AA"/>
    <w:rsid w:val="00396CF1"/>
    <w:rsid w:val="003A7BB6"/>
    <w:rsid w:val="003B08FC"/>
    <w:rsid w:val="003C1125"/>
    <w:rsid w:val="003D22F7"/>
    <w:rsid w:val="00407DE5"/>
    <w:rsid w:val="004159D0"/>
    <w:rsid w:val="0042234D"/>
    <w:rsid w:val="0042566E"/>
    <w:rsid w:val="004343D3"/>
    <w:rsid w:val="00443ABE"/>
    <w:rsid w:val="00446DBF"/>
    <w:rsid w:val="00467F7A"/>
    <w:rsid w:val="004A4DB7"/>
    <w:rsid w:val="004B30BB"/>
    <w:rsid w:val="004D4EB2"/>
    <w:rsid w:val="004E7346"/>
    <w:rsid w:val="004F3B67"/>
    <w:rsid w:val="004F75AC"/>
    <w:rsid w:val="00512F9A"/>
    <w:rsid w:val="0055017B"/>
    <w:rsid w:val="0055430F"/>
    <w:rsid w:val="00555822"/>
    <w:rsid w:val="00560741"/>
    <w:rsid w:val="00575C40"/>
    <w:rsid w:val="005C1CBF"/>
    <w:rsid w:val="005C3E1D"/>
    <w:rsid w:val="005D313F"/>
    <w:rsid w:val="005F4B0A"/>
    <w:rsid w:val="005F5F71"/>
    <w:rsid w:val="00604BCD"/>
    <w:rsid w:val="00655828"/>
    <w:rsid w:val="006C37CB"/>
    <w:rsid w:val="006C6CA7"/>
    <w:rsid w:val="006D13C2"/>
    <w:rsid w:val="006E34A6"/>
    <w:rsid w:val="006E6D82"/>
    <w:rsid w:val="006F6893"/>
    <w:rsid w:val="0070208C"/>
    <w:rsid w:val="007065D9"/>
    <w:rsid w:val="00726338"/>
    <w:rsid w:val="007507F7"/>
    <w:rsid w:val="00752908"/>
    <w:rsid w:val="00762D00"/>
    <w:rsid w:val="00765960"/>
    <w:rsid w:val="00766A90"/>
    <w:rsid w:val="007802B6"/>
    <w:rsid w:val="007A0DD1"/>
    <w:rsid w:val="007C633E"/>
    <w:rsid w:val="007D02B3"/>
    <w:rsid w:val="007E3A7F"/>
    <w:rsid w:val="007F544A"/>
    <w:rsid w:val="008303DB"/>
    <w:rsid w:val="008417A4"/>
    <w:rsid w:val="00880B14"/>
    <w:rsid w:val="00880F2A"/>
    <w:rsid w:val="00885991"/>
    <w:rsid w:val="00891C54"/>
    <w:rsid w:val="008A52B2"/>
    <w:rsid w:val="008A7737"/>
    <w:rsid w:val="008A7D38"/>
    <w:rsid w:val="008D1616"/>
    <w:rsid w:val="008E1BF1"/>
    <w:rsid w:val="008F4286"/>
    <w:rsid w:val="00912ADA"/>
    <w:rsid w:val="00917B45"/>
    <w:rsid w:val="00917CCF"/>
    <w:rsid w:val="0092092D"/>
    <w:rsid w:val="009214B6"/>
    <w:rsid w:val="009237CA"/>
    <w:rsid w:val="009506DF"/>
    <w:rsid w:val="00953298"/>
    <w:rsid w:val="009540A8"/>
    <w:rsid w:val="00954BD7"/>
    <w:rsid w:val="00976F65"/>
    <w:rsid w:val="009836BC"/>
    <w:rsid w:val="0098713E"/>
    <w:rsid w:val="009A1921"/>
    <w:rsid w:val="009A1DBB"/>
    <w:rsid w:val="009C56F3"/>
    <w:rsid w:val="009D145E"/>
    <w:rsid w:val="009D4D6F"/>
    <w:rsid w:val="009D6F55"/>
    <w:rsid w:val="009E6ED7"/>
    <w:rsid w:val="00A178BC"/>
    <w:rsid w:val="00A234BD"/>
    <w:rsid w:val="00A27A31"/>
    <w:rsid w:val="00A30FA4"/>
    <w:rsid w:val="00A34CB6"/>
    <w:rsid w:val="00A43916"/>
    <w:rsid w:val="00A47DB6"/>
    <w:rsid w:val="00A67180"/>
    <w:rsid w:val="00A762F4"/>
    <w:rsid w:val="00A90AB5"/>
    <w:rsid w:val="00AA37B4"/>
    <w:rsid w:val="00AE35A4"/>
    <w:rsid w:val="00AF1552"/>
    <w:rsid w:val="00AF38BA"/>
    <w:rsid w:val="00AF71C5"/>
    <w:rsid w:val="00B052DA"/>
    <w:rsid w:val="00B14DAC"/>
    <w:rsid w:val="00B1786C"/>
    <w:rsid w:val="00B232FD"/>
    <w:rsid w:val="00B758A5"/>
    <w:rsid w:val="00B859A8"/>
    <w:rsid w:val="00BA0956"/>
    <w:rsid w:val="00BC2918"/>
    <w:rsid w:val="00BD0DCA"/>
    <w:rsid w:val="00BD45A1"/>
    <w:rsid w:val="00BE5A6A"/>
    <w:rsid w:val="00BF3986"/>
    <w:rsid w:val="00BF6C17"/>
    <w:rsid w:val="00C0150B"/>
    <w:rsid w:val="00C04517"/>
    <w:rsid w:val="00C064DC"/>
    <w:rsid w:val="00C070C6"/>
    <w:rsid w:val="00C36C06"/>
    <w:rsid w:val="00C62E2E"/>
    <w:rsid w:val="00C83752"/>
    <w:rsid w:val="00C9336B"/>
    <w:rsid w:val="00C934C0"/>
    <w:rsid w:val="00CB062B"/>
    <w:rsid w:val="00CB4460"/>
    <w:rsid w:val="00CC404E"/>
    <w:rsid w:val="00CC6970"/>
    <w:rsid w:val="00CD3B10"/>
    <w:rsid w:val="00CD40AB"/>
    <w:rsid w:val="00D21ECA"/>
    <w:rsid w:val="00D2700E"/>
    <w:rsid w:val="00D4201D"/>
    <w:rsid w:val="00D72C28"/>
    <w:rsid w:val="00D7422E"/>
    <w:rsid w:val="00D84407"/>
    <w:rsid w:val="00DA1702"/>
    <w:rsid w:val="00DC6E68"/>
    <w:rsid w:val="00DD4862"/>
    <w:rsid w:val="00DD54DE"/>
    <w:rsid w:val="00E00A0D"/>
    <w:rsid w:val="00E015B7"/>
    <w:rsid w:val="00E0659A"/>
    <w:rsid w:val="00E11926"/>
    <w:rsid w:val="00E25AA8"/>
    <w:rsid w:val="00E3705A"/>
    <w:rsid w:val="00E841AB"/>
    <w:rsid w:val="00EB6F6F"/>
    <w:rsid w:val="00EC1134"/>
    <w:rsid w:val="00EC7552"/>
    <w:rsid w:val="00ED7A80"/>
    <w:rsid w:val="00EE227F"/>
    <w:rsid w:val="00EF20DD"/>
    <w:rsid w:val="00EF43DE"/>
    <w:rsid w:val="00F021AE"/>
    <w:rsid w:val="00F07751"/>
    <w:rsid w:val="00F212A2"/>
    <w:rsid w:val="00F320B9"/>
    <w:rsid w:val="00F47C9C"/>
    <w:rsid w:val="00F66FAD"/>
    <w:rsid w:val="00F67220"/>
    <w:rsid w:val="00F76A2A"/>
    <w:rsid w:val="00F82A7C"/>
    <w:rsid w:val="00F845A0"/>
    <w:rsid w:val="00F85CAE"/>
    <w:rsid w:val="00F902D5"/>
    <w:rsid w:val="00FA4410"/>
    <w:rsid w:val="00FC6BE7"/>
    <w:rsid w:val="00FF6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7aa93,#847d56,#663,#dfdbc7,#dce583,#e8eeb0,#eac4c4,#17365d"/>
    </o:shapedefaults>
    <o:shapelayout v:ext="edit">
      <o:idmap v:ext="edit" data="1"/>
    </o:shapelayout>
  </w:shapeDefaults>
  <w:decimalSymbol w:val="."/>
  <w:listSeparator w:val=","/>
  <w15:docId w15:val="{523CE0DD-0263-441C-83E4-51C8D86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A80"/>
    <w:rPr>
      <w:rFonts w:ascii="Arial" w:eastAsia="Times New Roman" w:hAnsi="Arial"/>
      <w:sz w:val="24"/>
    </w:rPr>
  </w:style>
  <w:style w:type="paragraph" w:styleId="Heading1">
    <w:name w:val="heading 1"/>
    <w:basedOn w:val="Normal"/>
    <w:next w:val="Normal"/>
    <w:qFormat/>
    <w:rsid w:val="00ED7A80"/>
    <w:pPr>
      <w:keepNext/>
      <w:outlineLvl w:val="0"/>
    </w:pPr>
    <w:rPr>
      <w:rFonts w:ascii="Impact" w:hAnsi="Impact"/>
      <w:color w:val="333300"/>
      <w:sz w:val="44"/>
    </w:rPr>
  </w:style>
  <w:style w:type="paragraph" w:styleId="Heading2">
    <w:name w:val="heading 2"/>
    <w:basedOn w:val="Heading1"/>
    <w:next w:val="Normal"/>
    <w:link w:val="Heading2Char"/>
    <w:qFormat/>
    <w:rsid w:val="00ED7A80"/>
    <w:pPr>
      <w:spacing w:after="120" w:line="400" w:lineRule="exact"/>
      <w:outlineLvl w:val="1"/>
    </w:pPr>
    <w:rPr>
      <w:sz w:val="36"/>
    </w:rPr>
  </w:style>
  <w:style w:type="paragraph" w:styleId="Heading3">
    <w:name w:val="heading 3"/>
    <w:basedOn w:val="Normal"/>
    <w:next w:val="Normal"/>
    <w:qFormat/>
    <w:rsid w:val="00ED7A80"/>
    <w:pPr>
      <w:keepNext/>
      <w:spacing w:before="240" w:after="60"/>
      <w:outlineLvl w:val="2"/>
    </w:pPr>
    <w:rPr>
      <w:rFonts w:ascii="Helvetica" w:hAnsi="Helvetica"/>
      <w:b/>
      <w:sz w:val="26"/>
    </w:rPr>
  </w:style>
  <w:style w:type="paragraph" w:styleId="Heading4">
    <w:name w:val="heading 4"/>
    <w:basedOn w:val="Heading1"/>
    <w:next w:val="Normal"/>
    <w:qFormat/>
    <w:rsid w:val="00ED7A80"/>
    <w:pPr>
      <w:outlineLvl w:val="3"/>
    </w:pPr>
    <w:rPr>
      <w:i/>
      <w:sz w:val="24"/>
    </w:rPr>
  </w:style>
  <w:style w:type="paragraph" w:styleId="Heading5">
    <w:name w:val="heading 5"/>
    <w:basedOn w:val="Heading1"/>
    <w:next w:val="Normal"/>
    <w:qFormat/>
    <w:rsid w:val="00ED7A80"/>
    <w:pPr>
      <w:outlineLvl w:val="4"/>
    </w:pPr>
    <w:rPr>
      <w:sz w:val="28"/>
    </w:rPr>
  </w:style>
  <w:style w:type="paragraph" w:styleId="Heading6">
    <w:name w:val="heading 6"/>
    <w:basedOn w:val="Normal"/>
    <w:next w:val="Normal"/>
    <w:qFormat/>
    <w:rsid w:val="00ED7A80"/>
    <w:pPr>
      <w:spacing w:before="240" w:after="60"/>
      <w:outlineLvl w:val="5"/>
    </w:pPr>
    <w:rPr>
      <w:rFonts w:ascii="Times" w:hAnsi="Times"/>
      <w:b/>
      <w:sz w:val="22"/>
    </w:rPr>
  </w:style>
  <w:style w:type="paragraph" w:styleId="Heading9">
    <w:name w:val="heading 9"/>
    <w:basedOn w:val="Normal"/>
    <w:next w:val="Normal"/>
    <w:qFormat/>
    <w:rsid w:val="00ED7A80"/>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7A80"/>
    <w:pPr>
      <w:tabs>
        <w:tab w:val="center" w:pos="4320"/>
        <w:tab w:val="right" w:pos="8640"/>
      </w:tabs>
    </w:pPr>
    <w:rPr>
      <w:rFonts w:ascii="Times New Roman" w:hAnsi="Times New Roman"/>
      <w:sz w:val="20"/>
    </w:rPr>
  </w:style>
  <w:style w:type="paragraph" w:styleId="BodyText">
    <w:name w:val="Body Text"/>
    <w:basedOn w:val="Normal"/>
    <w:link w:val="BodyTextChar"/>
    <w:rsid w:val="00ED7A80"/>
    <w:pPr>
      <w:spacing w:after="120" w:line="240" w:lineRule="atLeast"/>
    </w:pPr>
    <w:rPr>
      <w:sz w:val="20"/>
    </w:rPr>
  </w:style>
  <w:style w:type="paragraph" w:styleId="BodyTextIndent">
    <w:name w:val="Body Text Indent"/>
    <w:basedOn w:val="Normal"/>
    <w:link w:val="BodyTextIndentChar"/>
    <w:rsid w:val="00ED7A80"/>
    <w:pPr>
      <w:tabs>
        <w:tab w:val="left" w:pos="180"/>
      </w:tabs>
      <w:spacing w:line="220" w:lineRule="atLeast"/>
      <w:ind w:left="187" w:hanging="187"/>
    </w:pPr>
    <w:rPr>
      <w:sz w:val="18"/>
    </w:rPr>
  </w:style>
  <w:style w:type="paragraph" w:customStyle="1" w:styleId="CaptionText">
    <w:name w:val="Caption Text"/>
    <w:basedOn w:val="Normal"/>
    <w:rsid w:val="00ED7A80"/>
    <w:pPr>
      <w:spacing w:line="220" w:lineRule="atLeast"/>
      <w:jc w:val="center"/>
    </w:pPr>
    <w:rPr>
      <w:color w:val="333300"/>
      <w:sz w:val="18"/>
    </w:rPr>
  </w:style>
  <w:style w:type="paragraph" w:customStyle="1" w:styleId="QuoteText">
    <w:name w:val="Quote Text"/>
    <w:basedOn w:val="CaptionText"/>
    <w:rsid w:val="00ED7A80"/>
    <w:pPr>
      <w:spacing w:line="280" w:lineRule="atLeast"/>
      <w:jc w:val="right"/>
    </w:pPr>
    <w:rPr>
      <w:i/>
      <w:sz w:val="20"/>
    </w:rPr>
  </w:style>
  <w:style w:type="paragraph" w:customStyle="1" w:styleId="Masthead">
    <w:name w:val="Masthead"/>
    <w:basedOn w:val="Heading1"/>
    <w:rsid w:val="00ED7A80"/>
    <w:rPr>
      <w:sz w:val="96"/>
    </w:rPr>
  </w:style>
  <w:style w:type="paragraph" w:customStyle="1" w:styleId="RunningHead">
    <w:name w:val="Running Head"/>
    <w:basedOn w:val="Normal"/>
    <w:rsid w:val="00ED7A80"/>
    <w:rPr>
      <w:rFonts w:ascii="Impact" w:hAnsi="Impact"/>
      <w:color w:val="FFFFFF"/>
      <w:sz w:val="36"/>
      <w:szCs w:val="36"/>
    </w:rPr>
  </w:style>
  <w:style w:type="paragraph" w:styleId="Footer">
    <w:name w:val="footer"/>
    <w:basedOn w:val="Normal"/>
    <w:rsid w:val="00ED7A80"/>
    <w:pPr>
      <w:tabs>
        <w:tab w:val="center" w:pos="4320"/>
        <w:tab w:val="right" w:pos="8640"/>
      </w:tabs>
    </w:pPr>
  </w:style>
  <w:style w:type="character" w:styleId="PageNumber">
    <w:name w:val="page number"/>
    <w:basedOn w:val="DefaultParagraphFont"/>
    <w:rsid w:val="00ED7A80"/>
  </w:style>
  <w:style w:type="paragraph" w:styleId="BalloonText">
    <w:name w:val="Balloon Text"/>
    <w:basedOn w:val="Normal"/>
    <w:link w:val="BalloonTextChar"/>
    <w:uiPriority w:val="99"/>
    <w:semiHidden/>
    <w:unhideWhenUsed/>
    <w:rsid w:val="00880B14"/>
    <w:rPr>
      <w:rFonts w:ascii="Tahoma" w:hAnsi="Tahoma" w:cs="Tahoma"/>
      <w:sz w:val="16"/>
      <w:szCs w:val="16"/>
    </w:rPr>
  </w:style>
  <w:style w:type="character" w:customStyle="1" w:styleId="BalloonTextChar">
    <w:name w:val="Balloon Text Char"/>
    <w:basedOn w:val="DefaultParagraphFont"/>
    <w:link w:val="BalloonText"/>
    <w:uiPriority w:val="99"/>
    <w:semiHidden/>
    <w:rsid w:val="00880B14"/>
    <w:rPr>
      <w:rFonts w:ascii="Tahoma" w:eastAsia="Times New Roman" w:hAnsi="Tahoma" w:cs="Tahoma"/>
      <w:sz w:val="16"/>
      <w:szCs w:val="16"/>
    </w:rPr>
  </w:style>
  <w:style w:type="paragraph" w:styleId="ListParagraph">
    <w:name w:val="List Paragraph"/>
    <w:basedOn w:val="Normal"/>
    <w:uiPriority w:val="34"/>
    <w:qFormat/>
    <w:rsid w:val="000722E4"/>
    <w:pPr>
      <w:ind w:left="720"/>
      <w:contextualSpacing/>
    </w:pPr>
  </w:style>
  <w:style w:type="character" w:customStyle="1" w:styleId="Heading2Char">
    <w:name w:val="Heading 2 Char"/>
    <w:basedOn w:val="DefaultParagraphFont"/>
    <w:link w:val="Heading2"/>
    <w:rsid w:val="006D13C2"/>
    <w:rPr>
      <w:rFonts w:ascii="Impact" w:eastAsia="Times New Roman" w:hAnsi="Impact"/>
      <w:color w:val="333300"/>
      <w:sz w:val="36"/>
    </w:rPr>
  </w:style>
  <w:style w:type="table" w:styleId="TableGrid">
    <w:name w:val="Table Grid"/>
    <w:basedOn w:val="TableNormal"/>
    <w:uiPriority w:val="59"/>
    <w:rsid w:val="0042566E"/>
    <w:pPr>
      <w:jc w:val="center"/>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rsid w:val="003529DE"/>
    <w:rPr>
      <w:rFonts w:ascii="Arial" w:eastAsia="Times New Roman" w:hAnsi="Arial"/>
    </w:rPr>
  </w:style>
  <w:style w:type="character" w:customStyle="1" w:styleId="BodyTextIndentChar">
    <w:name w:val="Body Text Indent Char"/>
    <w:basedOn w:val="DefaultParagraphFont"/>
    <w:link w:val="BodyTextIndent"/>
    <w:rsid w:val="003529DE"/>
    <w:rPr>
      <w:rFonts w:ascii="Arial" w:eastAsia="Times New Roman" w:hAnsi="Arial"/>
      <w:sz w:val="18"/>
    </w:rPr>
  </w:style>
  <w:style w:type="character" w:styleId="Hyperlink">
    <w:name w:val="Hyperlink"/>
    <w:basedOn w:val="DefaultParagraphFont"/>
    <w:uiPriority w:val="99"/>
    <w:unhideWhenUsed/>
    <w:rsid w:val="003529DE"/>
    <w:rPr>
      <w:color w:val="0000FF" w:themeColor="hyperlink"/>
      <w:u w:val="single"/>
    </w:rPr>
  </w:style>
  <w:style w:type="character" w:styleId="FollowedHyperlink">
    <w:name w:val="FollowedHyperlink"/>
    <w:basedOn w:val="DefaultParagraphFont"/>
    <w:uiPriority w:val="99"/>
    <w:semiHidden/>
    <w:unhideWhenUsed/>
    <w:rsid w:val="003529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6D2F-A3D6-41F5-8735-37EEF586F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341</TotalTime>
  <Pages>2</Pages>
  <Words>21</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dc:creator>
  <cp:keywords/>
  <dc:description/>
  <cp:lastModifiedBy>Jordan</cp:lastModifiedBy>
  <cp:revision>3</cp:revision>
  <cp:lastPrinted>2016-04-14T11:34:00Z</cp:lastPrinted>
  <dcterms:created xsi:type="dcterms:W3CDTF">2016-04-14T11:37:00Z</dcterms:created>
  <dcterms:modified xsi:type="dcterms:W3CDTF">2016-04-14T17:17:00Z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